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F42387" w:rsidRDefault="006676AE" w:rsidP="00F4238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42387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4D11" w:rsidRPr="00644D11">
        <w:rPr>
          <w:rFonts w:ascii="Times New Roman" w:hAnsi="Times New Roman"/>
          <w:b/>
        </w:rPr>
        <w:t>NA/P/338/2020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4D11" w:rsidRPr="00644D1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4D11" w:rsidRPr="00644D1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44D11" w:rsidRPr="00644D1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4D11" w:rsidRPr="00644D1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44D11" w:rsidRPr="00644D1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44D11" w:rsidRPr="00644D1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F42387" w:rsidRDefault="00313417" w:rsidP="00F4238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44D11" w:rsidRPr="00644D11">
        <w:rPr>
          <w:rFonts w:ascii="Times New Roman" w:hAnsi="Times New Roman"/>
          <w:b/>
        </w:rPr>
        <w:t>Dostawa komputerów przenośnych dla jednostek organizacyjnych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44D11" w:rsidRPr="00644D1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Pr="00023477">
        <w:rPr>
          <w:rFonts w:ascii="Times New Roman" w:hAnsi="Times New Roman"/>
        </w:rPr>
        <w:lastRenderedPageBreak/>
        <w:t>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F42387" w:rsidRDefault="005103B9" w:rsidP="005103B9">
            <w:pPr>
              <w:spacing w:before="60" w:after="120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42387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F42387" w:rsidRDefault="00F42387" w:rsidP="00F4238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292" w:rsidRDefault="00825292" w:rsidP="0038231F">
      <w:pPr>
        <w:spacing w:after="0" w:line="240" w:lineRule="auto"/>
      </w:pPr>
      <w:r>
        <w:separator/>
      </w:r>
    </w:p>
  </w:endnote>
  <w:endnote w:type="continuationSeparator" w:id="0">
    <w:p w:rsidR="00825292" w:rsidRDefault="008252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D11" w:rsidRDefault="00644D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23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23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D11" w:rsidRDefault="00644D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292" w:rsidRDefault="00825292" w:rsidP="0038231F">
      <w:pPr>
        <w:spacing w:after="0" w:line="240" w:lineRule="auto"/>
      </w:pPr>
      <w:r>
        <w:separator/>
      </w:r>
    </w:p>
  </w:footnote>
  <w:footnote w:type="continuationSeparator" w:id="0">
    <w:p w:rsidR="00825292" w:rsidRDefault="008252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D11" w:rsidRDefault="00644D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D11" w:rsidRDefault="00644D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D11" w:rsidRDefault="00644D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29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D11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292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2387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8ABD2F-043E-4DB9-A793-759EF3093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36330-4591-4097-BAEB-FE7904F24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2020-11-12T07:13:00Z</cp:lastPrinted>
  <dcterms:created xsi:type="dcterms:W3CDTF">2020-11-12T07:14:00Z</dcterms:created>
  <dcterms:modified xsi:type="dcterms:W3CDTF">2020-11-12T07:14:00Z</dcterms:modified>
</cp:coreProperties>
</file>