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F44944" w:rsidRDefault="006676AE" w:rsidP="0003745C">
      <w:pPr>
        <w:pStyle w:val="Nagwek4"/>
        <w:rPr>
          <w:i w:val="0"/>
          <w:sz w:val="22"/>
          <w:szCs w:val="22"/>
        </w:rPr>
      </w:pPr>
      <w:bookmarkStart w:id="0" w:name="_GoBack"/>
      <w:r w:rsidRPr="00F44944">
        <w:rPr>
          <w:i w:val="0"/>
          <w:sz w:val="22"/>
          <w:szCs w:val="22"/>
        </w:rPr>
        <w:t xml:space="preserve">Załącznik nr </w:t>
      </w:r>
      <w:r w:rsidR="0003745C" w:rsidRPr="00F44944">
        <w:rPr>
          <w:i w:val="0"/>
          <w:sz w:val="22"/>
          <w:szCs w:val="22"/>
        </w:rPr>
        <w:t>3</w:t>
      </w:r>
    </w:p>
    <w:bookmarkEnd w:id="0"/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443891" w:rsidRPr="00443891">
        <w:rPr>
          <w:rFonts w:ascii="Times New Roman" w:hAnsi="Times New Roman"/>
          <w:b/>
        </w:rPr>
        <w:t>NA/P/341/2020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43891" w:rsidRPr="00443891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43891" w:rsidRPr="00443891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443891" w:rsidRPr="00443891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43891" w:rsidRPr="00443891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443891" w:rsidRPr="00443891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443891" w:rsidRPr="00443891">
        <w:rPr>
          <w:rFonts w:ascii="Times New Roman" w:hAnsi="Times New Roman"/>
        </w:rPr>
        <w:t>(</w:t>
      </w:r>
      <w:proofErr w:type="spellStart"/>
      <w:r w:rsidR="00443891" w:rsidRPr="00443891">
        <w:rPr>
          <w:rFonts w:ascii="Times New Roman" w:hAnsi="Times New Roman"/>
        </w:rPr>
        <w:t>t.j</w:t>
      </w:r>
      <w:proofErr w:type="spellEnd"/>
      <w:r w:rsidR="00443891" w:rsidRPr="00443891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443891" w:rsidRPr="00443891">
        <w:rPr>
          <w:rFonts w:ascii="Times New Roman" w:hAnsi="Times New Roman"/>
          <w:b/>
        </w:rPr>
        <w:t>Dostawa aparatury badawczej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443891" w:rsidRPr="00443891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443891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443891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03745C" w:rsidRDefault="0003745C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03745C" w:rsidRDefault="0003745C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03745C" w:rsidRDefault="0003745C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03745C" w:rsidRDefault="0003745C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03745C" w:rsidRDefault="0003745C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03745C" w:rsidRPr="006676AE" w:rsidRDefault="0003745C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19D0" w:rsidRDefault="006B19D0" w:rsidP="0038231F">
      <w:pPr>
        <w:spacing w:after="0" w:line="240" w:lineRule="auto"/>
      </w:pPr>
      <w:r>
        <w:separator/>
      </w:r>
    </w:p>
  </w:endnote>
  <w:endnote w:type="continuationSeparator" w:id="0">
    <w:p w:rsidR="006B19D0" w:rsidRDefault="006B19D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3891" w:rsidRDefault="0044389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4494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4494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3891" w:rsidRDefault="0044389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19D0" w:rsidRDefault="006B19D0" w:rsidP="0038231F">
      <w:pPr>
        <w:spacing w:after="0" w:line="240" w:lineRule="auto"/>
      </w:pPr>
      <w:r>
        <w:separator/>
      </w:r>
    </w:p>
  </w:footnote>
  <w:footnote w:type="continuationSeparator" w:id="0">
    <w:p w:rsidR="006B19D0" w:rsidRDefault="006B19D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3891" w:rsidRDefault="004438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3891" w:rsidRDefault="0044389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3891" w:rsidRDefault="0044389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B19D0"/>
    <w:rsid w:val="00023477"/>
    <w:rsid w:val="000247FF"/>
    <w:rsid w:val="00025C8D"/>
    <w:rsid w:val="000303EE"/>
    <w:rsid w:val="0003745C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43891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B19D0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44944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7D217383-5396-4FD4-984F-3B3ACF652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04E2CB-DF54-46A6-BBC3-E85AF07974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519</Words>
  <Characters>3117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2020-11-12T12:55:00Z</cp:lastPrinted>
  <dcterms:created xsi:type="dcterms:W3CDTF">2020-11-12T12:55:00Z</dcterms:created>
  <dcterms:modified xsi:type="dcterms:W3CDTF">2020-11-12T12:55:00Z</dcterms:modified>
</cp:coreProperties>
</file>