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B6627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C34ED" w:rsidRPr="007C34ED">
        <w:rPr>
          <w:rFonts w:ascii="Times New Roman" w:hAnsi="Times New Roman"/>
          <w:b/>
        </w:rPr>
        <w:t>NA/P/346/2020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34ED" w:rsidRPr="007C34E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34ED" w:rsidRPr="007C34E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C34ED" w:rsidRPr="007C34E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34ED" w:rsidRPr="007C34E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C34ED" w:rsidRPr="007C34E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C34ED" w:rsidRPr="007C34ED">
        <w:rPr>
          <w:rFonts w:ascii="Times New Roman" w:hAnsi="Times New Roman"/>
        </w:rPr>
        <w:t>(</w:t>
      </w:r>
      <w:proofErr w:type="spellStart"/>
      <w:r w:rsidR="007C34ED" w:rsidRPr="007C34ED">
        <w:rPr>
          <w:rFonts w:ascii="Times New Roman" w:hAnsi="Times New Roman"/>
        </w:rPr>
        <w:t>t.j</w:t>
      </w:r>
      <w:proofErr w:type="spellEnd"/>
      <w:r w:rsidR="007C34ED" w:rsidRPr="007C34ED">
        <w:rPr>
          <w:rFonts w:ascii="Times New Roman" w:hAnsi="Times New Roman"/>
        </w:rPr>
        <w:t xml:space="preserve">. </w:t>
      </w:r>
      <w:proofErr w:type="spellStart"/>
      <w:r w:rsidR="007C34ED" w:rsidRPr="007C34ED">
        <w:rPr>
          <w:rFonts w:ascii="Times New Roman" w:hAnsi="Times New Roman"/>
        </w:rPr>
        <w:t>Dz.U</w:t>
      </w:r>
      <w:proofErr w:type="spellEnd"/>
      <w:r w:rsidR="007C34ED" w:rsidRPr="007C34ED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C34ED" w:rsidRPr="007C34ED">
        <w:rPr>
          <w:rFonts w:ascii="Times New Roman" w:hAnsi="Times New Roman"/>
          <w:b/>
        </w:rPr>
        <w:t>Urządzenie do badania właściwości materiałowych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C34ED" w:rsidRPr="007C34E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B6627" w:rsidRDefault="00EB6627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B6627" w:rsidRDefault="00EB6627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B6627" w:rsidRPr="006676AE" w:rsidRDefault="00EB6627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32" w:rsidRDefault="00737732" w:rsidP="0038231F">
      <w:pPr>
        <w:spacing w:after="0" w:line="240" w:lineRule="auto"/>
      </w:pPr>
      <w:r>
        <w:separator/>
      </w:r>
    </w:p>
  </w:endnote>
  <w:endnote w:type="continuationSeparator" w:id="0">
    <w:p w:rsidR="00737732" w:rsidRDefault="007377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ED" w:rsidRDefault="007C34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66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66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ED" w:rsidRDefault="007C34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32" w:rsidRDefault="00737732" w:rsidP="0038231F">
      <w:pPr>
        <w:spacing w:after="0" w:line="240" w:lineRule="auto"/>
      </w:pPr>
      <w:r>
        <w:separator/>
      </w:r>
    </w:p>
  </w:footnote>
  <w:footnote w:type="continuationSeparator" w:id="0">
    <w:p w:rsidR="00737732" w:rsidRDefault="007377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ED" w:rsidRDefault="007C34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ED" w:rsidRDefault="007C34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ED" w:rsidRDefault="007C34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34E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7732"/>
    <w:rsid w:val="00746532"/>
    <w:rsid w:val="00751725"/>
    <w:rsid w:val="00756C8F"/>
    <w:rsid w:val="00757EFB"/>
    <w:rsid w:val="007840F2"/>
    <w:rsid w:val="007936D6"/>
    <w:rsid w:val="007961C8"/>
    <w:rsid w:val="007B01C8"/>
    <w:rsid w:val="007C34E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6627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B2706-1D46-4CF2-A336-5DB737350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2016-07-26T11:32:00Z</cp:lastPrinted>
  <dcterms:created xsi:type="dcterms:W3CDTF">2020-11-12T13:53:00Z</dcterms:created>
  <dcterms:modified xsi:type="dcterms:W3CDTF">2020-11-12T13:53:00Z</dcterms:modified>
</cp:coreProperties>
</file>