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8657E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C2AE3" w:rsidRPr="004C2AE3">
        <w:rPr>
          <w:rFonts w:ascii="Times New Roman" w:hAnsi="Times New Roman"/>
          <w:b/>
        </w:rPr>
        <w:t>NA/P/337/2020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2AE3" w:rsidRPr="004C2AE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2AE3" w:rsidRPr="004C2AE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C2AE3" w:rsidRPr="004C2AE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2AE3" w:rsidRPr="004C2AE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C2AE3" w:rsidRPr="004C2AE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C2AE3" w:rsidRPr="004C2AE3">
        <w:rPr>
          <w:rFonts w:ascii="Times New Roman" w:hAnsi="Times New Roman"/>
        </w:rPr>
        <w:t>(</w:t>
      </w:r>
      <w:proofErr w:type="spellStart"/>
      <w:r w:rsidR="004C2AE3" w:rsidRPr="004C2AE3">
        <w:rPr>
          <w:rFonts w:ascii="Times New Roman" w:hAnsi="Times New Roman"/>
        </w:rPr>
        <w:t>t.j</w:t>
      </w:r>
      <w:proofErr w:type="spellEnd"/>
      <w:r w:rsidR="004C2AE3" w:rsidRPr="004C2AE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C2AE3" w:rsidRPr="004C2AE3">
        <w:rPr>
          <w:rFonts w:ascii="Times New Roman" w:hAnsi="Times New Roman"/>
          <w:b/>
        </w:rPr>
        <w:t xml:space="preserve">Usługa  remontu silnika </w:t>
      </w:r>
      <w:proofErr w:type="spellStart"/>
      <w:r w:rsidR="004C2AE3" w:rsidRPr="004C2AE3">
        <w:rPr>
          <w:rFonts w:ascii="Times New Roman" w:hAnsi="Times New Roman"/>
          <w:b/>
        </w:rPr>
        <w:t>Lycoming</w:t>
      </w:r>
      <w:proofErr w:type="spellEnd"/>
      <w:r w:rsidR="004C2AE3" w:rsidRPr="004C2AE3">
        <w:rPr>
          <w:rFonts w:ascii="Times New Roman" w:hAnsi="Times New Roman"/>
          <w:b/>
        </w:rPr>
        <w:t xml:space="preserve"> O-320-D2A po resursie 2000h wraz z podzespołami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C2AE3" w:rsidRPr="004C2AE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C2AE3" w:rsidRPr="00997D0F" w:rsidRDefault="004C2AE3" w:rsidP="004C2AE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C2AE3" w:rsidRPr="00023477" w:rsidRDefault="004C2AE3" w:rsidP="004C2AE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C2AE3" w:rsidRPr="00997D0F" w:rsidRDefault="004C2AE3" w:rsidP="004C2AE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C2AE3" w:rsidRPr="000247FF" w:rsidRDefault="004C2AE3" w:rsidP="004C2AE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C2AE3" w:rsidRPr="000247FF" w:rsidRDefault="004C2AE3" w:rsidP="004C2AE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7A5" w:rsidRDefault="00B277A5" w:rsidP="0038231F">
      <w:pPr>
        <w:spacing w:after="0" w:line="240" w:lineRule="auto"/>
      </w:pPr>
      <w:r>
        <w:separator/>
      </w:r>
    </w:p>
  </w:endnote>
  <w:endnote w:type="continuationSeparator" w:id="0">
    <w:p w:rsidR="00B277A5" w:rsidRDefault="00B277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AE3" w:rsidRDefault="004C2A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65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657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AE3" w:rsidRDefault="004C2A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7A5" w:rsidRDefault="00B277A5" w:rsidP="0038231F">
      <w:pPr>
        <w:spacing w:after="0" w:line="240" w:lineRule="auto"/>
      </w:pPr>
      <w:r>
        <w:separator/>
      </w:r>
    </w:p>
  </w:footnote>
  <w:footnote w:type="continuationSeparator" w:id="0">
    <w:p w:rsidR="00B277A5" w:rsidRDefault="00B277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AE3" w:rsidRDefault="004C2A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AE3" w:rsidRDefault="004C2A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AE3" w:rsidRDefault="004C2A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7A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AE3"/>
    <w:rsid w:val="004C4854"/>
    <w:rsid w:val="004D7E48"/>
    <w:rsid w:val="004F23F7"/>
    <w:rsid w:val="004F40EF"/>
    <w:rsid w:val="005103B9"/>
    <w:rsid w:val="00520174"/>
    <w:rsid w:val="005641F0"/>
    <w:rsid w:val="0058657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77A5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A3DC1B-2C83-4FC2-8642-C5F15DAA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C80F7-2484-46B7-9031-B030B9177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652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2020-11-10T07:51:00Z</dcterms:created>
  <dcterms:modified xsi:type="dcterms:W3CDTF">2020-11-10T07:52:00Z</dcterms:modified>
</cp:coreProperties>
</file>