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CFA7F" w14:textId="77777777" w:rsidR="000D2D2F" w:rsidRPr="00805069" w:rsidRDefault="000D2D2F">
      <w:pPr>
        <w:rPr>
          <w:b/>
          <w:bCs/>
        </w:rPr>
      </w:pPr>
      <w:r w:rsidRPr="00805069">
        <w:rPr>
          <w:b/>
          <w:bCs/>
        </w:rPr>
        <w:t>Politechnika Rzeszowska</w:t>
      </w:r>
    </w:p>
    <w:p w14:paraId="1102A525" w14:textId="77777777" w:rsidR="00EF1037" w:rsidRPr="00805069" w:rsidRDefault="000D2D2F">
      <w:pPr>
        <w:rPr>
          <w:b/>
          <w:bCs/>
        </w:rPr>
      </w:pPr>
      <w:r w:rsidRPr="00805069">
        <w:rPr>
          <w:b/>
          <w:bCs/>
        </w:rPr>
        <w:t>Dział Logistyki i Zamówień Publicznych</w:t>
      </w:r>
    </w:p>
    <w:p w14:paraId="2D86291A" w14:textId="77777777" w:rsidR="00EF1037" w:rsidRPr="00805069" w:rsidRDefault="000D2D2F">
      <w:pPr>
        <w:rPr>
          <w:b/>
          <w:bCs/>
        </w:rPr>
      </w:pPr>
      <w:r w:rsidRPr="00805069">
        <w:rPr>
          <w:b/>
          <w:bCs/>
        </w:rPr>
        <w:t>Al. Powstańców Warszawy</w:t>
      </w:r>
      <w:r w:rsidR="00EF1037" w:rsidRPr="00805069">
        <w:rPr>
          <w:b/>
          <w:bCs/>
        </w:rPr>
        <w:t xml:space="preserve"> </w:t>
      </w:r>
      <w:r w:rsidRPr="00805069">
        <w:rPr>
          <w:b/>
          <w:bCs/>
        </w:rPr>
        <w:t>12</w:t>
      </w:r>
    </w:p>
    <w:p w14:paraId="0EE387D1" w14:textId="77777777" w:rsidR="00EF1037" w:rsidRPr="00805069" w:rsidRDefault="000D2D2F">
      <w:pPr>
        <w:rPr>
          <w:b/>
          <w:bCs/>
        </w:rPr>
      </w:pPr>
      <w:r w:rsidRPr="00805069">
        <w:rPr>
          <w:b/>
          <w:bCs/>
        </w:rPr>
        <w:t>35-959</w:t>
      </w:r>
      <w:r w:rsidR="00EF1037" w:rsidRPr="00805069">
        <w:rPr>
          <w:b/>
          <w:bCs/>
        </w:rPr>
        <w:t xml:space="preserve"> </w:t>
      </w:r>
      <w:r w:rsidRPr="00805069">
        <w:rPr>
          <w:b/>
          <w:bCs/>
        </w:rPr>
        <w:t>Rzeszów</w:t>
      </w:r>
    </w:p>
    <w:p w14:paraId="49DE0756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DC6BF9" w14:textId="2A6F8B21" w:rsidR="00EF1037" w:rsidRDefault="00057D02" w:rsidP="00805069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D2D2F" w:rsidRPr="000D2D2F">
        <w:rPr>
          <w:bCs/>
          <w:sz w:val="24"/>
          <w:szCs w:val="24"/>
        </w:rPr>
        <w:t>NA/P/3</w:t>
      </w:r>
      <w:r w:rsidR="002E07FA">
        <w:rPr>
          <w:bCs/>
          <w:sz w:val="24"/>
          <w:szCs w:val="24"/>
        </w:rPr>
        <w:t>45</w:t>
      </w:r>
      <w:r w:rsidR="000D2D2F" w:rsidRPr="000D2D2F">
        <w:rPr>
          <w:bCs/>
          <w:sz w:val="24"/>
          <w:szCs w:val="24"/>
        </w:rPr>
        <w:t>/2020</w:t>
      </w:r>
      <w:r w:rsidR="00EF1037">
        <w:rPr>
          <w:sz w:val="24"/>
        </w:rPr>
        <w:tab/>
        <w:t xml:space="preserve"> </w:t>
      </w:r>
      <w:r w:rsidR="000D2D2F" w:rsidRPr="000D2D2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D2D2F" w:rsidRPr="000D2D2F">
        <w:rPr>
          <w:sz w:val="24"/>
        </w:rPr>
        <w:t>2020-11-</w:t>
      </w:r>
      <w:r w:rsidR="002E07FA">
        <w:rPr>
          <w:sz w:val="24"/>
        </w:rPr>
        <w:t>13</w:t>
      </w:r>
    </w:p>
    <w:p w14:paraId="0E271D1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8A928AE" w14:textId="5CC6E91B" w:rsidR="00EF1037" w:rsidRPr="00805069" w:rsidRDefault="00EF1037" w:rsidP="00805069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o</w:t>
      </w:r>
      <w:proofErr w:type="gramEnd"/>
      <w:r>
        <w:rPr>
          <w:rFonts w:ascii="Times New Roman" w:hAnsi="Times New Roman"/>
        </w:rPr>
        <w:t xml:space="preserve"> zmianach  </w:t>
      </w:r>
    </w:p>
    <w:p w14:paraId="3C8A7F9E" w14:textId="2F00A98D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E07FA">
        <w:rPr>
          <w:sz w:val="24"/>
          <w:szCs w:val="24"/>
        </w:rPr>
        <w:t>zapytania ofertowego na</w:t>
      </w:r>
    </w:p>
    <w:p w14:paraId="4FBB16BB" w14:textId="11BB6AEB" w:rsidR="002E07FA" w:rsidRDefault="002E07FA">
      <w:pPr>
        <w:spacing w:before="120" w:after="120" w:line="360" w:lineRule="auto"/>
        <w:jc w:val="both"/>
        <w:rPr>
          <w:b/>
          <w:sz w:val="24"/>
          <w:szCs w:val="24"/>
        </w:rPr>
      </w:pPr>
      <w:r w:rsidRPr="002E07FA">
        <w:rPr>
          <w:b/>
          <w:sz w:val="24"/>
          <w:szCs w:val="24"/>
        </w:rPr>
        <w:t>Dostawa stanowiska dydaktycznego z bramą automatyczną. Dostawa obliczeniowej stacji roboczej. Dostawa oscyloskopów, obciążenia</w:t>
      </w:r>
      <w:r>
        <w:rPr>
          <w:b/>
          <w:sz w:val="24"/>
          <w:szCs w:val="24"/>
        </w:rPr>
        <w:t xml:space="preserve"> elektronicznego oraz zasilaczy</w:t>
      </w:r>
      <w:r w:rsidR="00973AB9">
        <w:rPr>
          <w:b/>
          <w:sz w:val="24"/>
          <w:szCs w:val="24"/>
        </w:rPr>
        <w:t>.</w:t>
      </w:r>
    </w:p>
    <w:p w14:paraId="21493D25" w14:textId="05255951" w:rsidR="00973AB9" w:rsidRPr="006F669D" w:rsidRDefault="00973AB9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6F669D">
        <w:rPr>
          <w:b/>
          <w:sz w:val="24"/>
          <w:szCs w:val="24"/>
          <w:u w:val="single"/>
        </w:rPr>
        <w:t xml:space="preserve">Dotyczy zadania nr 1: </w:t>
      </w:r>
    </w:p>
    <w:p w14:paraId="71F91F88" w14:textId="30C8D0BF" w:rsidR="00973AB9" w:rsidRPr="006F669D" w:rsidRDefault="002E07FA" w:rsidP="006F4B6B">
      <w:pPr>
        <w:spacing w:line="360" w:lineRule="auto"/>
        <w:jc w:val="both"/>
        <w:rPr>
          <w:sz w:val="24"/>
          <w:szCs w:val="24"/>
        </w:rPr>
      </w:pPr>
      <w:r w:rsidRPr="006F669D">
        <w:rPr>
          <w:sz w:val="24"/>
          <w:szCs w:val="24"/>
        </w:rPr>
        <w:t xml:space="preserve"> </w:t>
      </w:r>
      <w:r w:rsidR="00973AB9" w:rsidRPr="006F669D">
        <w:rPr>
          <w:sz w:val="24"/>
          <w:szCs w:val="24"/>
        </w:rPr>
        <w:t xml:space="preserve">Zamawiający informuje, że zamawiana ilość w zadaniu nr </w:t>
      </w:r>
      <w:r w:rsidR="006F669D" w:rsidRPr="006F669D">
        <w:rPr>
          <w:sz w:val="24"/>
          <w:szCs w:val="24"/>
        </w:rPr>
        <w:t>n</w:t>
      </w:r>
      <w:r w:rsidR="00973AB9" w:rsidRPr="006F669D">
        <w:rPr>
          <w:sz w:val="24"/>
          <w:szCs w:val="24"/>
        </w:rPr>
        <w:t xml:space="preserve">ależy zaoferować i wycenić </w:t>
      </w:r>
      <w:r w:rsidR="006F669D" w:rsidRPr="006F669D">
        <w:rPr>
          <w:sz w:val="24"/>
          <w:szCs w:val="24"/>
        </w:rPr>
        <w:t xml:space="preserve">4 szt. </w:t>
      </w:r>
    </w:p>
    <w:p w14:paraId="76DA0ABB" w14:textId="76FA9A0B" w:rsidR="00306E50" w:rsidRPr="00306E50" w:rsidRDefault="00C71EFA" w:rsidP="006F4B6B">
      <w:pPr>
        <w:numPr>
          <w:ilvl w:val="1"/>
          <w:numId w:val="0"/>
        </w:numPr>
        <w:ind w:left="709" w:hanging="851"/>
        <w:outlineLvl w:val="1"/>
        <w:rPr>
          <w:iCs/>
          <w:color w:val="000000"/>
          <w:sz w:val="24"/>
          <w:szCs w:val="24"/>
          <w:lang w:eastAsia="x-none"/>
        </w:rPr>
      </w:pPr>
      <w:r>
        <w:rPr>
          <w:iCs/>
          <w:color w:val="000000"/>
          <w:sz w:val="24"/>
          <w:szCs w:val="24"/>
          <w:lang w:eastAsia="x-none"/>
        </w:rPr>
        <w:t xml:space="preserve">Pozostałe zapisy </w:t>
      </w:r>
      <w:r w:rsidR="006F669D">
        <w:rPr>
          <w:iCs/>
          <w:color w:val="000000"/>
          <w:sz w:val="24"/>
          <w:szCs w:val="24"/>
          <w:lang w:eastAsia="x-none"/>
        </w:rPr>
        <w:t>zapytania</w:t>
      </w:r>
      <w:r>
        <w:rPr>
          <w:iCs/>
          <w:color w:val="000000"/>
          <w:sz w:val="24"/>
          <w:szCs w:val="24"/>
          <w:lang w:eastAsia="x-none"/>
        </w:rPr>
        <w:t xml:space="preserve"> pozostają bez zmian.</w:t>
      </w:r>
    </w:p>
    <w:p w14:paraId="449D1983" w14:textId="77777777"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bookmarkStart w:id="0" w:name="_GoBack"/>
      <w:bookmarkEnd w:id="0"/>
      <w:r w:rsidRPr="00E02559">
        <w:rPr>
          <w:szCs w:val="24"/>
          <w:u w:val="dotted"/>
        </w:rPr>
        <w:tab/>
      </w:r>
    </w:p>
    <w:p w14:paraId="59E87F0B" w14:textId="77777777"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091078" w14:textId="77777777" w:rsidR="00B4122F" w:rsidRDefault="00B4122F">
      <w:r>
        <w:separator/>
      </w:r>
    </w:p>
  </w:endnote>
  <w:endnote w:type="continuationSeparator" w:id="0">
    <w:p w14:paraId="14F2338B" w14:textId="77777777" w:rsidR="00B4122F" w:rsidRDefault="00B4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2969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F780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A581E" w14:textId="45CC64BA" w:rsidR="00EF1037" w:rsidRDefault="00D863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18F960" wp14:editId="7DE7EF18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4AD1F8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009351A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8989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221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F669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3FE37C" w14:textId="77777777" w:rsidR="00EF1037" w:rsidRDefault="00EF1037">
    <w:pPr>
      <w:pStyle w:val="Stopka"/>
      <w:tabs>
        <w:tab w:val="clear" w:pos="4536"/>
        <w:tab w:val="left" w:pos="6237"/>
      </w:tabs>
    </w:pPr>
  </w:p>
  <w:p w14:paraId="2306FCF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D4B51B" w14:textId="77777777" w:rsidR="00B4122F" w:rsidRDefault="00B4122F">
      <w:r>
        <w:separator/>
      </w:r>
    </w:p>
  </w:footnote>
  <w:footnote w:type="continuationSeparator" w:id="0">
    <w:p w14:paraId="103AA7DE" w14:textId="77777777" w:rsidR="00B4122F" w:rsidRDefault="00B412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879"/>
    <w:rsid w:val="00057D02"/>
    <w:rsid w:val="000613E0"/>
    <w:rsid w:val="000D2D2F"/>
    <w:rsid w:val="001A571A"/>
    <w:rsid w:val="00220397"/>
    <w:rsid w:val="002B1C74"/>
    <w:rsid w:val="002E07FA"/>
    <w:rsid w:val="00306E50"/>
    <w:rsid w:val="00384EFD"/>
    <w:rsid w:val="00395FE2"/>
    <w:rsid w:val="004222DA"/>
    <w:rsid w:val="00460DC4"/>
    <w:rsid w:val="00467BB8"/>
    <w:rsid w:val="005079A4"/>
    <w:rsid w:val="0055546F"/>
    <w:rsid w:val="006D4AE5"/>
    <w:rsid w:val="006F4B6B"/>
    <w:rsid w:val="006F669D"/>
    <w:rsid w:val="007C46AC"/>
    <w:rsid w:val="00805069"/>
    <w:rsid w:val="00854803"/>
    <w:rsid w:val="0087224A"/>
    <w:rsid w:val="008C56B2"/>
    <w:rsid w:val="009149C3"/>
    <w:rsid w:val="00953AA1"/>
    <w:rsid w:val="0095641D"/>
    <w:rsid w:val="00973AB9"/>
    <w:rsid w:val="009D169F"/>
    <w:rsid w:val="00B361A9"/>
    <w:rsid w:val="00B4122F"/>
    <w:rsid w:val="00C152AE"/>
    <w:rsid w:val="00C71EFA"/>
    <w:rsid w:val="00D1574A"/>
    <w:rsid w:val="00D213AD"/>
    <w:rsid w:val="00D248D2"/>
    <w:rsid w:val="00D863B5"/>
    <w:rsid w:val="00E02559"/>
    <w:rsid w:val="00E74582"/>
    <w:rsid w:val="00EA5F80"/>
    <w:rsid w:val="00EF1037"/>
    <w:rsid w:val="00F05879"/>
    <w:rsid w:val="00F16162"/>
    <w:rsid w:val="00FA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84D2B5"/>
  <w15:chartTrackingRefBased/>
  <w15:docId w15:val="{CE04AE4E-BA9E-4DBC-A8FA-459CEA88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203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203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2020-11-13T12:27:00Z</cp:lastPrinted>
  <dcterms:created xsi:type="dcterms:W3CDTF">2020-11-13T12:31:00Z</dcterms:created>
  <dcterms:modified xsi:type="dcterms:W3CDTF">2020-11-13T12:31:00Z</dcterms:modified>
</cp:coreProperties>
</file>