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5D111A" w:rsidRPr="005D111A" w:rsidRDefault="005D111A" w:rsidP="00CE3270">
      <w:pPr>
        <w:spacing w:line="360" w:lineRule="auto"/>
        <w:rPr>
          <w:b/>
          <w:bCs/>
          <w:color w:val="000000"/>
          <w:sz w:val="24"/>
        </w:rPr>
      </w:pPr>
      <w:r w:rsidRPr="005D111A">
        <w:rPr>
          <w:b/>
          <w:bCs/>
          <w:color w:val="000000"/>
          <w:sz w:val="24"/>
        </w:rPr>
        <w:t>Politechnika Rzeszowska</w:t>
      </w:r>
    </w:p>
    <w:p w:rsidR="00CE3270" w:rsidRDefault="005D111A" w:rsidP="00CE3270">
      <w:pPr>
        <w:spacing w:line="360" w:lineRule="auto"/>
        <w:rPr>
          <w:b/>
          <w:bCs/>
          <w:color w:val="000000"/>
          <w:sz w:val="24"/>
        </w:rPr>
      </w:pPr>
      <w:r w:rsidRPr="005D111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5D111A" w:rsidP="00CE3270">
      <w:pPr>
        <w:spacing w:line="360" w:lineRule="auto"/>
        <w:rPr>
          <w:color w:val="000000"/>
          <w:sz w:val="24"/>
        </w:rPr>
      </w:pPr>
      <w:r w:rsidRPr="005D111A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5D111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5D111A" w:rsidP="00CE3270">
      <w:pPr>
        <w:spacing w:line="360" w:lineRule="auto"/>
        <w:rPr>
          <w:color w:val="000000"/>
          <w:sz w:val="24"/>
        </w:rPr>
      </w:pPr>
      <w:r w:rsidRPr="005D111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5D111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5D111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D111A" w:rsidRPr="005D111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D111A" w:rsidRPr="005D111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A97E43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D111A" w:rsidRPr="005D111A">
        <w:rPr>
          <w:b/>
          <w:color w:val="000000"/>
          <w:sz w:val="24"/>
        </w:rPr>
        <w:t>Dostawa wraz z montażem sprężarkowej pompy ciepła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D111A" w:rsidTr="005B305A">
        <w:trPr>
          <w:cantSplit/>
        </w:trPr>
        <w:tc>
          <w:tcPr>
            <w:tcW w:w="9640" w:type="dxa"/>
          </w:tcPr>
          <w:p w:rsidR="005D111A" w:rsidRDefault="005D111A" w:rsidP="005B30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D111A">
              <w:rPr>
                <w:sz w:val="24"/>
              </w:rPr>
              <w:t>Dostawa wraz z montażem sprężarkowej pompy ciepła</w:t>
            </w:r>
          </w:p>
          <w:p w:rsidR="005D111A" w:rsidRDefault="005D111A" w:rsidP="005B30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111A">
              <w:rPr>
                <w:b/>
                <w:sz w:val="24"/>
              </w:rPr>
              <w:t xml:space="preserve">TESO Marek </w:t>
            </w:r>
            <w:proofErr w:type="spellStart"/>
            <w:r w:rsidRPr="005D111A">
              <w:rPr>
                <w:b/>
                <w:sz w:val="24"/>
              </w:rPr>
              <w:t>Zagajski</w:t>
            </w:r>
            <w:proofErr w:type="spellEnd"/>
          </w:p>
          <w:p w:rsidR="005D111A" w:rsidRDefault="005D111A" w:rsidP="005B30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111A">
              <w:rPr>
                <w:b/>
                <w:sz w:val="24"/>
              </w:rPr>
              <w:t>35-312</w:t>
            </w:r>
            <w:r>
              <w:rPr>
                <w:b/>
                <w:sz w:val="24"/>
              </w:rPr>
              <w:t xml:space="preserve"> </w:t>
            </w:r>
            <w:r w:rsidRPr="005D111A">
              <w:rPr>
                <w:b/>
                <w:sz w:val="24"/>
              </w:rPr>
              <w:t>Rzeszów</w:t>
            </w:r>
          </w:p>
          <w:p w:rsidR="005D111A" w:rsidRDefault="005D111A" w:rsidP="005B30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111A">
              <w:rPr>
                <w:b/>
                <w:sz w:val="24"/>
              </w:rPr>
              <w:t>ul. Strażacka</w:t>
            </w:r>
            <w:r>
              <w:rPr>
                <w:b/>
                <w:sz w:val="24"/>
              </w:rPr>
              <w:t xml:space="preserve"> </w:t>
            </w:r>
            <w:r w:rsidRPr="005D111A">
              <w:rPr>
                <w:b/>
                <w:sz w:val="24"/>
              </w:rPr>
              <w:t>25F</w:t>
            </w:r>
          </w:p>
          <w:p w:rsidR="005D111A" w:rsidRDefault="005D111A" w:rsidP="005B305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D111A">
              <w:rPr>
                <w:b/>
                <w:sz w:val="24"/>
              </w:rPr>
              <w:t>38 376.00 zł</w:t>
            </w:r>
          </w:p>
          <w:p w:rsidR="005D111A" w:rsidRPr="00253031" w:rsidRDefault="005D111A" w:rsidP="005B305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D111A" w:rsidRDefault="005D111A" w:rsidP="005B305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D111A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1560"/>
        <w:gridCol w:w="1559"/>
        <w:gridCol w:w="1701"/>
      </w:tblGrid>
      <w:tr w:rsidR="009257DC" w:rsidRPr="009257DC" w:rsidTr="009257DC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jc w:val="center"/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Nr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jc w:val="center"/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Firma (nazwa) lub nazwisko oraz</w:t>
            </w:r>
            <w:r w:rsidRPr="009257DC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spacing w:after="120"/>
              <w:jc w:val="center"/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Cena oferty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DC" w:rsidRPr="009257DC" w:rsidRDefault="009257DC" w:rsidP="009257DC">
            <w:pPr>
              <w:spacing w:after="120"/>
              <w:jc w:val="center"/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Cena oferty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spacing w:after="120"/>
              <w:jc w:val="center"/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Uwagi</w:t>
            </w:r>
          </w:p>
        </w:tc>
      </w:tr>
      <w:tr w:rsidR="009257DC" w:rsidRPr="009257DC" w:rsidTr="009257D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 xml:space="preserve">TESO Marek </w:t>
            </w:r>
            <w:proofErr w:type="spellStart"/>
            <w:r w:rsidRPr="009257DC">
              <w:rPr>
                <w:rFonts w:ascii="Tahoma" w:hAnsi="Tahoma" w:cs="Tahoma"/>
              </w:rPr>
              <w:t>Zagajski</w:t>
            </w:r>
            <w:proofErr w:type="spellEnd"/>
          </w:p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ul. Strażacka 25F</w:t>
            </w:r>
          </w:p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35-312 Rzeszów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 xml:space="preserve">  31 200,00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38 376.00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</w:p>
        </w:tc>
      </w:tr>
      <w:tr w:rsidR="009257DC" w:rsidRPr="009257DC" w:rsidTr="009257D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EKOLOGIKA SP. Z O.O.</w:t>
            </w:r>
          </w:p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 xml:space="preserve">ul. Polna 6, Rzeczyca </w:t>
            </w:r>
          </w:p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21-560 Międzyrzec Podlaski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 xml:space="preserve">  169 964,00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  <w:r w:rsidRPr="009257DC">
              <w:rPr>
                <w:rFonts w:ascii="Tahoma" w:hAnsi="Tahoma" w:cs="Tahoma"/>
              </w:rPr>
              <w:t>209 055.72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DC" w:rsidRPr="009257DC" w:rsidRDefault="009257DC" w:rsidP="009257DC">
            <w:pPr>
              <w:rPr>
                <w:rFonts w:ascii="Tahoma" w:hAnsi="Tahoma" w:cs="Tahoma"/>
              </w:rPr>
            </w:pPr>
          </w:p>
        </w:tc>
      </w:tr>
    </w:tbl>
    <w:p w:rsidR="009257DC" w:rsidRDefault="009257DC" w:rsidP="00CE3270">
      <w:pPr>
        <w:spacing w:before="120" w:after="120"/>
        <w:jc w:val="both"/>
        <w:rPr>
          <w:color w:val="000000"/>
          <w:sz w:val="24"/>
          <w:szCs w:val="24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5D111A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5D111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5D111A">
        <w:rPr>
          <w:sz w:val="24"/>
        </w:rPr>
        <w:t>2020-11-16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A97E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2DF" w:rsidRDefault="007572DF">
      <w:r>
        <w:separator/>
      </w:r>
    </w:p>
  </w:endnote>
  <w:endnote w:type="continuationSeparator" w:id="0">
    <w:p w:rsidR="007572DF" w:rsidRDefault="0075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11A" w:rsidRDefault="005D11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257D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257D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257D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11A" w:rsidRDefault="005D11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2DF" w:rsidRDefault="007572DF">
      <w:r>
        <w:separator/>
      </w:r>
    </w:p>
  </w:footnote>
  <w:footnote w:type="continuationSeparator" w:id="0">
    <w:p w:rsidR="007572DF" w:rsidRDefault="00757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11A" w:rsidRDefault="005D11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11A" w:rsidRDefault="005D11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11A" w:rsidRDefault="005D1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2DF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5D111A"/>
    <w:rsid w:val="00614303"/>
    <w:rsid w:val="007124E4"/>
    <w:rsid w:val="00745012"/>
    <w:rsid w:val="007572DF"/>
    <w:rsid w:val="008F7AA7"/>
    <w:rsid w:val="009257DC"/>
    <w:rsid w:val="00987E41"/>
    <w:rsid w:val="00A97E43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29CF49-C0F0-41FC-B7A5-AF5A9A0A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9257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5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3</cp:revision>
  <cp:lastPrinted>2020-11-16T11:53:00Z</cp:lastPrinted>
  <dcterms:created xsi:type="dcterms:W3CDTF">2020-11-16T11:52:00Z</dcterms:created>
  <dcterms:modified xsi:type="dcterms:W3CDTF">2020-11-16T11:54:00Z</dcterms:modified>
</cp:coreProperties>
</file>