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D21A7">
        <w:rPr>
          <w:b/>
          <w:i w:val="0"/>
          <w:sz w:val="22"/>
          <w:szCs w:val="22"/>
        </w:rPr>
        <w:t>4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318D2" w:rsidRPr="005318D2">
        <w:rPr>
          <w:rFonts w:ascii="Times New Roman" w:hAnsi="Times New Roman"/>
          <w:b/>
        </w:rPr>
        <w:t>NA/P/352/2020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</w:t>
      </w:r>
      <w:bookmarkStart w:id="0" w:name="_GoBack"/>
      <w:bookmarkEnd w:id="0"/>
      <w:r w:rsidR="007118F0" w:rsidRPr="00E24546">
        <w:rPr>
          <w:rFonts w:ascii="Times New Roman" w:hAnsi="Times New Roman"/>
          <w:b/>
        </w:rPr>
        <w:t>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18D2" w:rsidRPr="005318D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18D2" w:rsidRPr="005318D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318D2" w:rsidRPr="005318D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318D2" w:rsidRPr="005318D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318D2" w:rsidRPr="005318D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318D2" w:rsidRPr="005318D2">
        <w:rPr>
          <w:rFonts w:ascii="Times New Roman" w:hAnsi="Times New Roman"/>
        </w:rPr>
        <w:t>(</w:t>
      </w:r>
      <w:proofErr w:type="spellStart"/>
      <w:r w:rsidR="005318D2" w:rsidRPr="005318D2">
        <w:rPr>
          <w:rFonts w:ascii="Times New Roman" w:hAnsi="Times New Roman"/>
        </w:rPr>
        <w:t>t.j</w:t>
      </w:r>
      <w:proofErr w:type="spellEnd"/>
      <w:r w:rsidR="005318D2" w:rsidRPr="005318D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318D2" w:rsidRPr="005318D2">
        <w:rPr>
          <w:rFonts w:ascii="Times New Roman" w:hAnsi="Times New Roman"/>
          <w:b/>
        </w:rPr>
        <w:t>Dostawa sprzętu sieciowego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318D2" w:rsidRPr="005318D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C55" w:rsidRDefault="00D26C55" w:rsidP="0038231F">
      <w:pPr>
        <w:spacing w:after="0" w:line="240" w:lineRule="auto"/>
      </w:pPr>
      <w:r>
        <w:separator/>
      </w:r>
    </w:p>
  </w:endnote>
  <w:endnote w:type="continuationSeparator" w:id="0">
    <w:p w:rsidR="00D26C55" w:rsidRDefault="00D26C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D2" w:rsidRDefault="005318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1A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1A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D2" w:rsidRDefault="005318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C55" w:rsidRDefault="00D26C55" w:rsidP="0038231F">
      <w:pPr>
        <w:spacing w:after="0" w:line="240" w:lineRule="auto"/>
      </w:pPr>
      <w:r>
        <w:separator/>
      </w:r>
    </w:p>
  </w:footnote>
  <w:footnote w:type="continuationSeparator" w:id="0">
    <w:p w:rsidR="00D26C55" w:rsidRDefault="00D26C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D2" w:rsidRDefault="005318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D2" w:rsidRDefault="005318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8D2" w:rsidRDefault="005318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6C5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18D2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1A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6C55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8C57F"/>
  <w15:docId w15:val="{1715EBA3-F525-414F-98FB-F1BB4A695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EF5D4-EDB4-4309-87E0-31CC320D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2020-11-17T11:26:00Z</cp:lastPrinted>
  <dcterms:created xsi:type="dcterms:W3CDTF">2020-11-17T11:26:00Z</dcterms:created>
  <dcterms:modified xsi:type="dcterms:W3CDTF">2020-11-17T11:26:00Z</dcterms:modified>
</cp:coreProperties>
</file>