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3F28A7" w:rsidP="006A26B3">
      <w:pPr>
        <w:jc w:val="right"/>
        <w:rPr>
          <w:b/>
          <w:bCs/>
          <w:sz w:val="24"/>
        </w:rPr>
      </w:pPr>
      <w:r w:rsidRPr="003F28A7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3F28A7">
        <w:rPr>
          <w:sz w:val="24"/>
        </w:rPr>
        <w:t>2020-11-20</w:t>
      </w:r>
    </w:p>
    <w:p w:rsidR="003F28A7" w:rsidRPr="003F28A7" w:rsidRDefault="003F28A7" w:rsidP="0018613E">
      <w:pPr>
        <w:spacing w:after="40"/>
        <w:rPr>
          <w:b/>
          <w:bCs/>
          <w:sz w:val="24"/>
        </w:rPr>
      </w:pPr>
      <w:r w:rsidRPr="003F28A7">
        <w:rPr>
          <w:b/>
          <w:bCs/>
          <w:sz w:val="24"/>
        </w:rPr>
        <w:t>Politechnika Rzeszowska</w:t>
      </w:r>
    </w:p>
    <w:p w:rsidR="00A80738" w:rsidRDefault="003F28A7" w:rsidP="0018613E">
      <w:pPr>
        <w:spacing w:after="40"/>
        <w:rPr>
          <w:b/>
          <w:bCs/>
          <w:sz w:val="24"/>
        </w:rPr>
      </w:pPr>
      <w:r w:rsidRPr="003F28A7">
        <w:rPr>
          <w:b/>
          <w:bCs/>
          <w:sz w:val="24"/>
        </w:rPr>
        <w:t>Dział Logistyki i Zamówień Publicznych</w:t>
      </w:r>
    </w:p>
    <w:p w:rsidR="00A80738" w:rsidRPr="0018613E" w:rsidRDefault="003F28A7" w:rsidP="00A80738">
      <w:pPr>
        <w:rPr>
          <w:bCs/>
          <w:sz w:val="24"/>
        </w:rPr>
      </w:pPr>
      <w:r w:rsidRPr="003F28A7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3F28A7">
        <w:rPr>
          <w:bCs/>
          <w:sz w:val="24"/>
        </w:rPr>
        <w:t>12</w:t>
      </w:r>
    </w:p>
    <w:p w:rsidR="00A80738" w:rsidRPr="006A26B3" w:rsidRDefault="003F28A7" w:rsidP="006A26B3">
      <w:pPr>
        <w:rPr>
          <w:bCs/>
          <w:sz w:val="24"/>
        </w:rPr>
      </w:pPr>
      <w:r w:rsidRPr="003F28A7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3F28A7">
        <w:rPr>
          <w:bCs/>
          <w:sz w:val="24"/>
        </w:rPr>
        <w:t>Rzeszów</w:t>
      </w:r>
    </w:p>
    <w:p w:rsidR="00A80738" w:rsidRDefault="001A443E" w:rsidP="006A26B3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F28A7" w:rsidRPr="003F28A7">
        <w:rPr>
          <w:b/>
          <w:sz w:val="24"/>
          <w:szCs w:val="24"/>
        </w:rPr>
        <w:t>NA/P/338/2020</w:t>
      </w:r>
      <w:r w:rsidR="00A80738">
        <w:rPr>
          <w:sz w:val="24"/>
        </w:rPr>
        <w:tab/>
        <w:t xml:space="preserve"> </w:t>
      </w: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F28A7" w:rsidRPr="003F28A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F28A7" w:rsidP="00CB5EDB">
      <w:pPr>
        <w:pStyle w:val="Tekstpodstawowywcity"/>
        <w:spacing w:before="120" w:after="240"/>
        <w:ind w:firstLine="0"/>
        <w:jc w:val="center"/>
      </w:pPr>
      <w:r w:rsidRPr="003F28A7">
        <w:rPr>
          <w:b/>
        </w:rPr>
        <w:t>Dostawa komputerów przenośnych dla jednostek organizacyjnych PRz.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F28A7" w:rsidRPr="003F28A7">
        <w:rPr>
          <w:sz w:val="24"/>
          <w:szCs w:val="24"/>
        </w:rPr>
        <w:t xml:space="preserve">(t.j. Dz.U. </w:t>
      </w:r>
      <w:proofErr w:type="gramStart"/>
      <w:r w:rsidR="003F28A7" w:rsidRPr="003F28A7">
        <w:rPr>
          <w:sz w:val="24"/>
          <w:szCs w:val="24"/>
        </w:rPr>
        <w:t>z</w:t>
      </w:r>
      <w:proofErr w:type="gramEnd"/>
      <w:r w:rsidR="003F28A7" w:rsidRPr="003F28A7">
        <w:rPr>
          <w:sz w:val="24"/>
          <w:szCs w:val="24"/>
        </w:rPr>
        <w:t xml:space="preserve">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F28A7" w:rsidRPr="003F28A7">
        <w:rPr>
          <w:sz w:val="24"/>
          <w:szCs w:val="24"/>
        </w:rPr>
        <w:t>20/11/2020</w:t>
      </w:r>
      <w:r w:rsidRPr="00FF4AB1">
        <w:rPr>
          <w:sz w:val="24"/>
          <w:szCs w:val="24"/>
        </w:rPr>
        <w:t xml:space="preserve"> o godz. </w:t>
      </w:r>
      <w:r w:rsidR="003F28A7" w:rsidRPr="003F28A7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 zamówienia w wysokości 21 537.00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2 zamówienia w wysokości 5 658.00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3 zamówienia w wysokości 7 200.42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4 zamówienia w wysokości 3 628.50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5 zamówienia w wysokości 3 099.60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6 zamówienia w wysokości 30 012.00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7 zamówienia w wysokości 28 000.00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8 zamówienia w wysokości 3 600.00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9 zamówienia w wysokości 4 674.00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10 zamówienia w wysokości 3 999.00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11 zamówienia w wysokości 6 445.20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12 zamówienia w wysokości 4 501.80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13 zamówienia w wysokości 4 749.99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14 zamówienia w wysokości 13 500.00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15 zamówienia w wysokości 13 500.00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16 zamówienia w wysokości 4 920.00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17 zamówienia w wysokości 9 963.00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18 zamówienia w wysokości 4 999.95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19 zamówienia w wysokości 4 999.95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20 zamówienia w wysokości 4 899.09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21 zamówienia w wysokości 4 551.00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22 zamówienia w wysokości 4 551.00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23 zamówienia w wysokości 7 380.00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24 zamówienia w wysokości 5 043.00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25 zamówienia w wysokości 5 800.00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  <w:tr w:rsidR="003F28A7" w:rsidRPr="006646D9" w:rsidTr="006A26B3">
        <w:trPr>
          <w:trHeight w:val="70"/>
        </w:trPr>
        <w:tc>
          <w:tcPr>
            <w:tcW w:w="9214" w:type="dxa"/>
          </w:tcPr>
          <w:p w:rsidR="003F28A7" w:rsidRPr="00A3048A" w:rsidRDefault="003F28A7" w:rsidP="006A26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3F28A7">
              <w:rPr>
                <w:sz w:val="24"/>
                <w:szCs w:val="24"/>
              </w:rPr>
              <w:lastRenderedPageBreak/>
              <w:t>części</w:t>
            </w:r>
            <w:proofErr w:type="gramEnd"/>
            <w:r w:rsidRPr="003F28A7">
              <w:rPr>
                <w:sz w:val="24"/>
                <w:szCs w:val="24"/>
              </w:rPr>
              <w:t xml:space="preserve"> 26 zamówienia w wysokości 4 999.95 </w:t>
            </w:r>
            <w:proofErr w:type="gramStart"/>
            <w:r w:rsidRPr="003F28A7">
              <w:rPr>
                <w:sz w:val="24"/>
                <w:szCs w:val="24"/>
              </w:rPr>
              <w:t>zł</w:t>
            </w:r>
            <w:proofErr w:type="gramEnd"/>
            <w:r w:rsidRPr="003F28A7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21 475.80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5 571.90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7 892.00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4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4 797.00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5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3 899.10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6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48 954.00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7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33 702.00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8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4 797.00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9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5 043.00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10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4 612.50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11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6 273.00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12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4 895.40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2D5189" w:rsidP="006A26B3">
            <w:pPr>
              <w:spacing w:before="120" w:after="120"/>
              <w:jc w:val="center"/>
            </w:pPr>
            <w:r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13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lastRenderedPageBreak/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lastRenderedPageBreak/>
              <w:t xml:space="preserve">5 412.00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15 129.00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15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12 915.00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16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4 735.50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17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11 193.00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18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5 166.00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19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5 166.00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20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6 125.40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21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4 551.00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22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6 063.90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23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16 974.00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5 325.90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25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6 137.70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26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Quatro Computers Maciej Zachara</w:t>
            </w:r>
          </w:p>
          <w:p w:rsidR="003F28A7" w:rsidRPr="00CB5EDB" w:rsidRDefault="003F28A7" w:rsidP="006A26B3">
            <w:r w:rsidRPr="003F28A7">
              <w:t>Matejki</w:t>
            </w:r>
            <w:r w:rsidRPr="00CB5EDB">
              <w:t xml:space="preserve"> </w:t>
            </w:r>
            <w:r w:rsidRPr="003F28A7">
              <w:t>2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35-064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4 723.20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4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lastRenderedPageBreak/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lastRenderedPageBreak/>
              <w:t xml:space="preserve">4 243.50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5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27 060.00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6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40 590.00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8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4 243.50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9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4 349.28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10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3 936.00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11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6 115.56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12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4 551.00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13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5 380.02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2D5189" w:rsidP="006A26B3">
            <w:pPr>
              <w:spacing w:before="120" w:after="120"/>
              <w:jc w:val="center"/>
            </w:pPr>
            <w:r w:rsidRPr="003F28A7">
              <w:t>24 miesiące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15 357.78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15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11 667.78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18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4 981.50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21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4 519.02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2C411A" w:rsidP="006A26B3">
            <w:pPr>
              <w:spacing w:before="120" w:after="120"/>
              <w:jc w:val="center"/>
            </w:pPr>
            <w:r>
              <w:t>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23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15 645.60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5 202.90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25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6 457.50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  <w:tr w:rsidR="003F28A7" w:rsidRPr="00075CD0" w:rsidTr="006A26B3">
        <w:tc>
          <w:tcPr>
            <w:tcW w:w="82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26</w:t>
            </w:r>
          </w:p>
        </w:tc>
        <w:tc>
          <w:tcPr>
            <w:tcW w:w="2295" w:type="dxa"/>
            <w:shd w:val="clear" w:color="auto" w:fill="auto"/>
          </w:tcPr>
          <w:p w:rsidR="003F28A7" w:rsidRPr="00CB5EDB" w:rsidRDefault="003F28A7" w:rsidP="006A26B3">
            <w:pPr>
              <w:spacing w:before="40"/>
            </w:pPr>
            <w:r w:rsidRPr="003F28A7">
              <w:t>InFast sp. z o.</w:t>
            </w:r>
            <w:proofErr w:type="gramStart"/>
            <w:r w:rsidRPr="003F28A7">
              <w:t>o</w:t>
            </w:r>
            <w:proofErr w:type="gramEnd"/>
            <w:r w:rsidRPr="003F28A7">
              <w:t>.</w:t>
            </w:r>
          </w:p>
          <w:p w:rsidR="003F28A7" w:rsidRPr="00CB5EDB" w:rsidRDefault="003F28A7" w:rsidP="006A26B3">
            <w:r w:rsidRPr="003F28A7">
              <w:t>Legionów</w:t>
            </w:r>
            <w:r w:rsidRPr="00CB5EDB">
              <w:t xml:space="preserve"> </w:t>
            </w:r>
            <w:r w:rsidRPr="003F28A7">
              <w:t>31</w:t>
            </w:r>
            <w:r w:rsidRPr="00CB5EDB">
              <w:t xml:space="preserve"> </w:t>
            </w:r>
          </w:p>
          <w:p w:rsidR="003F28A7" w:rsidRPr="00CB5EDB" w:rsidRDefault="003F28A7" w:rsidP="006A26B3">
            <w:pPr>
              <w:spacing w:before="40" w:after="40"/>
              <w:jc w:val="both"/>
            </w:pPr>
            <w:r w:rsidRPr="003F28A7">
              <w:t>35-111</w:t>
            </w:r>
            <w:r w:rsidRPr="00CB5EDB">
              <w:t xml:space="preserve"> </w:t>
            </w:r>
            <w:r w:rsidRPr="003F28A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 xml:space="preserve">4 410.78 </w:t>
            </w:r>
            <w:proofErr w:type="gramStart"/>
            <w:r w:rsidRPr="003F28A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r w:rsidRPr="003F28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8A7" w:rsidRPr="00CB5EDB" w:rsidRDefault="003F28A7" w:rsidP="006A26B3">
            <w:pPr>
              <w:spacing w:before="120" w:after="120"/>
              <w:jc w:val="center"/>
            </w:pPr>
            <w:proofErr w:type="gramStart"/>
            <w:r w:rsidRPr="003F28A7">
              <w:t>zgodnie</w:t>
            </w:r>
            <w:proofErr w:type="gramEnd"/>
            <w:r w:rsidRPr="003F28A7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6A26B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6B3" w:rsidRDefault="006A26B3">
      <w:r>
        <w:separator/>
      </w:r>
    </w:p>
  </w:endnote>
  <w:endnote w:type="continuationSeparator" w:id="0">
    <w:p w:rsidR="006A26B3" w:rsidRDefault="006A2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6B3" w:rsidRDefault="006A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26B3" w:rsidRDefault="006A26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6B3" w:rsidRDefault="002D51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6A26B3" w:rsidRDefault="006A26B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18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189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6B3" w:rsidRDefault="006A26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26B3" w:rsidRDefault="006A26B3">
    <w:pPr>
      <w:pStyle w:val="Stopka"/>
      <w:tabs>
        <w:tab w:val="clear" w:pos="4536"/>
      </w:tabs>
      <w:jc w:val="center"/>
    </w:pPr>
  </w:p>
  <w:p w:rsidR="006A26B3" w:rsidRDefault="006A26B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6B3" w:rsidRDefault="006A26B3">
      <w:r>
        <w:separator/>
      </w:r>
    </w:p>
  </w:footnote>
  <w:footnote w:type="continuationSeparator" w:id="0">
    <w:p w:rsidR="006A26B3" w:rsidRDefault="006A26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6B3" w:rsidRDefault="006A26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6B3" w:rsidRDefault="006A26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6B3" w:rsidRDefault="006A26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92A"/>
    <w:rsid w:val="0001764B"/>
    <w:rsid w:val="0003529D"/>
    <w:rsid w:val="00075CD0"/>
    <w:rsid w:val="00092C61"/>
    <w:rsid w:val="0014428B"/>
    <w:rsid w:val="0018613E"/>
    <w:rsid w:val="001A443E"/>
    <w:rsid w:val="002628C2"/>
    <w:rsid w:val="002C411A"/>
    <w:rsid w:val="002D5189"/>
    <w:rsid w:val="00342653"/>
    <w:rsid w:val="0035216A"/>
    <w:rsid w:val="003B044E"/>
    <w:rsid w:val="003F28A7"/>
    <w:rsid w:val="004C7E9B"/>
    <w:rsid w:val="005028C0"/>
    <w:rsid w:val="00617D11"/>
    <w:rsid w:val="00647371"/>
    <w:rsid w:val="00651764"/>
    <w:rsid w:val="00666480"/>
    <w:rsid w:val="0069085C"/>
    <w:rsid w:val="006A26B3"/>
    <w:rsid w:val="007B292A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F9EC4E-B9E5-44D0-A3D7-460CD04B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A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26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1208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2020-11-20T11:01:00Z</cp:lastPrinted>
  <dcterms:created xsi:type="dcterms:W3CDTF">2020-11-20T12:03:00Z</dcterms:created>
  <dcterms:modified xsi:type="dcterms:W3CDTF">2020-11-20T12:03:00Z</dcterms:modified>
</cp:coreProperties>
</file>