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C31D4B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31D4B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C31D4B">
        <w:rPr>
          <w:sz w:val="22"/>
          <w:szCs w:val="22"/>
        </w:rPr>
        <w:t>2020-11-20</w:t>
      </w:r>
    </w:p>
    <w:p w:rsidR="00C31D4B" w:rsidRPr="00C31D4B" w:rsidRDefault="00C31D4B" w:rsidP="006A5DF1">
      <w:pPr>
        <w:rPr>
          <w:b/>
          <w:bCs/>
          <w:sz w:val="22"/>
          <w:szCs w:val="22"/>
        </w:rPr>
      </w:pPr>
      <w:r w:rsidRPr="00C31D4B">
        <w:rPr>
          <w:b/>
          <w:bCs/>
          <w:sz w:val="22"/>
          <w:szCs w:val="22"/>
        </w:rPr>
        <w:t>Politechnika Rzeszowska</w:t>
      </w:r>
    </w:p>
    <w:p w:rsidR="006A5DF1" w:rsidRPr="00D91931" w:rsidRDefault="00C31D4B" w:rsidP="006A5DF1">
      <w:pPr>
        <w:rPr>
          <w:b/>
          <w:bCs/>
          <w:sz w:val="22"/>
          <w:szCs w:val="22"/>
        </w:rPr>
      </w:pPr>
      <w:r w:rsidRPr="00C31D4B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C31D4B" w:rsidP="006A5DF1">
      <w:pPr>
        <w:rPr>
          <w:sz w:val="22"/>
          <w:szCs w:val="22"/>
        </w:rPr>
      </w:pPr>
      <w:r w:rsidRPr="00C31D4B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C31D4B">
        <w:rPr>
          <w:sz w:val="22"/>
          <w:szCs w:val="22"/>
        </w:rPr>
        <w:t>12</w:t>
      </w:r>
    </w:p>
    <w:p w:rsidR="006A5DF1" w:rsidRPr="00BD5546" w:rsidRDefault="00C31D4B" w:rsidP="006A5DF1">
      <w:pPr>
        <w:rPr>
          <w:sz w:val="22"/>
          <w:szCs w:val="22"/>
        </w:rPr>
      </w:pPr>
      <w:r w:rsidRPr="00C31D4B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C31D4B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F444B7">
        <w:rPr>
          <w:sz w:val="22"/>
          <w:szCs w:val="22"/>
        </w:rPr>
        <w:t>:</w:t>
      </w:r>
      <w:r w:rsidRPr="00F444B7">
        <w:rPr>
          <w:b/>
          <w:bCs/>
          <w:sz w:val="22"/>
          <w:szCs w:val="22"/>
        </w:rPr>
        <w:t xml:space="preserve"> </w:t>
      </w:r>
      <w:r w:rsidR="00F444B7" w:rsidRPr="00F444B7">
        <w:rPr>
          <w:bCs/>
          <w:sz w:val="22"/>
          <w:szCs w:val="22"/>
        </w:rPr>
        <w:t>NA/P/352/2020/1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  <w:r w:rsidR="00F444B7">
        <w:rPr>
          <w:rFonts w:ascii="Times New Roman" w:hAnsi="Times New Roman"/>
          <w:szCs w:val="28"/>
        </w:rPr>
        <w:t xml:space="preserve"> ORAZ ZMIANY TREŚCI SIWZ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31D4B" w:rsidRPr="00C31D4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31D4B" w:rsidRPr="00C31D4B">
        <w:rPr>
          <w:b/>
          <w:bCs/>
          <w:sz w:val="22"/>
          <w:szCs w:val="22"/>
        </w:rPr>
        <w:t>Dostawa sprzętu sieciowego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1D4B" w:rsidRPr="00C31D4B">
        <w:rPr>
          <w:b/>
          <w:sz w:val="22"/>
          <w:szCs w:val="22"/>
        </w:rPr>
        <w:t>NA/P/352/2020</w:t>
      </w:r>
      <w:r w:rsidRPr="006A5DF1">
        <w:rPr>
          <w:b/>
          <w:sz w:val="22"/>
          <w:szCs w:val="22"/>
        </w:rPr>
        <w:t>.</w:t>
      </w:r>
    </w:p>
    <w:p w:rsidR="00C31D4B" w:rsidRPr="00C31D4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31D4B" w:rsidRPr="00C31D4B">
        <w:rPr>
          <w:b/>
          <w:sz w:val="22"/>
          <w:szCs w:val="22"/>
        </w:rPr>
        <w:t>Politechnika Rzeszowska</w:t>
      </w:r>
    </w:p>
    <w:p w:rsidR="0012774F" w:rsidRPr="006A5DF1" w:rsidRDefault="00C31D4B" w:rsidP="00D8461B">
      <w:pPr>
        <w:spacing w:after="240" w:line="276" w:lineRule="auto"/>
        <w:jc w:val="both"/>
        <w:rPr>
          <w:sz w:val="22"/>
          <w:szCs w:val="22"/>
        </w:rPr>
      </w:pPr>
      <w:r w:rsidRPr="00C31D4B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C31D4B">
        <w:rPr>
          <w:sz w:val="22"/>
          <w:szCs w:val="22"/>
        </w:rPr>
        <w:t>(</w:t>
      </w:r>
      <w:proofErr w:type="spellStart"/>
      <w:r w:rsidRPr="00C31D4B">
        <w:rPr>
          <w:sz w:val="22"/>
          <w:szCs w:val="22"/>
        </w:rPr>
        <w:t>t.j</w:t>
      </w:r>
      <w:proofErr w:type="spellEnd"/>
      <w:r w:rsidRPr="00C31D4B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1D4B" w:rsidRPr="006A5DF1" w:rsidTr="00373800">
        <w:tc>
          <w:tcPr>
            <w:tcW w:w="9356" w:type="dxa"/>
            <w:shd w:val="clear" w:color="auto" w:fill="auto"/>
          </w:tcPr>
          <w:p w:rsidR="00C31D4B" w:rsidRPr="006A5DF1" w:rsidRDefault="00C31D4B" w:rsidP="003738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31D4B">
              <w:rPr>
                <w:b/>
                <w:bCs/>
                <w:sz w:val="22"/>
                <w:szCs w:val="22"/>
              </w:rPr>
              <w:t>1</w:t>
            </w:r>
          </w:p>
          <w:p w:rsidR="00C31D4B" w:rsidRPr="00C31D4B" w:rsidRDefault="00C31D4B" w:rsidP="003738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mamy pytanie odnośnie postępowa</w:t>
            </w:r>
            <w:r w:rsidR="00F444B7">
              <w:rPr>
                <w:sz w:val="22"/>
                <w:szCs w:val="22"/>
              </w:rPr>
              <w:t>nia "Dostawa sprzętu sieciowego</w:t>
            </w:r>
            <w:r w:rsidR="00F444B7" w:rsidRPr="00C31D4B">
              <w:rPr>
                <w:sz w:val="22"/>
                <w:szCs w:val="22"/>
              </w:rPr>
              <w:t xml:space="preserve"> NA</w:t>
            </w:r>
            <w:r w:rsidRPr="00C31D4B">
              <w:rPr>
                <w:sz w:val="22"/>
                <w:szCs w:val="22"/>
              </w:rPr>
              <w:t>/P/352/2020</w:t>
            </w:r>
          </w:p>
          <w:p w:rsidR="00C31D4B" w:rsidRPr="00C31D4B" w:rsidRDefault="00C31D4B" w:rsidP="003738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 xml:space="preserve">Pytanie: </w:t>
            </w:r>
          </w:p>
          <w:p w:rsidR="00C31D4B" w:rsidRPr="00C31D4B" w:rsidRDefault="00C31D4B" w:rsidP="003738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Zał_nr_1_do_SIWZ_-_Szczegółowy_opis_przedmiotu_zamówienia</w:t>
            </w:r>
          </w:p>
          <w:p w:rsidR="00C31D4B" w:rsidRPr="00C31D4B" w:rsidRDefault="00C31D4B" w:rsidP="003738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 xml:space="preserve">Zadanie 2 : Specyfikacja - Przełącznik dostępowy - 19 </w:t>
            </w:r>
            <w:proofErr w:type="spellStart"/>
            <w:r w:rsidRPr="00C31D4B">
              <w:rPr>
                <w:sz w:val="22"/>
                <w:szCs w:val="22"/>
              </w:rPr>
              <w:t>szt</w:t>
            </w:r>
            <w:proofErr w:type="spellEnd"/>
          </w:p>
          <w:p w:rsidR="00C31D4B" w:rsidRPr="00C31D4B" w:rsidRDefault="00C31D4B" w:rsidP="003738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Wymaganie: Ilość pamięci Flash: min 4GB</w:t>
            </w:r>
          </w:p>
          <w:p w:rsidR="00C31D4B" w:rsidRPr="006A5DF1" w:rsidRDefault="00C31D4B" w:rsidP="003738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czy Zamawiający dopuście zaoferowanie przełączni</w:t>
            </w:r>
            <w:r w:rsidR="00F444B7">
              <w:rPr>
                <w:sz w:val="22"/>
                <w:szCs w:val="22"/>
              </w:rPr>
              <w:t xml:space="preserve">ka z  Ilość pamięci Flash: 2GB </w:t>
            </w:r>
            <w:r w:rsidRPr="00C31D4B">
              <w:rPr>
                <w:sz w:val="22"/>
                <w:szCs w:val="22"/>
              </w:rPr>
              <w:t>?</w:t>
            </w:r>
          </w:p>
          <w:p w:rsidR="00C31D4B" w:rsidRPr="006A5DF1" w:rsidRDefault="00C31D4B" w:rsidP="003738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31D4B" w:rsidRPr="00C31D4B" w:rsidRDefault="00C31D4B" w:rsidP="00F444B7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Zamawiający dopuszcza zaoferowanie przełącznika z  Ilość pamięci Flash: 2GB, w związku z tym faktem szczegółowy opis przedmiotu zamówienia dla zadania częściowego nr 2 otrzymuje brzmienie:</w:t>
            </w:r>
          </w:p>
          <w:p w:rsidR="00C31D4B" w:rsidRPr="00C31D4B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Zamiast:</w:t>
            </w:r>
          </w:p>
          <w:p w:rsidR="00C31D4B" w:rsidRPr="00C31D4B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Ilość pamięci Flash: min 4GB</w:t>
            </w:r>
          </w:p>
          <w:p w:rsidR="00C31D4B" w:rsidRPr="00C31D4B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C31D4B" w:rsidRPr="00C31D4B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Zamawiający dokonuje</w:t>
            </w:r>
            <w:r w:rsidR="00F444B7">
              <w:rPr>
                <w:sz w:val="22"/>
                <w:szCs w:val="22"/>
              </w:rPr>
              <w:t xml:space="preserve"> zmiany na</w:t>
            </w:r>
            <w:r w:rsidRPr="00C31D4B">
              <w:rPr>
                <w:sz w:val="22"/>
                <w:szCs w:val="22"/>
              </w:rPr>
              <w:t xml:space="preserve">: </w:t>
            </w:r>
          </w:p>
          <w:p w:rsidR="00C31D4B" w:rsidRPr="00C31D4B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Ilość pamięci Flash: min 2GB</w:t>
            </w:r>
          </w:p>
          <w:p w:rsidR="00C31D4B" w:rsidRPr="00C31D4B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C31D4B" w:rsidRPr="00C31D4B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W związku z powyższą zmianą zamawiający wydłuża termin na składanie ofert i wnoszenia wadium do dnia 26.11.2020 r, do godz. 10:00. Otwarcie ofert nastąpi: 26.11.2020 r, o godz. 10:15.</w:t>
            </w:r>
          </w:p>
          <w:p w:rsidR="00C31D4B" w:rsidRPr="006A5DF1" w:rsidRDefault="00C31D4B" w:rsidP="003738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31D4B">
              <w:rPr>
                <w:sz w:val="22"/>
                <w:szCs w:val="22"/>
              </w:rPr>
              <w:t>Pozostałe zapisy specyfikacji istotnych warunków zamówienia pozostają bez zmian.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lastRenderedPageBreak/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904" w:rsidRDefault="002F4904">
      <w:r>
        <w:separator/>
      </w:r>
    </w:p>
  </w:endnote>
  <w:endnote w:type="continuationSeparator" w:id="0">
    <w:p w:rsidR="002F4904" w:rsidRDefault="002F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444B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904" w:rsidRDefault="002F4904">
      <w:r>
        <w:separator/>
      </w:r>
    </w:p>
  </w:footnote>
  <w:footnote w:type="continuationSeparator" w:id="0">
    <w:p w:rsidR="002F4904" w:rsidRDefault="002F4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D4B" w:rsidRDefault="00C31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D4B" w:rsidRDefault="00C31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D4B" w:rsidRDefault="00C31D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904"/>
    <w:rsid w:val="00031374"/>
    <w:rsid w:val="000A1097"/>
    <w:rsid w:val="000E2A8F"/>
    <w:rsid w:val="0012774F"/>
    <w:rsid w:val="00144B7A"/>
    <w:rsid w:val="00180C6E"/>
    <w:rsid w:val="002F490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1D4B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444B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03B014"/>
  <w15:chartTrackingRefBased/>
  <w15:docId w15:val="{DE4C9E4D-DDA0-48B0-BD31-6B48EE197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44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44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217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2020-11-20T13:00:00Z</cp:lastPrinted>
  <dcterms:created xsi:type="dcterms:W3CDTF">2020-11-20T13:00:00Z</dcterms:created>
  <dcterms:modified xsi:type="dcterms:W3CDTF">2020-11-20T13:00:00Z</dcterms:modified>
</cp:coreProperties>
</file>