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942085" w:rsidRDefault="006676AE" w:rsidP="0094208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42085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D14B3" w:rsidRPr="00AD14B3">
        <w:rPr>
          <w:rFonts w:ascii="Times New Roman" w:hAnsi="Times New Roman"/>
          <w:b/>
        </w:rPr>
        <w:t>NA/P/367/2020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14B3" w:rsidRPr="00AD14B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14B3" w:rsidRPr="00AD14B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D14B3" w:rsidRPr="00AD14B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942085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14B3" w:rsidRPr="00AD14B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D14B3" w:rsidRPr="00AD14B3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D14B3" w:rsidRPr="00AD14B3">
        <w:rPr>
          <w:rFonts w:ascii="Times New Roman" w:hAnsi="Times New Roman"/>
        </w:rPr>
        <w:t>(</w:t>
      </w:r>
      <w:proofErr w:type="spellStart"/>
      <w:r w:rsidR="00AD14B3" w:rsidRPr="00AD14B3">
        <w:rPr>
          <w:rFonts w:ascii="Times New Roman" w:hAnsi="Times New Roman"/>
        </w:rPr>
        <w:t>t.j</w:t>
      </w:r>
      <w:proofErr w:type="spellEnd"/>
      <w:r w:rsidR="00AD14B3" w:rsidRPr="00AD14B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D14B3" w:rsidRPr="00AD14B3">
        <w:rPr>
          <w:rFonts w:ascii="Times New Roman" w:hAnsi="Times New Roman"/>
          <w:b/>
        </w:rPr>
        <w:t xml:space="preserve">Dostawa sprzętu komputerowego dla </w:t>
      </w:r>
      <w:proofErr w:type="spellStart"/>
      <w:r w:rsidR="00AD14B3" w:rsidRPr="00AD14B3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D14B3" w:rsidRPr="00AD14B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A50" w:rsidRDefault="003D0A50" w:rsidP="0038231F">
      <w:pPr>
        <w:spacing w:after="0" w:line="240" w:lineRule="auto"/>
      </w:pPr>
      <w:r>
        <w:separator/>
      </w:r>
    </w:p>
  </w:endnote>
  <w:endnote w:type="continuationSeparator" w:id="0">
    <w:p w:rsidR="003D0A50" w:rsidRDefault="003D0A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4B3" w:rsidRDefault="00AD14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20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208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4B3" w:rsidRDefault="00AD14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A50" w:rsidRDefault="003D0A50" w:rsidP="0038231F">
      <w:pPr>
        <w:spacing w:after="0" w:line="240" w:lineRule="auto"/>
      </w:pPr>
      <w:r>
        <w:separator/>
      </w:r>
    </w:p>
  </w:footnote>
  <w:footnote w:type="continuationSeparator" w:id="0">
    <w:p w:rsidR="003D0A50" w:rsidRDefault="003D0A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4B3" w:rsidRDefault="00AD14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4B3" w:rsidRDefault="00AD14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4B3" w:rsidRDefault="00AD14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A5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0A50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2085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14B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E22AC6-8E2C-4B12-A5D2-6C6ADB44D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3F848-28C0-471D-BDB2-6CF792C2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2020-11-27T08:49:00Z</dcterms:created>
  <dcterms:modified xsi:type="dcterms:W3CDTF">2020-11-27T08:49:00Z</dcterms:modified>
</cp:coreProperties>
</file>