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7994CC" w14:textId="62455955" w:rsidR="00CB6204" w:rsidRDefault="005E449C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48730CA" wp14:editId="3BD7D64F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95116EE" w14:textId="77777777" w:rsidR="00CB6204" w:rsidRDefault="00CB6204" w:rsidP="00CB6204"/>
                          <w:p w14:paraId="66E99A33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ACD8C64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A8FA774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417DFC9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2F10946" w14:textId="77777777" w:rsidR="008A0D67" w:rsidRDefault="008A0D67" w:rsidP="004B2956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3FD8171" w14:textId="77777777"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F5BC30A" w14:textId="77777777"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E563245" w14:textId="77777777"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748730CA"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" filled="f" strokeweight=".25pt">
                <v:textbox inset="1pt,1pt,1pt,1pt">
                  <w:txbxContent>
                    <w:p w14:paraId="695116EE" w14:textId="77777777" w:rsidR="00CB6204" w:rsidRDefault="00CB6204" w:rsidP="00CB6204"/>
                    <w:p w14:paraId="66E99A33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2ACD8C64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2A8FA774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6417DFC9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02F10946" w14:textId="77777777" w:rsidR="008A0D67" w:rsidRDefault="008A0D67" w:rsidP="004B2956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3FD8171" w14:textId="77777777"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F5BC30A" w14:textId="77777777"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E563245" w14:textId="77777777"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C82B94">
        <w:rPr>
          <w:b/>
          <w:i w:val="0"/>
        </w:rPr>
        <w:t>3 do SIWZ</w:t>
      </w:r>
    </w:p>
    <w:p w14:paraId="134E2C81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0E14E6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4492B2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1DBC9A05" w14:textId="3882F433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448F5" w:rsidRPr="000448F5">
        <w:rPr>
          <w:b/>
          <w:sz w:val="24"/>
        </w:rPr>
        <w:t>NA/P/3</w:t>
      </w:r>
      <w:r w:rsidR="004F4216">
        <w:rPr>
          <w:b/>
          <w:sz w:val="24"/>
        </w:rPr>
        <w:t>69</w:t>
      </w:r>
      <w:bookmarkStart w:id="0" w:name="_GoBack"/>
      <w:bookmarkEnd w:id="0"/>
      <w:r w:rsidR="000448F5" w:rsidRPr="000448F5">
        <w:rPr>
          <w:b/>
          <w:sz w:val="24"/>
        </w:rPr>
        <w:t>/2020</w:t>
      </w:r>
    </w:p>
    <w:p w14:paraId="676D864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6FC48703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617C73A7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7E6DA75B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4FBA3828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609382A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1ABC70BC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4A3DAF18" w14:textId="77777777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448F5" w:rsidRPr="000448F5">
        <w:rPr>
          <w:b/>
        </w:rPr>
        <w:t>przetarg</w:t>
      </w:r>
      <w:r w:rsidR="00C82B94">
        <w:rPr>
          <w:b/>
        </w:rPr>
        <w:t>u</w:t>
      </w:r>
      <w:r w:rsidR="000448F5" w:rsidRPr="000448F5">
        <w:rPr>
          <w:b/>
        </w:rPr>
        <w:t xml:space="preserve"> nieograniczon</w:t>
      </w:r>
      <w:r w:rsidR="00C82B94">
        <w:rPr>
          <w:b/>
        </w:rPr>
        <w:t>ego</w:t>
      </w:r>
      <w:r w:rsidR="00753DC1">
        <w:t xml:space="preserve"> na:</w:t>
      </w:r>
    </w:p>
    <w:p w14:paraId="013FE892" w14:textId="77777777" w:rsidR="00420B33" w:rsidRDefault="00420B33" w:rsidP="00420B33">
      <w:pPr>
        <w:jc w:val="center"/>
        <w:rPr>
          <w:b/>
          <w:sz w:val="32"/>
          <w:szCs w:val="32"/>
        </w:rPr>
      </w:pPr>
    </w:p>
    <w:p w14:paraId="09905063" w14:textId="5E6FC75B" w:rsidR="00420B33" w:rsidRPr="00420B33" w:rsidRDefault="00420B33" w:rsidP="00420B33">
      <w:pPr>
        <w:jc w:val="center"/>
        <w:rPr>
          <w:b/>
          <w:sz w:val="28"/>
          <w:szCs w:val="28"/>
        </w:rPr>
      </w:pPr>
      <w:r w:rsidRPr="00420B33">
        <w:rPr>
          <w:b/>
          <w:sz w:val="32"/>
          <w:szCs w:val="32"/>
        </w:rPr>
        <w:t xml:space="preserve">Dostawa </w:t>
      </w:r>
      <w:proofErr w:type="spellStart"/>
      <w:r w:rsidRPr="00420B33">
        <w:rPr>
          <w:b/>
          <w:sz w:val="32"/>
          <w:szCs w:val="32"/>
        </w:rPr>
        <w:t>elektrodrążarki</w:t>
      </w:r>
      <w:proofErr w:type="spellEnd"/>
      <w:r w:rsidRPr="00420B33">
        <w:rPr>
          <w:b/>
          <w:sz w:val="32"/>
          <w:szCs w:val="32"/>
        </w:rPr>
        <w:t xml:space="preserve"> drutowej z drutem molibdenowym</w:t>
      </w:r>
    </w:p>
    <w:p w14:paraId="450283A2" w14:textId="5D66450A" w:rsidR="00775E2B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</w:p>
    <w:p w14:paraId="3773811A" w14:textId="77777777" w:rsidR="00420B33" w:rsidRPr="0000184A" w:rsidRDefault="00420B33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0C80AF3A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448F5" w:rsidRPr="000448F5">
        <w:rPr>
          <w:sz w:val="24"/>
          <w:szCs w:val="24"/>
        </w:rPr>
        <w:t>(</w:t>
      </w:r>
      <w:proofErr w:type="spellStart"/>
      <w:r w:rsidR="000448F5" w:rsidRPr="000448F5">
        <w:rPr>
          <w:sz w:val="24"/>
          <w:szCs w:val="24"/>
        </w:rPr>
        <w:t>t.j</w:t>
      </w:r>
      <w:proofErr w:type="spellEnd"/>
      <w:r w:rsidR="000448F5" w:rsidRPr="000448F5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3FCF0196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37CB635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6266B325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8F36C82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448F5" w:rsidRPr="000448F5">
        <w:rPr>
          <w:sz w:val="24"/>
          <w:szCs w:val="24"/>
        </w:rPr>
        <w:t>(</w:t>
      </w:r>
      <w:proofErr w:type="spellStart"/>
      <w:r w:rsidR="000448F5" w:rsidRPr="000448F5">
        <w:rPr>
          <w:sz w:val="24"/>
          <w:szCs w:val="24"/>
        </w:rPr>
        <w:t>t.j</w:t>
      </w:r>
      <w:proofErr w:type="spellEnd"/>
      <w:r w:rsidR="000448F5" w:rsidRPr="000448F5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14:paraId="4D967771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448F5" w:rsidRPr="000448F5">
        <w:rPr>
          <w:sz w:val="24"/>
          <w:szCs w:val="24"/>
        </w:rPr>
        <w:t>(</w:t>
      </w:r>
      <w:proofErr w:type="spellStart"/>
      <w:r w:rsidR="000448F5" w:rsidRPr="000448F5">
        <w:rPr>
          <w:sz w:val="24"/>
          <w:szCs w:val="24"/>
        </w:rPr>
        <w:t>t.j</w:t>
      </w:r>
      <w:proofErr w:type="spellEnd"/>
      <w:r w:rsidR="000448F5" w:rsidRPr="000448F5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2070F714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14:paraId="76395BD0" w14:textId="77777777" w:rsidTr="00C527C7">
        <w:tc>
          <w:tcPr>
            <w:tcW w:w="543" w:type="dxa"/>
          </w:tcPr>
          <w:p w14:paraId="28C3899E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70833395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745EDC6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58D0A8D9" w14:textId="77777777" w:rsidTr="00C527C7">
        <w:tc>
          <w:tcPr>
            <w:tcW w:w="543" w:type="dxa"/>
          </w:tcPr>
          <w:p w14:paraId="11842E0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16E698F0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2785F33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009766B7" w14:textId="77777777" w:rsidTr="00C527C7">
        <w:tc>
          <w:tcPr>
            <w:tcW w:w="543" w:type="dxa"/>
          </w:tcPr>
          <w:p w14:paraId="57EA7030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57DEB5BB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15EEAE0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065842F7" w14:textId="77777777" w:rsidTr="00C527C7">
        <w:tc>
          <w:tcPr>
            <w:tcW w:w="543" w:type="dxa"/>
          </w:tcPr>
          <w:p w14:paraId="4B4C2CFB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4466835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2BCA2E20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030DC032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4192F610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3DF68A9F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3630D931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0B090811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354431" w14:textId="77777777" w:rsidR="00AF07FF" w:rsidRDefault="00AF07FF">
      <w:r>
        <w:separator/>
      </w:r>
    </w:p>
  </w:endnote>
  <w:endnote w:type="continuationSeparator" w:id="0">
    <w:p w14:paraId="6C039C83" w14:textId="77777777" w:rsidR="00AF07FF" w:rsidRDefault="00AF0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0D21E4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7DA123B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9984F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5B8F18C0" w14:textId="0BB7AE52" w:rsidR="00336EEB" w:rsidRDefault="005E449C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2E852E" wp14:editId="483DF39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55FC44F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BB564DB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42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42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337A4A" w14:textId="77777777" w:rsidR="000448F5" w:rsidRDefault="000448F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F85802" w14:textId="77777777" w:rsidR="00AF07FF" w:rsidRDefault="00AF07FF">
      <w:r>
        <w:separator/>
      </w:r>
    </w:p>
  </w:footnote>
  <w:footnote w:type="continuationSeparator" w:id="0">
    <w:p w14:paraId="3F98EEC9" w14:textId="77777777" w:rsidR="00AF07FF" w:rsidRDefault="00AF07FF">
      <w:r>
        <w:continuationSeparator/>
      </w:r>
    </w:p>
  </w:footnote>
  <w:footnote w:id="1">
    <w:p w14:paraId="71B8249A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938EC4" w14:textId="77777777" w:rsidR="000448F5" w:rsidRDefault="000448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BDE48D" w14:textId="77777777" w:rsidR="000448F5" w:rsidRDefault="000448F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390415" w14:textId="77777777" w:rsidR="000448F5" w:rsidRDefault="000448F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094"/>
    <w:rsid w:val="0000184A"/>
    <w:rsid w:val="00012997"/>
    <w:rsid w:val="000448F5"/>
    <w:rsid w:val="000621A2"/>
    <w:rsid w:val="00075CEC"/>
    <w:rsid w:val="000B3094"/>
    <w:rsid w:val="00106AC7"/>
    <w:rsid w:val="00111985"/>
    <w:rsid w:val="00147532"/>
    <w:rsid w:val="001614BA"/>
    <w:rsid w:val="001A5E21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0B33"/>
    <w:rsid w:val="00422381"/>
    <w:rsid w:val="00460820"/>
    <w:rsid w:val="004704CB"/>
    <w:rsid w:val="004B2956"/>
    <w:rsid w:val="004C55DE"/>
    <w:rsid w:val="004D5C77"/>
    <w:rsid w:val="004F4216"/>
    <w:rsid w:val="00533E9F"/>
    <w:rsid w:val="0056132E"/>
    <w:rsid w:val="005A5013"/>
    <w:rsid w:val="005C3627"/>
    <w:rsid w:val="005E449C"/>
    <w:rsid w:val="00641063"/>
    <w:rsid w:val="00664D2F"/>
    <w:rsid w:val="00697D36"/>
    <w:rsid w:val="006B51E7"/>
    <w:rsid w:val="006D68D8"/>
    <w:rsid w:val="006D748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66A85"/>
    <w:rsid w:val="00A807A7"/>
    <w:rsid w:val="00AB6C06"/>
    <w:rsid w:val="00AB7377"/>
    <w:rsid w:val="00AD329C"/>
    <w:rsid w:val="00AE37CD"/>
    <w:rsid w:val="00AF07FF"/>
    <w:rsid w:val="00B26102"/>
    <w:rsid w:val="00B45ED4"/>
    <w:rsid w:val="00B54FB4"/>
    <w:rsid w:val="00BE6092"/>
    <w:rsid w:val="00C33407"/>
    <w:rsid w:val="00C527C7"/>
    <w:rsid w:val="00C606B9"/>
    <w:rsid w:val="00C82B94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4E6C158"/>
  <w15:chartTrackingRefBased/>
  <w15:docId w15:val="{5D65BCB7-E271-4724-8BA8-93E73EFB4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4B295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B29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45A8A-9E5A-4329-8A4C-BCA9973F3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Katarzyna Kaczorowska</cp:lastModifiedBy>
  <cp:revision>3</cp:revision>
  <cp:lastPrinted>2020-10-08T08:12:00Z</cp:lastPrinted>
  <dcterms:created xsi:type="dcterms:W3CDTF">2020-11-13T08:42:00Z</dcterms:created>
  <dcterms:modified xsi:type="dcterms:W3CDTF">2020-11-30T07:40:00Z</dcterms:modified>
</cp:coreProperties>
</file>