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6E72E" w14:textId="77777777" w:rsidR="005103B9" w:rsidRPr="0062152F" w:rsidRDefault="006676AE" w:rsidP="0062152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B141B" w:rsidRPr="008B141B">
        <w:rPr>
          <w:b/>
          <w:i w:val="0"/>
          <w:sz w:val="22"/>
          <w:szCs w:val="22"/>
        </w:rPr>
        <w:t>2</w:t>
      </w:r>
      <w:r w:rsidR="0062152F">
        <w:rPr>
          <w:b/>
          <w:i w:val="0"/>
          <w:sz w:val="22"/>
          <w:szCs w:val="22"/>
        </w:rPr>
        <w:t xml:space="preserve"> do SIWZ</w:t>
      </w:r>
    </w:p>
    <w:p w14:paraId="530F8B94" w14:textId="5E3416F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B141B" w:rsidRPr="008B141B">
        <w:rPr>
          <w:rFonts w:ascii="Times New Roman" w:hAnsi="Times New Roman"/>
          <w:b/>
        </w:rPr>
        <w:t>NA/P/3</w:t>
      </w:r>
      <w:r w:rsidR="00457009">
        <w:rPr>
          <w:rFonts w:ascii="Times New Roman" w:hAnsi="Times New Roman"/>
          <w:b/>
        </w:rPr>
        <w:t>69</w:t>
      </w:r>
      <w:bookmarkStart w:id="0" w:name="_GoBack"/>
      <w:bookmarkEnd w:id="0"/>
      <w:r w:rsidR="008B141B" w:rsidRPr="008B141B">
        <w:rPr>
          <w:rFonts w:ascii="Times New Roman" w:hAnsi="Times New Roman"/>
          <w:b/>
        </w:rPr>
        <w:t>/2020</w:t>
      </w:r>
    </w:p>
    <w:p w14:paraId="166A8BA1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07B515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POLITECHNIKA RZESZOWSKA</w:t>
      </w:r>
    </w:p>
    <w:p w14:paraId="65EB623F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14:paraId="1224F23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Rzeszów</w:t>
      </w:r>
    </w:p>
    <w:p w14:paraId="2E6CEDF7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3F1E93C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28D67B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D14EF8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CF585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27D9A3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791ECD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37210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1FA501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ADEB688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3D0D39C7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F6E4DE0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B141B" w:rsidRPr="008B141B">
        <w:rPr>
          <w:rFonts w:ascii="Times New Roman" w:hAnsi="Times New Roman"/>
        </w:rPr>
        <w:t>(</w:t>
      </w:r>
      <w:proofErr w:type="spellStart"/>
      <w:r w:rsidR="008B141B" w:rsidRPr="008B141B">
        <w:rPr>
          <w:rFonts w:ascii="Times New Roman" w:hAnsi="Times New Roman"/>
        </w:rPr>
        <w:t>t.j</w:t>
      </w:r>
      <w:proofErr w:type="spellEnd"/>
      <w:r w:rsidR="008B141B" w:rsidRPr="008B141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5AE684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0EE29CA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26A12D28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04E13A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E53AE87" w14:textId="0230A801" w:rsidR="00203A40" w:rsidRPr="002903C2" w:rsidRDefault="001F027E" w:rsidP="002903C2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</w:t>
      </w:r>
      <w:r w:rsidR="002168A8" w:rsidRPr="002903C2">
        <w:rPr>
          <w:rFonts w:ascii="Times New Roman" w:hAnsi="Times New Roman"/>
          <w:sz w:val="24"/>
          <w:szCs w:val="24"/>
        </w:rPr>
        <w:t>.</w:t>
      </w:r>
      <w:r w:rsidR="002B2AD9" w:rsidRPr="002903C2">
        <w:rPr>
          <w:rFonts w:ascii="Times New Roman" w:hAnsi="Times New Roman"/>
          <w:sz w:val="24"/>
          <w:szCs w:val="24"/>
        </w:rPr>
        <w:t>:</w:t>
      </w:r>
      <w:r w:rsidR="002168A8" w:rsidRPr="002903C2">
        <w:rPr>
          <w:rFonts w:ascii="Times New Roman" w:hAnsi="Times New Roman"/>
          <w:sz w:val="24"/>
          <w:szCs w:val="24"/>
        </w:rPr>
        <w:t xml:space="preserve"> </w:t>
      </w:r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</w:t>
      </w:r>
      <w:proofErr w:type="spellStart"/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>elektrodrążarki</w:t>
      </w:r>
      <w:proofErr w:type="spellEnd"/>
      <w:r w:rsid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903C2" w:rsidRPr="002903C2">
        <w:rPr>
          <w:rFonts w:ascii="Times New Roman" w:eastAsia="Times New Roman" w:hAnsi="Times New Roman"/>
          <w:b/>
          <w:sz w:val="24"/>
          <w:szCs w:val="24"/>
          <w:lang w:eastAsia="pl-PL"/>
        </w:rPr>
        <w:t>drutowej z drutem molibdenowym</w:t>
      </w:r>
      <w:r w:rsidR="002903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B5B3CE0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63B09F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1F9D8C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48FDAC19" w14:textId="77777777" w:rsidR="008B141B" w:rsidRPr="00997D0F" w:rsidRDefault="008B141B" w:rsidP="008B141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6C00D34" w14:textId="77777777" w:rsidR="00997D0F" w:rsidRPr="0062152F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0C760BA" w14:textId="77777777" w:rsidR="008B141B" w:rsidRPr="00997D0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BD69B70" w14:textId="77777777" w:rsidR="008B141B" w:rsidRPr="000247F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4315BF53" w14:textId="77777777" w:rsidR="00292198" w:rsidRPr="00292198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3459B0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CFB81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D7836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CD825D5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30576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8963AD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65D7427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3DA84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A6E6B4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916BD2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862DDF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3E9A53F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751FE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56B03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DB34E7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2D67B28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6868DEE" w14:textId="77777777" w:rsidTr="005103B9">
        <w:tc>
          <w:tcPr>
            <w:tcW w:w="709" w:type="dxa"/>
          </w:tcPr>
          <w:p w14:paraId="693F896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586B5B1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BF5248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52FFC338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F11A6E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8FB4B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813D61F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0A4BB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0766E7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10360F8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9ABD4A6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009B3E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F4694D4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1C87DE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92EE8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D62C5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41705B3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689471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137AC1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F5937CC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CBE665A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1F694AF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56E798B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A3994BA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E0B6522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33A0B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5A984B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5634F4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3A5CD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3097D8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0E216575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23E02EF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00364F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451EE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FBFBFEB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A3243C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56020D6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3D873E7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1E34DAB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827706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1C105D70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ADD5DB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6203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02D88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DED27E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219D04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A918E33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6215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A3808" w14:textId="77777777" w:rsidR="00061435" w:rsidRDefault="00061435" w:rsidP="0038231F">
      <w:pPr>
        <w:spacing w:after="0" w:line="240" w:lineRule="auto"/>
      </w:pPr>
      <w:r>
        <w:separator/>
      </w:r>
    </w:p>
  </w:endnote>
  <w:endnote w:type="continuationSeparator" w:id="0">
    <w:p w14:paraId="553BA1C5" w14:textId="77777777" w:rsidR="00061435" w:rsidRDefault="00061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53896" w14:textId="77777777" w:rsidR="008B141B" w:rsidRDefault="008B14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5FA7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70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70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F969C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8893F" w14:textId="77777777" w:rsidR="008B141B" w:rsidRDefault="008B1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C4D22" w14:textId="77777777" w:rsidR="00061435" w:rsidRDefault="00061435" w:rsidP="0038231F">
      <w:pPr>
        <w:spacing w:after="0" w:line="240" w:lineRule="auto"/>
      </w:pPr>
      <w:r>
        <w:separator/>
      </w:r>
    </w:p>
  </w:footnote>
  <w:footnote w:type="continuationSeparator" w:id="0">
    <w:p w14:paraId="2B78BFF6" w14:textId="77777777" w:rsidR="00061435" w:rsidRDefault="00061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4DD67" w14:textId="77777777" w:rsidR="008B141B" w:rsidRDefault="008B1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20601" w14:textId="77777777" w:rsidR="008B141B" w:rsidRDefault="008B1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5D190" w14:textId="77777777" w:rsidR="008B141B" w:rsidRDefault="008B14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953"/>
    <w:rsid w:val="00023477"/>
    <w:rsid w:val="000247FF"/>
    <w:rsid w:val="00025C8D"/>
    <w:rsid w:val="000303EE"/>
    <w:rsid w:val="0005473D"/>
    <w:rsid w:val="00061435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806E9"/>
    <w:rsid w:val="001902D2"/>
    <w:rsid w:val="001C6945"/>
    <w:rsid w:val="001F027E"/>
    <w:rsid w:val="00203A40"/>
    <w:rsid w:val="002168A8"/>
    <w:rsid w:val="00220380"/>
    <w:rsid w:val="002426FF"/>
    <w:rsid w:val="00243E05"/>
    <w:rsid w:val="00255142"/>
    <w:rsid w:val="00256CEC"/>
    <w:rsid w:val="00262D61"/>
    <w:rsid w:val="00284368"/>
    <w:rsid w:val="002903C2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A8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00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52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141B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95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06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CA9392"/>
  <w15:docId w15:val="{CDBF6FDF-41CD-433C-8D14-A7FBD91D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1F6F3-2D59-48D3-A8A5-2D93E1A7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Katarzyna Kaczorowska</cp:lastModifiedBy>
  <cp:revision>3</cp:revision>
  <cp:lastPrinted>2016-07-26T10:32:00Z</cp:lastPrinted>
  <dcterms:created xsi:type="dcterms:W3CDTF">2020-11-13T08:43:00Z</dcterms:created>
  <dcterms:modified xsi:type="dcterms:W3CDTF">2020-11-30T07:40:00Z</dcterms:modified>
</cp:coreProperties>
</file>