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A67948" w:rsidP="00A67948">
      <w:pPr>
        <w:spacing w:line="360" w:lineRule="auto"/>
        <w:jc w:val="right"/>
        <w:rPr>
          <w:b/>
          <w:u w:val="single"/>
        </w:rPr>
      </w:pPr>
      <w:r>
        <w:rPr>
          <w:b/>
          <w:u w:val="single"/>
        </w:rPr>
        <w:t xml:space="preserve">Zał. nr 1 do SIWZ </w:t>
      </w:r>
    </w:p>
    <w:p w:rsidR="006F12F2" w:rsidRPr="00A67948" w:rsidRDefault="00A67948" w:rsidP="00A67948">
      <w:pPr>
        <w:pStyle w:val="Nagwek2"/>
        <w:widowControl/>
        <w:spacing w:line="360" w:lineRule="auto"/>
        <w:rPr>
          <w:szCs w:val="24"/>
        </w:rPr>
      </w:pPr>
      <w:r>
        <w:rPr>
          <w:szCs w:val="24"/>
        </w:rPr>
        <w:t xml:space="preserve">WZÓR FORMULARZA OFERTY </w:t>
      </w:r>
      <w:r w:rsidR="00A820E8">
        <w:rPr>
          <w:b w:val="0"/>
          <w:noProof/>
          <w:highlight w:val="yellow"/>
        </w:rPr>
        <w:pict>
          <v:roundrect id="_x0000_s1027" style="position:absolute;left:0;text-align:left;margin-left:-9pt;margin-top:15.45pt;width:158.45pt;height:57.65pt;z-index:251657728;mso-position-horizontal-relative:text;mso-position-vertical-relative:text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885B46" w:rsidRPr="00885B46" w:rsidRDefault="00885B46" w:rsidP="006F12F2">
      <w:pPr>
        <w:ind w:firstLine="3969"/>
        <w:rPr>
          <w:b/>
        </w:rPr>
      </w:pPr>
      <w:r w:rsidRPr="00885B46">
        <w:rPr>
          <w:b/>
        </w:rPr>
        <w:t>Politechnika Rzeszowska</w:t>
      </w:r>
    </w:p>
    <w:p w:rsidR="006F12F2" w:rsidRPr="00205D5A" w:rsidRDefault="00885B46" w:rsidP="006F12F2">
      <w:pPr>
        <w:ind w:firstLine="3969"/>
        <w:rPr>
          <w:b/>
        </w:rPr>
      </w:pPr>
      <w:r w:rsidRPr="00885B46">
        <w:rPr>
          <w:b/>
        </w:rPr>
        <w:t>Dział Logistyki i Zamówień Publicznych</w:t>
      </w:r>
    </w:p>
    <w:p w:rsidR="006F12F2" w:rsidRPr="00205D5A" w:rsidRDefault="00885B46" w:rsidP="006F12F2">
      <w:pPr>
        <w:ind w:left="3969"/>
        <w:rPr>
          <w:b/>
        </w:rPr>
      </w:pPr>
      <w:r w:rsidRPr="00885B46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885B46">
        <w:rPr>
          <w:b/>
        </w:rPr>
        <w:t>12</w:t>
      </w:r>
    </w:p>
    <w:p w:rsidR="006F12F2" w:rsidRDefault="00885B46" w:rsidP="00A67948">
      <w:pPr>
        <w:ind w:firstLine="3969"/>
        <w:rPr>
          <w:b/>
        </w:rPr>
      </w:pPr>
      <w:r w:rsidRPr="00885B46">
        <w:rPr>
          <w:b/>
        </w:rPr>
        <w:t>35-959</w:t>
      </w:r>
      <w:r w:rsidR="006F12F2" w:rsidRPr="00205D5A">
        <w:rPr>
          <w:b/>
        </w:rPr>
        <w:t xml:space="preserve"> </w:t>
      </w:r>
      <w:r w:rsidRPr="00885B46">
        <w:rPr>
          <w:b/>
        </w:rPr>
        <w:t>Rzeszów</w:t>
      </w:r>
    </w:p>
    <w:p w:rsidR="00A67948" w:rsidRPr="001604C7" w:rsidRDefault="00A67948" w:rsidP="00A67948">
      <w:pPr>
        <w:ind w:firstLine="3969"/>
        <w:rPr>
          <w:b/>
          <w:sz w:val="16"/>
          <w:szCs w:val="16"/>
        </w:rPr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885B46" w:rsidRPr="00885B46">
        <w:rPr>
          <w:b/>
        </w:rPr>
        <w:t>przetarg nieograniczony</w:t>
      </w:r>
      <w:r w:rsidRPr="00205D5A">
        <w:t>” na:</w:t>
      </w:r>
    </w:p>
    <w:p w:rsidR="006F12F2" w:rsidRDefault="006F12F2" w:rsidP="00A67948">
      <w:pPr>
        <w:spacing w:line="360" w:lineRule="auto"/>
        <w:jc w:val="both"/>
      </w:pPr>
      <w:r w:rsidRPr="00205D5A">
        <w:t>„</w:t>
      </w:r>
      <w:r w:rsidR="00885B46" w:rsidRPr="00885B46">
        <w:rPr>
          <w:b/>
        </w:rPr>
        <w:t>Dostawa, montaż i ustawienie mebli biurowych oraz dostawa krzeseł, foteli dla jednostek Politechniki Rzeszowskiej</w:t>
      </w:r>
      <w:r w:rsidRPr="00205D5A">
        <w:t>”.</w:t>
      </w:r>
    </w:p>
    <w:p w:rsidR="00A67948" w:rsidRPr="00A67948" w:rsidRDefault="00A67948" w:rsidP="00A67948">
      <w:pPr>
        <w:spacing w:line="360" w:lineRule="auto"/>
        <w:jc w:val="both"/>
        <w:rPr>
          <w:sz w:val="16"/>
          <w:szCs w:val="16"/>
        </w:rPr>
      </w:pPr>
    </w:p>
    <w:p w:rsidR="001604C7" w:rsidRPr="00205D5A" w:rsidRDefault="00DA130F" w:rsidP="001604C7">
      <w:pPr>
        <w:numPr>
          <w:ilvl w:val="0"/>
          <w:numId w:val="34"/>
        </w:numPr>
        <w:spacing w:line="360" w:lineRule="auto"/>
        <w:jc w:val="both"/>
      </w:pPr>
      <w:proofErr w:type="gramStart"/>
      <w:r w:rsidRPr="00205D5A">
        <w:t>oferujemy</w:t>
      </w:r>
      <w:proofErr w:type="gramEnd"/>
      <w:r w:rsidRPr="00205D5A">
        <w:t xml:space="preserve"> wykonanie przedmiotu zamówienia: </w:t>
      </w:r>
    </w:p>
    <w:tbl>
      <w:tblPr>
        <w:tblW w:w="104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3"/>
        <w:gridCol w:w="4110"/>
        <w:gridCol w:w="5015"/>
      </w:tblGrid>
      <w:tr w:rsidR="001604C7" w:rsidRPr="00205D5A" w:rsidTr="001604C7">
        <w:trPr>
          <w:jc w:val="center"/>
        </w:trPr>
        <w:tc>
          <w:tcPr>
            <w:tcW w:w="1313" w:type="dxa"/>
          </w:tcPr>
          <w:p w:rsidR="001604C7" w:rsidRPr="00885B46" w:rsidRDefault="001604C7" w:rsidP="001C3B18">
            <w:pPr>
              <w:pStyle w:val="Tekstpodstawowy"/>
              <w:jc w:val="right"/>
            </w:pPr>
            <w:r>
              <w:t>L.</w:t>
            </w:r>
            <w:proofErr w:type="gramStart"/>
            <w:r>
              <w:t>p</w:t>
            </w:r>
            <w:proofErr w:type="gramEnd"/>
            <w:r>
              <w:t>.</w:t>
            </w:r>
          </w:p>
        </w:tc>
        <w:tc>
          <w:tcPr>
            <w:tcW w:w="4110" w:type="dxa"/>
          </w:tcPr>
          <w:p w:rsidR="001604C7" w:rsidRPr="00205D5A" w:rsidRDefault="001604C7" w:rsidP="001C3B18">
            <w:pPr>
              <w:pStyle w:val="Tekstpodstawowy"/>
              <w:rPr>
                <w:b/>
              </w:rPr>
            </w:pPr>
            <w:r>
              <w:rPr>
                <w:b/>
              </w:rPr>
              <w:t xml:space="preserve">Nazwa </w:t>
            </w:r>
          </w:p>
        </w:tc>
        <w:tc>
          <w:tcPr>
            <w:tcW w:w="5015" w:type="dxa"/>
          </w:tcPr>
          <w:p w:rsidR="001604C7" w:rsidRPr="00205D5A" w:rsidRDefault="001604C7" w:rsidP="001C3B18">
            <w:pPr>
              <w:pStyle w:val="Tekstpodstawowy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Parametry techniczne oferowanego przez Wykonawcę produktu w odniesieniu do wszystkich parametrów zawartych w Szczegółowym opisie przedmiotu zamówienia/zał. nr 2 do SIWZ </w:t>
            </w:r>
            <w:r>
              <w:rPr>
                <w:b/>
                <w:color w:val="FF0000"/>
                <w:sz w:val="22"/>
                <w:szCs w:val="22"/>
              </w:rPr>
              <w:t>(</w:t>
            </w:r>
            <w:r>
              <w:rPr>
                <w:b/>
                <w:color w:val="FF0000"/>
                <w:sz w:val="22"/>
                <w:szCs w:val="22"/>
                <w:u w:val="single"/>
              </w:rPr>
              <w:t xml:space="preserve">proszę podać opisy oferowanych mebli z uwzględnieniem wszystkich parametrów – oferty bez opisu, lub tyko z zapisem w kolumnie „zgodnie z SIWZ” będą podlegały </w:t>
            </w:r>
            <w:proofErr w:type="gramStart"/>
            <w:r>
              <w:rPr>
                <w:b/>
                <w:color w:val="FF0000"/>
                <w:sz w:val="22"/>
                <w:szCs w:val="22"/>
                <w:u w:val="single"/>
              </w:rPr>
              <w:t>odrzuceniu jako</w:t>
            </w:r>
            <w:proofErr w:type="gramEnd"/>
            <w:r>
              <w:rPr>
                <w:b/>
                <w:color w:val="FF0000"/>
                <w:sz w:val="22"/>
                <w:szCs w:val="22"/>
                <w:u w:val="single"/>
              </w:rPr>
              <w:t xml:space="preserve"> niezgodne z treścią SIWZ)</w:t>
            </w:r>
          </w:p>
        </w:tc>
      </w:tr>
      <w:tr w:rsidR="00A67948" w:rsidRPr="00205D5A" w:rsidTr="001604C7">
        <w:trPr>
          <w:jc w:val="center"/>
        </w:trPr>
        <w:tc>
          <w:tcPr>
            <w:tcW w:w="1313" w:type="dxa"/>
          </w:tcPr>
          <w:p w:rsidR="00A67948" w:rsidRPr="00205D5A" w:rsidRDefault="00A67948" w:rsidP="001C3B18">
            <w:pPr>
              <w:pStyle w:val="Tekstpodstawowy"/>
              <w:jc w:val="right"/>
            </w:pPr>
            <w:r w:rsidRPr="00885B46">
              <w:t>1</w:t>
            </w:r>
          </w:p>
        </w:tc>
        <w:tc>
          <w:tcPr>
            <w:tcW w:w="4110" w:type="dxa"/>
          </w:tcPr>
          <w:p w:rsidR="00A67948" w:rsidRPr="00205D5A" w:rsidRDefault="00A67948" w:rsidP="001C3B18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885B46">
              <w:t>Dostawa fotela obrotowego dla  Zakładu Informatyki</w:t>
            </w:r>
            <w:r w:rsidRPr="00205D5A">
              <w:t xml:space="preserve"> </w:t>
            </w:r>
          </w:p>
          <w:p w:rsidR="00A67948" w:rsidRPr="00205D5A" w:rsidRDefault="00A67948" w:rsidP="001C3B18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5015" w:type="dxa"/>
          </w:tcPr>
          <w:p w:rsidR="00A67948" w:rsidRPr="00205D5A" w:rsidRDefault="00A67948" w:rsidP="001C3B18">
            <w:pPr>
              <w:pStyle w:val="Tekstpodstawowy"/>
              <w:rPr>
                <w:b/>
              </w:rPr>
            </w:pPr>
          </w:p>
        </w:tc>
      </w:tr>
      <w:tr w:rsidR="00A67948" w:rsidRPr="00205D5A" w:rsidTr="001604C7">
        <w:trPr>
          <w:jc w:val="center"/>
        </w:trPr>
        <w:tc>
          <w:tcPr>
            <w:tcW w:w="1313" w:type="dxa"/>
          </w:tcPr>
          <w:p w:rsidR="00A67948" w:rsidRPr="00205D5A" w:rsidRDefault="00A67948" w:rsidP="001C3B18">
            <w:pPr>
              <w:pStyle w:val="Tekstpodstawowy"/>
              <w:jc w:val="right"/>
            </w:pPr>
            <w:r w:rsidRPr="00885B46">
              <w:lastRenderedPageBreak/>
              <w:t>2</w:t>
            </w:r>
          </w:p>
        </w:tc>
        <w:tc>
          <w:tcPr>
            <w:tcW w:w="4110" w:type="dxa"/>
          </w:tcPr>
          <w:p w:rsidR="00A67948" w:rsidRPr="00205D5A" w:rsidRDefault="00A67948" w:rsidP="001C3B18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885B46">
              <w:t>Dostawa foteli obrotowych dla Wydziału Chemicznego</w:t>
            </w:r>
            <w:r w:rsidRPr="00205D5A">
              <w:t xml:space="preserve"> </w:t>
            </w:r>
          </w:p>
          <w:p w:rsidR="00A67948" w:rsidRPr="00205D5A" w:rsidRDefault="00A67948" w:rsidP="001C3B18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5015" w:type="dxa"/>
          </w:tcPr>
          <w:p w:rsidR="00A67948" w:rsidRPr="00205D5A" w:rsidRDefault="00A67948" w:rsidP="001C3B18">
            <w:pPr>
              <w:pStyle w:val="Tekstpodstawowy"/>
              <w:rPr>
                <w:b/>
              </w:rPr>
            </w:pPr>
          </w:p>
        </w:tc>
      </w:tr>
      <w:tr w:rsidR="00A67948" w:rsidRPr="00205D5A" w:rsidTr="001604C7">
        <w:trPr>
          <w:jc w:val="center"/>
        </w:trPr>
        <w:tc>
          <w:tcPr>
            <w:tcW w:w="1313" w:type="dxa"/>
          </w:tcPr>
          <w:p w:rsidR="00A67948" w:rsidRPr="00205D5A" w:rsidRDefault="00A67948" w:rsidP="001C3B18">
            <w:pPr>
              <w:pStyle w:val="Tekstpodstawowy"/>
              <w:jc w:val="right"/>
            </w:pPr>
            <w:r w:rsidRPr="00885B46">
              <w:t>3</w:t>
            </w:r>
          </w:p>
        </w:tc>
        <w:tc>
          <w:tcPr>
            <w:tcW w:w="4110" w:type="dxa"/>
          </w:tcPr>
          <w:p w:rsidR="00A67948" w:rsidRPr="00205D5A" w:rsidRDefault="00A67948" w:rsidP="001C3B18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885B46">
              <w:t>Dostawa foteli i kontenerków dla Zakładu Projektowania Architektonicznego i Grafiki Inżynierskiej</w:t>
            </w:r>
            <w:r w:rsidRPr="00205D5A">
              <w:t xml:space="preserve"> </w:t>
            </w:r>
          </w:p>
          <w:p w:rsidR="00A67948" w:rsidRPr="00205D5A" w:rsidRDefault="00A67948" w:rsidP="001C3B18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5015" w:type="dxa"/>
          </w:tcPr>
          <w:p w:rsidR="00A67948" w:rsidRPr="00205D5A" w:rsidRDefault="00A67948" w:rsidP="001C3B18">
            <w:pPr>
              <w:pStyle w:val="Tekstpodstawowy"/>
              <w:rPr>
                <w:b/>
              </w:rPr>
            </w:pPr>
          </w:p>
        </w:tc>
      </w:tr>
      <w:tr w:rsidR="00A67948" w:rsidRPr="00205D5A" w:rsidTr="001604C7">
        <w:trPr>
          <w:jc w:val="center"/>
        </w:trPr>
        <w:tc>
          <w:tcPr>
            <w:tcW w:w="1313" w:type="dxa"/>
          </w:tcPr>
          <w:p w:rsidR="00A67948" w:rsidRPr="00205D5A" w:rsidRDefault="00A67948" w:rsidP="001C3B18">
            <w:pPr>
              <w:pStyle w:val="Tekstpodstawowy"/>
              <w:jc w:val="right"/>
            </w:pPr>
            <w:r w:rsidRPr="00885B46">
              <w:t>4</w:t>
            </w:r>
          </w:p>
        </w:tc>
        <w:tc>
          <w:tcPr>
            <w:tcW w:w="4110" w:type="dxa"/>
          </w:tcPr>
          <w:p w:rsidR="00A67948" w:rsidRPr="00205D5A" w:rsidRDefault="00A67948" w:rsidP="001C3B18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885B46">
              <w:t xml:space="preserve">Dostawa, montaż i ustawienie biurek i regałów dla Zakładu Projektowania Architektonicznego i </w:t>
            </w:r>
            <w:r w:rsidRPr="00885B46">
              <w:lastRenderedPageBreak/>
              <w:t>Grafiki Inżynierskiej</w:t>
            </w:r>
            <w:r w:rsidRPr="00205D5A">
              <w:t xml:space="preserve"> </w:t>
            </w:r>
          </w:p>
          <w:p w:rsidR="00A67948" w:rsidRPr="00205D5A" w:rsidRDefault="00A67948" w:rsidP="001C3B18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5015" w:type="dxa"/>
          </w:tcPr>
          <w:p w:rsidR="00A67948" w:rsidRPr="00205D5A" w:rsidRDefault="00A67948" w:rsidP="001C3B18">
            <w:pPr>
              <w:pStyle w:val="Tekstpodstawowy"/>
              <w:rPr>
                <w:b/>
              </w:rPr>
            </w:pPr>
          </w:p>
        </w:tc>
      </w:tr>
      <w:tr w:rsidR="00A67948" w:rsidRPr="00205D5A" w:rsidTr="001604C7">
        <w:trPr>
          <w:jc w:val="center"/>
        </w:trPr>
        <w:tc>
          <w:tcPr>
            <w:tcW w:w="1313" w:type="dxa"/>
          </w:tcPr>
          <w:p w:rsidR="00A67948" w:rsidRPr="00205D5A" w:rsidRDefault="00A67948" w:rsidP="001C3B18">
            <w:pPr>
              <w:pStyle w:val="Tekstpodstawowy"/>
              <w:jc w:val="right"/>
            </w:pPr>
            <w:r w:rsidRPr="00885B46">
              <w:t>5</w:t>
            </w:r>
          </w:p>
        </w:tc>
        <w:tc>
          <w:tcPr>
            <w:tcW w:w="4110" w:type="dxa"/>
          </w:tcPr>
          <w:p w:rsidR="00A67948" w:rsidRPr="00205D5A" w:rsidRDefault="00A67948" w:rsidP="001C3B18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885B46">
              <w:t>Dostawa stolika, foteli i lampki dla Zakładu Projektowania Architektonicznego i Grafiki Inżynierskiej</w:t>
            </w:r>
            <w:r w:rsidRPr="00205D5A">
              <w:t xml:space="preserve"> </w:t>
            </w:r>
          </w:p>
          <w:p w:rsidR="00A67948" w:rsidRPr="00205D5A" w:rsidRDefault="00A67948" w:rsidP="001C3B18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5015" w:type="dxa"/>
          </w:tcPr>
          <w:p w:rsidR="00A67948" w:rsidRPr="00205D5A" w:rsidRDefault="00A67948" w:rsidP="001C3B18">
            <w:pPr>
              <w:pStyle w:val="Tekstpodstawowy"/>
              <w:rPr>
                <w:b/>
              </w:rPr>
            </w:pPr>
          </w:p>
        </w:tc>
      </w:tr>
      <w:tr w:rsidR="00A67948" w:rsidRPr="00205D5A" w:rsidTr="001604C7">
        <w:trPr>
          <w:jc w:val="center"/>
        </w:trPr>
        <w:tc>
          <w:tcPr>
            <w:tcW w:w="1313" w:type="dxa"/>
          </w:tcPr>
          <w:p w:rsidR="00A67948" w:rsidRPr="00205D5A" w:rsidRDefault="00A67948" w:rsidP="001C3B18">
            <w:pPr>
              <w:pStyle w:val="Tekstpodstawowy"/>
              <w:jc w:val="right"/>
            </w:pPr>
            <w:r w:rsidRPr="00885B46">
              <w:t>6</w:t>
            </w:r>
          </w:p>
        </w:tc>
        <w:tc>
          <w:tcPr>
            <w:tcW w:w="4110" w:type="dxa"/>
          </w:tcPr>
          <w:p w:rsidR="00A67948" w:rsidRPr="00205D5A" w:rsidRDefault="00A67948" w:rsidP="001C3B18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885B46">
              <w:t>Dostawa, montaż i ustawienie mebli dla Katedry Podstaw Elektroniki</w:t>
            </w:r>
            <w:r w:rsidRPr="00205D5A">
              <w:t xml:space="preserve"> </w:t>
            </w:r>
          </w:p>
          <w:p w:rsidR="00A67948" w:rsidRPr="00205D5A" w:rsidRDefault="00A67948" w:rsidP="001C3B18">
            <w:pPr>
              <w:spacing w:line="360" w:lineRule="auto"/>
              <w:jc w:val="both"/>
            </w:pPr>
            <w:r w:rsidRPr="00205D5A">
              <w:t xml:space="preserve">cena  (C) za wykonanie zadania wynosi kwotę netto ....................... zł </w:t>
            </w:r>
            <w:r w:rsidRPr="00205D5A">
              <w:lastRenderedPageBreak/>
              <w:t>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5015" w:type="dxa"/>
          </w:tcPr>
          <w:p w:rsidR="00A67948" w:rsidRPr="00205D5A" w:rsidRDefault="00A67948" w:rsidP="001C3B18">
            <w:pPr>
              <w:pStyle w:val="Tekstpodstawowy"/>
              <w:rPr>
                <w:b/>
              </w:rPr>
            </w:pPr>
          </w:p>
        </w:tc>
      </w:tr>
      <w:tr w:rsidR="00A67948" w:rsidRPr="00205D5A" w:rsidTr="001604C7">
        <w:trPr>
          <w:jc w:val="center"/>
        </w:trPr>
        <w:tc>
          <w:tcPr>
            <w:tcW w:w="1313" w:type="dxa"/>
          </w:tcPr>
          <w:p w:rsidR="00A67948" w:rsidRPr="00205D5A" w:rsidRDefault="00A67948" w:rsidP="001C3B18">
            <w:pPr>
              <w:pStyle w:val="Tekstpodstawowy"/>
              <w:jc w:val="right"/>
            </w:pPr>
            <w:r w:rsidRPr="00885B46">
              <w:t>7</w:t>
            </w:r>
          </w:p>
        </w:tc>
        <w:tc>
          <w:tcPr>
            <w:tcW w:w="4110" w:type="dxa"/>
          </w:tcPr>
          <w:p w:rsidR="00A67948" w:rsidRPr="00205D5A" w:rsidRDefault="00A67948" w:rsidP="001C3B18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885B46">
              <w:t>Dostawa fotela dla  Zakładu Termodynamiki</w:t>
            </w:r>
            <w:r w:rsidRPr="00205D5A">
              <w:t xml:space="preserve"> </w:t>
            </w:r>
          </w:p>
          <w:p w:rsidR="00A67948" w:rsidRPr="00205D5A" w:rsidRDefault="00A67948" w:rsidP="001C3B18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5015" w:type="dxa"/>
          </w:tcPr>
          <w:p w:rsidR="00A67948" w:rsidRPr="00205D5A" w:rsidRDefault="00A67948" w:rsidP="001C3B18">
            <w:pPr>
              <w:pStyle w:val="Tekstpodstawowy"/>
              <w:rPr>
                <w:b/>
              </w:rPr>
            </w:pPr>
          </w:p>
        </w:tc>
      </w:tr>
      <w:tr w:rsidR="00A67948" w:rsidRPr="00205D5A" w:rsidTr="001604C7">
        <w:trPr>
          <w:jc w:val="center"/>
        </w:trPr>
        <w:tc>
          <w:tcPr>
            <w:tcW w:w="1313" w:type="dxa"/>
          </w:tcPr>
          <w:p w:rsidR="00A67948" w:rsidRPr="00205D5A" w:rsidRDefault="00A67948" w:rsidP="001C3B18">
            <w:pPr>
              <w:pStyle w:val="Tekstpodstawowy"/>
              <w:jc w:val="right"/>
            </w:pPr>
            <w:r w:rsidRPr="00885B46">
              <w:t>8</w:t>
            </w:r>
          </w:p>
        </w:tc>
        <w:tc>
          <w:tcPr>
            <w:tcW w:w="4110" w:type="dxa"/>
          </w:tcPr>
          <w:p w:rsidR="00A67948" w:rsidRPr="00205D5A" w:rsidRDefault="00A67948" w:rsidP="001C3B18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885B46">
              <w:t xml:space="preserve">Dostawa, montaż i  ustawienie </w:t>
            </w:r>
            <w:proofErr w:type="spellStart"/>
            <w:r w:rsidRPr="00885B46">
              <w:t>reagału</w:t>
            </w:r>
            <w:proofErr w:type="spellEnd"/>
            <w:r w:rsidRPr="00885B46">
              <w:t xml:space="preserve"> wiszącego dla Zakładu Polimerów i Biopolimerów</w:t>
            </w:r>
            <w:r w:rsidRPr="00205D5A">
              <w:t xml:space="preserve"> </w:t>
            </w:r>
          </w:p>
          <w:p w:rsidR="00A67948" w:rsidRPr="00205D5A" w:rsidRDefault="00A67948" w:rsidP="001C3B18">
            <w:pPr>
              <w:spacing w:line="360" w:lineRule="auto"/>
              <w:jc w:val="both"/>
            </w:pPr>
            <w:r w:rsidRPr="00205D5A">
              <w:t xml:space="preserve">cena  (C) za wykonanie zadania wynosi kwotę netto ....................... zł (słownie:............................................................................................................ zł), natomiast wraz z należnym podatkiem VAT w wysokości ......%, tj. </w:t>
            </w:r>
            <w:r w:rsidRPr="00205D5A">
              <w:lastRenderedPageBreak/>
              <w:t>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5015" w:type="dxa"/>
          </w:tcPr>
          <w:p w:rsidR="00A67948" w:rsidRPr="00205D5A" w:rsidRDefault="00A67948" w:rsidP="001C3B18">
            <w:pPr>
              <w:pStyle w:val="Tekstpodstawowy"/>
              <w:rPr>
                <w:b/>
              </w:rPr>
            </w:pPr>
          </w:p>
        </w:tc>
      </w:tr>
      <w:tr w:rsidR="00A67948" w:rsidRPr="00205D5A" w:rsidTr="001604C7">
        <w:trPr>
          <w:jc w:val="center"/>
        </w:trPr>
        <w:tc>
          <w:tcPr>
            <w:tcW w:w="1313" w:type="dxa"/>
          </w:tcPr>
          <w:p w:rsidR="00A67948" w:rsidRPr="00205D5A" w:rsidRDefault="00A67948" w:rsidP="001C3B18">
            <w:pPr>
              <w:pStyle w:val="Tekstpodstawowy"/>
              <w:jc w:val="right"/>
            </w:pPr>
            <w:r w:rsidRPr="00885B46">
              <w:t>9</w:t>
            </w:r>
          </w:p>
        </w:tc>
        <w:tc>
          <w:tcPr>
            <w:tcW w:w="4110" w:type="dxa"/>
          </w:tcPr>
          <w:p w:rsidR="00A67948" w:rsidRPr="00205D5A" w:rsidRDefault="00A67948" w:rsidP="001C3B18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885B46">
              <w:t>Dostawa krzesła biurowego dla Zakładu Termodynamiki</w:t>
            </w:r>
            <w:r w:rsidRPr="00205D5A">
              <w:t xml:space="preserve"> </w:t>
            </w:r>
          </w:p>
          <w:p w:rsidR="00A67948" w:rsidRPr="00205D5A" w:rsidRDefault="00A67948" w:rsidP="001C3B18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5015" w:type="dxa"/>
          </w:tcPr>
          <w:p w:rsidR="00A67948" w:rsidRPr="00205D5A" w:rsidRDefault="00A67948" w:rsidP="001C3B18">
            <w:pPr>
              <w:pStyle w:val="Tekstpodstawowy"/>
              <w:rPr>
                <w:b/>
              </w:rPr>
            </w:pPr>
          </w:p>
        </w:tc>
      </w:tr>
      <w:tr w:rsidR="00A67948" w:rsidRPr="00205D5A" w:rsidTr="001604C7">
        <w:trPr>
          <w:jc w:val="center"/>
        </w:trPr>
        <w:tc>
          <w:tcPr>
            <w:tcW w:w="1313" w:type="dxa"/>
          </w:tcPr>
          <w:p w:rsidR="00A67948" w:rsidRPr="00205D5A" w:rsidRDefault="00A67948" w:rsidP="001C3B18">
            <w:pPr>
              <w:pStyle w:val="Tekstpodstawowy"/>
              <w:jc w:val="right"/>
            </w:pPr>
            <w:r w:rsidRPr="00885B46">
              <w:t>10</w:t>
            </w:r>
          </w:p>
        </w:tc>
        <w:tc>
          <w:tcPr>
            <w:tcW w:w="4110" w:type="dxa"/>
          </w:tcPr>
          <w:p w:rsidR="00A67948" w:rsidRPr="00205D5A" w:rsidRDefault="00A67948" w:rsidP="001C3B18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885B46">
              <w:t>Dostawa, montaż i ustawienie mebli dla  Katedry Nauki o Materiałach</w:t>
            </w:r>
            <w:r w:rsidRPr="00205D5A">
              <w:t xml:space="preserve"> </w:t>
            </w:r>
          </w:p>
          <w:p w:rsidR="00A67948" w:rsidRPr="00205D5A" w:rsidRDefault="00A67948" w:rsidP="001C3B18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</w:t>
            </w:r>
            <w:r w:rsidRPr="00205D5A">
              <w:lastRenderedPageBreak/>
              <w:t>.............................................. zł).</w:t>
            </w:r>
          </w:p>
        </w:tc>
        <w:tc>
          <w:tcPr>
            <w:tcW w:w="5015" w:type="dxa"/>
          </w:tcPr>
          <w:p w:rsidR="00A67948" w:rsidRPr="00205D5A" w:rsidRDefault="00A67948" w:rsidP="001C3B18">
            <w:pPr>
              <w:pStyle w:val="Tekstpodstawowy"/>
              <w:rPr>
                <w:b/>
              </w:rPr>
            </w:pPr>
          </w:p>
        </w:tc>
      </w:tr>
      <w:tr w:rsidR="00A67948" w:rsidRPr="00205D5A" w:rsidTr="001604C7">
        <w:trPr>
          <w:jc w:val="center"/>
        </w:trPr>
        <w:tc>
          <w:tcPr>
            <w:tcW w:w="1313" w:type="dxa"/>
          </w:tcPr>
          <w:p w:rsidR="00A67948" w:rsidRPr="00205D5A" w:rsidRDefault="00A67948" w:rsidP="001C3B18">
            <w:pPr>
              <w:pStyle w:val="Tekstpodstawowy"/>
              <w:jc w:val="right"/>
            </w:pPr>
            <w:r w:rsidRPr="00885B46">
              <w:t>11</w:t>
            </w:r>
          </w:p>
        </w:tc>
        <w:tc>
          <w:tcPr>
            <w:tcW w:w="4110" w:type="dxa"/>
          </w:tcPr>
          <w:p w:rsidR="00A67948" w:rsidRPr="00205D5A" w:rsidRDefault="00A67948" w:rsidP="001C3B18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885B46">
              <w:t>Dostawa foteli obrotowych dla Zakładu Informatyki</w:t>
            </w:r>
            <w:r w:rsidRPr="00205D5A">
              <w:t xml:space="preserve"> </w:t>
            </w:r>
          </w:p>
          <w:p w:rsidR="00A67948" w:rsidRPr="00205D5A" w:rsidRDefault="00A67948" w:rsidP="001C3B18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5015" w:type="dxa"/>
          </w:tcPr>
          <w:p w:rsidR="00A67948" w:rsidRPr="00205D5A" w:rsidRDefault="00A67948" w:rsidP="001C3B18">
            <w:pPr>
              <w:pStyle w:val="Tekstpodstawowy"/>
              <w:rPr>
                <w:b/>
              </w:rPr>
            </w:pPr>
          </w:p>
        </w:tc>
      </w:tr>
      <w:tr w:rsidR="00345690" w:rsidRPr="00205D5A" w:rsidTr="001604C7">
        <w:trPr>
          <w:jc w:val="center"/>
        </w:trPr>
        <w:tc>
          <w:tcPr>
            <w:tcW w:w="1313" w:type="dxa"/>
          </w:tcPr>
          <w:p w:rsidR="00345690" w:rsidRPr="00885B46" w:rsidRDefault="00345690" w:rsidP="001C3B18">
            <w:pPr>
              <w:pStyle w:val="Tekstpodstawowy"/>
              <w:jc w:val="right"/>
            </w:pPr>
            <w:r>
              <w:t>12</w:t>
            </w:r>
          </w:p>
        </w:tc>
        <w:tc>
          <w:tcPr>
            <w:tcW w:w="4110" w:type="dxa"/>
          </w:tcPr>
          <w:p w:rsidR="00345690" w:rsidRPr="00345690" w:rsidRDefault="00345690" w:rsidP="0034569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</w:pPr>
            <w:r w:rsidRPr="00345690">
              <w:t>Dostawa foteli dla Katedry Informatyki i Automatyki;</w:t>
            </w:r>
          </w:p>
          <w:p w:rsidR="00345690" w:rsidRPr="00205D5A" w:rsidRDefault="00345690" w:rsidP="001C3B18">
            <w:pPr>
              <w:pStyle w:val="Tekstpodstawowy"/>
              <w:rPr>
                <w:b/>
              </w:rPr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 xml:space="preserve">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).  wynosi kwotę </w:t>
            </w:r>
            <w:proofErr w:type="gramStart"/>
            <w:r w:rsidRPr="00205D5A">
              <w:t>brutto ....................... zł</w:t>
            </w:r>
            <w:proofErr w:type="gramEnd"/>
            <w:r w:rsidRPr="00205D5A">
              <w:t xml:space="preserve"> (słownie:................................................................................................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</w:tc>
        <w:tc>
          <w:tcPr>
            <w:tcW w:w="5015" w:type="dxa"/>
          </w:tcPr>
          <w:p w:rsidR="00345690" w:rsidRPr="00205D5A" w:rsidRDefault="00345690" w:rsidP="001C3B18">
            <w:pPr>
              <w:pStyle w:val="Tekstpodstawowy"/>
              <w:rPr>
                <w:b/>
              </w:rPr>
            </w:pPr>
          </w:p>
        </w:tc>
      </w:tr>
    </w:tbl>
    <w:p w:rsidR="00DA130F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</w:rPr>
      </w:pPr>
      <w:r>
        <w:rPr>
          <w:b/>
          <w:sz w:val="28"/>
          <w:highlight w:val="yellow"/>
        </w:rPr>
        <w:t>II. KRYTERIUM GWARANCJA:</w:t>
      </w:r>
    </w:p>
    <w:p w:rsidR="001604C7" w:rsidRDefault="001604C7" w:rsidP="001604C7">
      <w:pPr>
        <w:jc w:val="both"/>
        <w:rPr>
          <w:b/>
          <w:sz w:val="16"/>
          <w:szCs w:val="16"/>
        </w:rPr>
      </w:pPr>
    </w:p>
    <w:p w:rsidR="001604C7" w:rsidRDefault="001604C7" w:rsidP="001604C7">
      <w:pPr>
        <w:jc w:val="both"/>
        <w:rPr>
          <w:b/>
        </w:rPr>
      </w:pPr>
      <w:r>
        <w:rPr>
          <w:b/>
        </w:rPr>
        <w:t xml:space="preserve">Zad 1 </w:t>
      </w:r>
    </w:p>
    <w:p w:rsidR="001604C7" w:rsidRDefault="001604C7" w:rsidP="001604C7">
      <w:pPr>
        <w:jc w:val="both"/>
        <w:rPr>
          <w:b/>
        </w:rPr>
      </w:pPr>
      <w:r>
        <w:rPr>
          <w:b/>
        </w:rPr>
        <w:t xml:space="preserve">Okres gwarancji na: </w:t>
      </w:r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lastRenderedPageBreak/>
        <w:t xml:space="preserve">□ </w:t>
      </w:r>
      <w:r>
        <w:rPr>
          <w:b/>
        </w:rPr>
        <w:t xml:space="preserve">24 </w:t>
      </w:r>
      <w:proofErr w:type="gramStart"/>
      <w:r>
        <w:rPr>
          <w:b/>
        </w:rPr>
        <w:t xml:space="preserve">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1604C7" w:rsidRDefault="001604C7" w:rsidP="001604C7">
      <w:pPr>
        <w:jc w:val="both"/>
        <w:rPr>
          <w:b/>
        </w:rPr>
      </w:pPr>
      <w:r>
        <w:rPr>
          <w:b/>
        </w:rPr>
        <w:t xml:space="preserve">Zad 2 </w:t>
      </w:r>
    </w:p>
    <w:p w:rsidR="001604C7" w:rsidRDefault="001604C7" w:rsidP="001604C7">
      <w:pPr>
        <w:jc w:val="both"/>
        <w:rPr>
          <w:b/>
        </w:rPr>
      </w:pPr>
      <w:r>
        <w:rPr>
          <w:b/>
        </w:rPr>
        <w:t xml:space="preserve">Okres gwarancji na: </w:t>
      </w:r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</w:t>
      </w:r>
      <w:proofErr w:type="gramStart"/>
      <w:r>
        <w:rPr>
          <w:b/>
        </w:rPr>
        <w:t xml:space="preserve">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1604C7" w:rsidRDefault="001604C7" w:rsidP="001604C7">
      <w:pPr>
        <w:jc w:val="both"/>
        <w:rPr>
          <w:b/>
        </w:rPr>
      </w:pPr>
      <w:r>
        <w:rPr>
          <w:b/>
        </w:rPr>
        <w:t xml:space="preserve">Zad 3 </w:t>
      </w:r>
    </w:p>
    <w:p w:rsidR="001604C7" w:rsidRDefault="001604C7" w:rsidP="001604C7">
      <w:pPr>
        <w:jc w:val="both"/>
        <w:rPr>
          <w:b/>
        </w:rPr>
      </w:pPr>
      <w:r>
        <w:rPr>
          <w:b/>
        </w:rPr>
        <w:t xml:space="preserve">Okres gwarancji na: </w:t>
      </w:r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</w:t>
      </w:r>
      <w:proofErr w:type="gramStart"/>
      <w:r>
        <w:rPr>
          <w:b/>
        </w:rPr>
        <w:t xml:space="preserve">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1604C7" w:rsidRDefault="001604C7" w:rsidP="001604C7">
      <w:pPr>
        <w:jc w:val="both"/>
        <w:rPr>
          <w:b/>
        </w:rPr>
      </w:pPr>
      <w:r>
        <w:rPr>
          <w:b/>
        </w:rPr>
        <w:t xml:space="preserve">Zad 4 </w:t>
      </w:r>
    </w:p>
    <w:p w:rsidR="001604C7" w:rsidRDefault="001604C7" w:rsidP="001604C7">
      <w:pPr>
        <w:jc w:val="both"/>
        <w:rPr>
          <w:b/>
        </w:rPr>
      </w:pPr>
      <w:r>
        <w:rPr>
          <w:b/>
        </w:rPr>
        <w:t xml:space="preserve">Okres gwarancji na: </w:t>
      </w:r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</w:t>
      </w:r>
      <w:proofErr w:type="gramStart"/>
      <w:r>
        <w:rPr>
          <w:b/>
        </w:rPr>
        <w:t xml:space="preserve">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1604C7" w:rsidRDefault="001604C7" w:rsidP="001604C7">
      <w:pPr>
        <w:jc w:val="both"/>
        <w:rPr>
          <w:b/>
        </w:rPr>
      </w:pPr>
      <w:r>
        <w:rPr>
          <w:b/>
        </w:rPr>
        <w:t xml:space="preserve">Zad 5 </w:t>
      </w:r>
    </w:p>
    <w:p w:rsidR="001604C7" w:rsidRDefault="001604C7" w:rsidP="001604C7">
      <w:pPr>
        <w:jc w:val="both"/>
        <w:rPr>
          <w:b/>
        </w:rPr>
      </w:pPr>
      <w:r>
        <w:rPr>
          <w:b/>
        </w:rPr>
        <w:t xml:space="preserve">Okres gwarancji na: </w:t>
      </w:r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</w:t>
      </w:r>
      <w:proofErr w:type="gramStart"/>
      <w:r>
        <w:rPr>
          <w:b/>
        </w:rPr>
        <w:t xml:space="preserve">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1604C7" w:rsidRDefault="001604C7" w:rsidP="001604C7">
      <w:pPr>
        <w:jc w:val="both"/>
        <w:rPr>
          <w:b/>
        </w:rPr>
      </w:pPr>
      <w:r>
        <w:rPr>
          <w:b/>
        </w:rPr>
        <w:t xml:space="preserve">Zad 6 </w:t>
      </w:r>
    </w:p>
    <w:p w:rsidR="001604C7" w:rsidRDefault="001604C7" w:rsidP="001604C7">
      <w:pPr>
        <w:jc w:val="both"/>
        <w:rPr>
          <w:b/>
        </w:rPr>
      </w:pPr>
      <w:r>
        <w:rPr>
          <w:b/>
        </w:rPr>
        <w:t xml:space="preserve">Okres gwarancji na: </w:t>
      </w:r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</w:t>
      </w:r>
      <w:proofErr w:type="gramStart"/>
      <w:r>
        <w:rPr>
          <w:b/>
        </w:rPr>
        <w:t xml:space="preserve">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1604C7" w:rsidRDefault="001604C7" w:rsidP="001604C7">
      <w:pPr>
        <w:jc w:val="both"/>
        <w:rPr>
          <w:b/>
        </w:rPr>
      </w:pPr>
      <w:r>
        <w:rPr>
          <w:b/>
        </w:rPr>
        <w:t xml:space="preserve">Zad 7 </w:t>
      </w:r>
    </w:p>
    <w:p w:rsidR="001604C7" w:rsidRDefault="001604C7" w:rsidP="001604C7">
      <w:pPr>
        <w:jc w:val="both"/>
        <w:rPr>
          <w:b/>
        </w:rPr>
      </w:pPr>
      <w:r>
        <w:rPr>
          <w:b/>
        </w:rPr>
        <w:t xml:space="preserve">Okres gwarancji na: </w:t>
      </w:r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</w:t>
      </w:r>
      <w:proofErr w:type="gramStart"/>
      <w:r>
        <w:rPr>
          <w:b/>
        </w:rPr>
        <w:t xml:space="preserve">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1604C7" w:rsidRDefault="001604C7" w:rsidP="001604C7">
      <w:pPr>
        <w:jc w:val="both"/>
        <w:rPr>
          <w:b/>
        </w:rPr>
      </w:pPr>
      <w:r>
        <w:rPr>
          <w:b/>
        </w:rPr>
        <w:t xml:space="preserve">Zad 8 </w:t>
      </w:r>
    </w:p>
    <w:p w:rsidR="001604C7" w:rsidRDefault="001604C7" w:rsidP="001604C7">
      <w:pPr>
        <w:jc w:val="both"/>
        <w:rPr>
          <w:b/>
        </w:rPr>
      </w:pPr>
      <w:r>
        <w:rPr>
          <w:b/>
        </w:rPr>
        <w:t xml:space="preserve">Okres gwarancji na: </w:t>
      </w:r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lastRenderedPageBreak/>
        <w:t xml:space="preserve">□ </w:t>
      </w:r>
      <w:r>
        <w:rPr>
          <w:b/>
        </w:rPr>
        <w:t xml:space="preserve">24 </w:t>
      </w:r>
      <w:proofErr w:type="gramStart"/>
      <w:r>
        <w:rPr>
          <w:b/>
        </w:rPr>
        <w:t xml:space="preserve">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1604C7" w:rsidRDefault="001604C7" w:rsidP="001604C7">
      <w:pPr>
        <w:jc w:val="both"/>
        <w:rPr>
          <w:b/>
        </w:rPr>
      </w:pPr>
    </w:p>
    <w:p w:rsidR="001604C7" w:rsidRDefault="001604C7" w:rsidP="001604C7">
      <w:pPr>
        <w:jc w:val="both"/>
        <w:rPr>
          <w:b/>
        </w:rPr>
      </w:pPr>
      <w:r>
        <w:rPr>
          <w:b/>
        </w:rPr>
        <w:t xml:space="preserve">Zad 9 </w:t>
      </w:r>
    </w:p>
    <w:p w:rsidR="001604C7" w:rsidRDefault="001604C7" w:rsidP="001604C7">
      <w:pPr>
        <w:jc w:val="both"/>
        <w:rPr>
          <w:b/>
        </w:rPr>
      </w:pPr>
      <w:r>
        <w:rPr>
          <w:b/>
        </w:rPr>
        <w:t xml:space="preserve">Okres gwarancji na: </w:t>
      </w:r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</w:t>
      </w:r>
      <w:proofErr w:type="gramStart"/>
      <w:r>
        <w:rPr>
          <w:b/>
        </w:rPr>
        <w:t xml:space="preserve">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1604C7" w:rsidRDefault="001604C7" w:rsidP="001604C7">
      <w:pPr>
        <w:jc w:val="both"/>
        <w:rPr>
          <w:b/>
        </w:rPr>
      </w:pPr>
      <w:r>
        <w:rPr>
          <w:b/>
        </w:rPr>
        <w:t xml:space="preserve">Zad 10 </w:t>
      </w:r>
    </w:p>
    <w:p w:rsidR="001604C7" w:rsidRDefault="001604C7" w:rsidP="001604C7">
      <w:pPr>
        <w:jc w:val="both"/>
        <w:rPr>
          <w:b/>
        </w:rPr>
      </w:pPr>
      <w:r>
        <w:rPr>
          <w:b/>
        </w:rPr>
        <w:t xml:space="preserve">Okres gwarancji na: </w:t>
      </w:r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</w:t>
      </w:r>
      <w:proofErr w:type="gramStart"/>
      <w:r>
        <w:rPr>
          <w:b/>
        </w:rPr>
        <w:t xml:space="preserve">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1604C7" w:rsidRDefault="001604C7" w:rsidP="001604C7">
      <w:pPr>
        <w:jc w:val="both"/>
        <w:rPr>
          <w:b/>
        </w:rPr>
      </w:pPr>
    </w:p>
    <w:p w:rsidR="001604C7" w:rsidRDefault="001604C7" w:rsidP="001604C7">
      <w:pPr>
        <w:jc w:val="both"/>
        <w:rPr>
          <w:b/>
        </w:rPr>
      </w:pPr>
      <w:r>
        <w:rPr>
          <w:b/>
        </w:rPr>
        <w:t xml:space="preserve">Zad 11 </w:t>
      </w:r>
    </w:p>
    <w:p w:rsidR="001604C7" w:rsidRDefault="001604C7" w:rsidP="001604C7">
      <w:pPr>
        <w:jc w:val="both"/>
        <w:rPr>
          <w:b/>
        </w:rPr>
      </w:pPr>
      <w:r>
        <w:rPr>
          <w:b/>
        </w:rPr>
        <w:t xml:space="preserve">Okres gwarancji na: </w:t>
      </w:r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</w:t>
      </w:r>
      <w:proofErr w:type="gramStart"/>
      <w:r>
        <w:rPr>
          <w:b/>
        </w:rPr>
        <w:t xml:space="preserve">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1604C7" w:rsidRDefault="001604C7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345690" w:rsidRDefault="00345690" w:rsidP="00345690">
      <w:pPr>
        <w:jc w:val="both"/>
        <w:rPr>
          <w:b/>
        </w:rPr>
      </w:pPr>
      <w:r>
        <w:rPr>
          <w:b/>
        </w:rPr>
        <w:t>Zad 1</w:t>
      </w:r>
      <w:r>
        <w:rPr>
          <w:b/>
        </w:rPr>
        <w:t>2</w:t>
      </w:r>
      <w:r>
        <w:rPr>
          <w:b/>
        </w:rPr>
        <w:t xml:space="preserve"> </w:t>
      </w:r>
    </w:p>
    <w:p w:rsidR="00345690" w:rsidRDefault="00345690" w:rsidP="00345690">
      <w:pPr>
        <w:jc w:val="both"/>
        <w:rPr>
          <w:b/>
        </w:rPr>
      </w:pPr>
      <w:r>
        <w:rPr>
          <w:b/>
        </w:rPr>
        <w:t xml:space="preserve">Okres gwarancji na: </w:t>
      </w:r>
    </w:p>
    <w:p w:rsidR="00345690" w:rsidRDefault="00345690" w:rsidP="003456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</w:t>
      </w:r>
      <w:proofErr w:type="gramStart"/>
      <w:r>
        <w:rPr>
          <w:b/>
        </w:rPr>
        <w:t xml:space="preserve">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345690" w:rsidRDefault="00345690" w:rsidP="003456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345690" w:rsidRDefault="00345690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Zamawiający wymaga podania w poniższej wycenie szczegółowej (tabeli) marki/modelu/producenta, numer katalogowy oferowanego asortymentu. </w:t>
      </w:r>
      <w:r>
        <w:rPr>
          <w:b/>
          <w:color w:val="0D0D0D"/>
          <w:sz w:val="28"/>
          <w:szCs w:val="28"/>
          <w:highlight w:val="red"/>
          <w:u w:val="single"/>
        </w:rPr>
        <w:t>(Proszę podać wszystkie dane</w:t>
      </w:r>
      <w:r>
        <w:rPr>
          <w:b/>
          <w:sz w:val="28"/>
          <w:szCs w:val="28"/>
          <w:highlight w:val="red"/>
          <w:u w:val="single"/>
        </w:rPr>
        <w:t>)</w:t>
      </w:r>
      <w:r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</w:rPr>
        <w:t>W przypadku produkcji własnej oferowanych mebli należy w miejscu marki/modelu/producenta niniejszego formularza wpisanie produkcja własna.</w:t>
      </w:r>
    </w:p>
    <w:p w:rsidR="0081665D" w:rsidRPr="00F16B5F" w:rsidRDefault="0081665D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</w:rPr>
      </w:pPr>
    </w:p>
    <w:p w:rsidR="0081665D" w:rsidRPr="00F16B5F" w:rsidRDefault="00F16B5F" w:rsidP="00F16B5F">
      <w:pPr>
        <w:rPr>
          <w:b/>
          <w:color w:val="000000"/>
        </w:rPr>
      </w:pPr>
      <w:r w:rsidRPr="00F16B5F">
        <w:rPr>
          <w:b/>
          <w:color w:val="000000"/>
          <w:highlight w:val="yellow"/>
        </w:rPr>
        <w:t>Zad 1 Dostawa fotela obrotowego dla Zakładu Informatyki</w:t>
      </w:r>
    </w:p>
    <w:tbl>
      <w:tblPr>
        <w:tblW w:w="1148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3054"/>
        <w:gridCol w:w="851"/>
        <w:gridCol w:w="850"/>
        <w:gridCol w:w="1623"/>
        <w:gridCol w:w="1418"/>
        <w:gridCol w:w="2699"/>
      </w:tblGrid>
      <w:tr w:rsidR="001604C7" w:rsidTr="001604C7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1604C7" w:rsidRDefault="001604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1604C7" w:rsidRDefault="001604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1604C7" w:rsidRDefault="001604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1604C7" w:rsidRDefault="001604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1604C7" w:rsidRDefault="001604C7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1604C7" w:rsidRDefault="001604C7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1604C7" w:rsidRDefault="001604C7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marki/modelu, nr katalogowy oferowanego produktu nadany przez producenta.</w:t>
            </w:r>
          </w:p>
          <w:p w:rsidR="001604C7" w:rsidRDefault="001604C7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D0D0D"/>
                <w:sz w:val="20"/>
                <w:szCs w:val="20"/>
                <w:highlight w:val="red"/>
                <w:u w:val="single"/>
              </w:rPr>
              <w:lastRenderedPageBreak/>
              <w:t>(Proszę podać wszystkie w/w dane</w:t>
            </w:r>
            <w:r>
              <w:rPr>
                <w:b/>
                <w:sz w:val="20"/>
                <w:szCs w:val="20"/>
                <w:highlight w:val="red"/>
                <w:u w:val="single"/>
              </w:rPr>
              <w:t>)</w:t>
            </w:r>
          </w:p>
        </w:tc>
      </w:tr>
      <w:tr w:rsidR="001604C7" w:rsidTr="0081665D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4C7" w:rsidRDefault="001604C7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1.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4C7" w:rsidRPr="00F16B5F" w:rsidRDefault="00F16B5F">
            <w:pPr>
              <w:rPr>
                <w:sz w:val="22"/>
                <w:szCs w:val="22"/>
              </w:rPr>
            </w:pPr>
            <w:r w:rsidRPr="00F16B5F">
              <w:rPr>
                <w:color w:val="000000"/>
                <w:sz w:val="22"/>
                <w:szCs w:val="22"/>
              </w:rPr>
              <w:t>Fotel obrotowy z zagłówkiem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4C7" w:rsidRDefault="00F16B5F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4C7" w:rsidRDefault="00F16B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>
              <w:rPr>
                <w:bCs/>
                <w:sz w:val="20"/>
                <w:szCs w:val="20"/>
              </w:rPr>
              <w:t>szt</w:t>
            </w:r>
            <w:proofErr w:type="gramEnd"/>
            <w:r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4C7" w:rsidRDefault="001604C7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4C7" w:rsidRDefault="001604C7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4C7" w:rsidRDefault="001604C7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F16B5F" w:rsidRPr="00F16B5F" w:rsidRDefault="00F16B5F" w:rsidP="00F16B5F">
      <w:pPr>
        <w:spacing w:line="360" w:lineRule="auto"/>
        <w:rPr>
          <w:b/>
          <w:color w:val="000000"/>
          <w:sz w:val="16"/>
          <w:szCs w:val="16"/>
          <w:highlight w:val="yellow"/>
        </w:rPr>
      </w:pPr>
    </w:p>
    <w:p w:rsidR="001604C7" w:rsidRPr="00F16B5F" w:rsidRDefault="00F16B5F" w:rsidP="00F16B5F">
      <w:pPr>
        <w:rPr>
          <w:b/>
          <w:color w:val="000000"/>
        </w:rPr>
      </w:pPr>
      <w:r w:rsidRPr="00F16B5F">
        <w:rPr>
          <w:b/>
          <w:color w:val="000000"/>
          <w:highlight w:val="yellow"/>
        </w:rPr>
        <w:t>Zad 2 Dostawa foteli obrotowych dla Wydziału Chemicznego</w:t>
      </w:r>
    </w:p>
    <w:tbl>
      <w:tblPr>
        <w:tblW w:w="1148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3054"/>
        <w:gridCol w:w="851"/>
        <w:gridCol w:w="850"/>
        <w:gridCol w:w="1623"/>
        <w:gridCol w:w="1418"/>
        <w:gridCol w:w="2699"/>
      </w:tblGrid>
      <w:tr w:rsidR="00F16B5F" w:rsidTr="008A059C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F16B5F" w:rsidRDefault="00F16B5F" w:rsidP="008A059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F16B5F" w:rsidRDefault="00F16B5F" w:rsidP="008A059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F16B5F" w:rsidRDefault="00F16B5F" w:rsidP="008A059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F16B5F" w:rsidRDefault="00F16B5F" w:rsidP="008A059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F16B5F" w:rsidRDefault="00F16B5F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F16B5F" w:rsidRDefault="00F16B5F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F16B5F" w:rsidRDefault="00F16B5F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marki/modelu, nr katalogowy oferowanego produktu nadany przez producenta.</w:t>
            </w:r>
          </w:p>
          <w:p w:rsidR="00F16B5F" w:rsidRDefault="00F16B5F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D0D0D"/>
                <w:sz w:val="20"/>
                <w:szCs w:val="20"/>
                <w:highlight w:val="red"/>
                <w:u w:val="single"/>
              </w:rPr>
              <w:t>(Proszę podać wszystkie w/w dane</w:t>
            </w:r>
            <w:r>
              <w:rPr>
                <w:b/>
                <w:sz w:val="20"/>
                <w:szCs w:val="20"/>
                <w:highlight w:val="red"/>
                <w:u w:val="single"/>
              </w:rPr>
              <w:t>)</w:t>
            </w:r>
          </w:p>
        </w:tc>
      </w:tr>
      <w:tr w:rsidR="00F16B5F" w:rsidTr="008A059C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B5F" w:rsidRDefault="00F16B5F" w:rsidP="008A059C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B5F" w:rsidRDefault="00F16B5F" w:rsidP="008A059C">
            <w:pPr>
              <w:rPr>
                <w:sz w:val="20"/>
                <w:szCs w:val="20"/>
              </w:rPr>
            </w:pPr>
            <w:r w:rsidRPr="00F16B5F">
              <w:rPr>
                <w:color w:val="000000"/>
                <w:sz w:val="22"/>
                <w:szCs w:val="22"/>
              </w:rPr>
              <w:t>Fotel obrotowy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B5F" w:rsidRDefault="00F16B5F" w:rsidP="008A059C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B5F" w:rsidRDefault="00F16B5F" w:rsidP="008A059C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>
              <w:rPr>
                <w:bCs/>
                <w:sz w:val="20"/>
                <w:szCs w:val="20"/>
              </w:rPr>
              <w:t>szt</w:t>
            </w:r>
            <w:proofErr w:type="gramEnd"/>
            <w:r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B5F" w:rsidRDefault="00F16B5F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B5F" w:rsidRDefault="00F16B5F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B5F" w:rsidRDefault="00F16B5F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1604C7" w:rsidRDefault="001604C7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F16B5F" w:rsidRDefault="00F16B5F" w:rsidP="00DA130F">
      <w:pPr>
        <w:pStyle w:val="Tekstpodstawowywcity"/>
        <w:spacing w:line="360" w:lineRule="auto"/>
        <w:ind w:left="0" w:firstLine="0"/>
        <w:rPr>
          <w:szCs w:val="24"/>
        </w:rPr>
      </w:pPr>
      <w:r>
        <w:rPr>
          <w:b/>
          <w:color w:val="000000"/>
          <w:highlight w:val="yellow"/>
        </w:rPr>
        <w:t xml:space="preserve">Zad 3 </w:t>
      </w:r>
      <w:r w:rsidRPr="00F16B5F">
        <w:rPr>
          <w:b/>
          <w:color w:val="000000"/>
          <w:highlight w:val="yellow"/>
        </w:rPr>
        <w:t>Dostawa foteli i kontenerków dla Zakładu Projektowania Architektonicznego i Grafiki Inżynierskiej</w:t>
      </w:r>
    </w:p>
    <w:tbl>
      <w:tblPr>
        <w:tblW w:w="1148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3054"/>
        <w:gridCol w:w="851"/>
        <w:gridCol w:w="850"/>
        <w:gridCol w:w="1623"/>
        <w:gridCol w:w="1418"/>
        <w:gridCol w:w="2699"/>
      </w:tblGrid>
      <w:tr w:rsidR="00F16B5F" w:rsidTr="008A059C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F16B5F" w:rsidRDefault="00F16B5F" w:rsidP="008A059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F16B5F" w:rsidRDefault="00F16B5F" w:rsidP="008A059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F16B5F" w:rsidRDefault="00F16B5F" w:rsidP="008A059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F16B5F" w:rsidRDefault="00F16B5F" w:rsidP="008A059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F16B5F" w:rsidRDefault="00F16B5F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F16B5F" w:rsidRDefault="00F16B5F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F16B5F" w:rsidRDefault="00F16B5F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marki/modelu, nr katalogowy oferowanego produktu nadany przez producenta.</w:t>
            </w:r>
          </w:p>
          <w:p w:rsidR="00F16B5F" w:rsidRDefault="00F16B5F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D0D0D"/>
                <w:sz w:val="20"/>
                <w:szCs w:val="20"/>
                <w:highlight w:val="red"/>
                <w:u w:val="single"/>
              </w:rPr>
              <w:t>(Proszę podać wszystkie w/w dane</w:t>
            </w:r>
            <w:r>
              <w:rPr>
                <w:b/>
                <w:sz w:val="20"/>
                <w:szCs w:val="20"/>
                <w:highlight w:val="red"/>
                <w:u w:val="single"/>
              </w:rPr>
              <w:t>)</w:t>
            </w:r>
          </w:p>
        </w:tc>
      </w:tr>
      <w:tr w:rsidR="00F16B5F" w:rsidTr="008A059C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B5F" w:rsidRDefault="00F16B5F" w:rsidP="008A059C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B5F" w:rsidRDefault="00F16B5F" w:rsidP="008A059C">
            <w:pPr>
              <w:rPr>
                <w:sz w:val="20"/>
                <w:szCs w:val="20"/>
              </w:rPr>
            </w:pPr>
            <w:r w:rsidRPr="00F16B5F">
              <w:rPr>
                <w:color w:val="000000"/>
                <w:sz w:val="22"/>
                <w:szCs w:val="22"/>
              </w:rPr>
              <w:t>Fotel obrotowy.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B5F" w:rsidRDefault="00F16B5F" w:rsidP="008A059C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B5F" w:rsidRDefault="00F16B5F" w:rsidP="008A059C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>
              <w:rPr>
                <w:bCs/>
                <w:sz w:val="20"/>
                <w:szCs w:val="20"/>
              </w:rPr>
              <w:t>szt</w:t>
            </w:r>
            <w:proofErr w:type="gramEnd"/>
            <w:r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B5F" w:rsidRDefault="00F16B5F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B5F" w:rsidRDefault="00F16B5F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B5F" w:rsidRDefault="00F16B5F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F16B5F" w:rsidTr="008A059C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B5F" w:rsidRDefault="00F16B5F" w:rsidP="00F16B5F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B5F" w:rsidRPr="00F16B5F" w:rsidRDefault="00F16B5F" w:rsidP="00F16B5F">
            <w:pPr>
              <w:rPr>
                <w:color w:val="000000"/>
              </w:rPr>
            </w:pPr>
            <w:r w:rsidRPr="00F16B5F">
              <w:rPr>
                <w:color w:val="000000"/>
                <w:sz w:val="22"/>
                <w:szCs w:val="22"/>
              </w:rPr>
              <w:t>Kontener z 3 szufladami.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B5F" w:rsidRDefault="00F16B5F" w:rsidP="00F16B5F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B5F" w:rsidRDefault="00F16B5F" w:rsidP="00F16B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>
              <w:rPr>
                <w:bCs/>
                <w:sz w:val="20"/>
                <w:szCs w:val="20"/>
              </w:rPr>
              <w:t>szt</w:t>
            </w:r>
            <w:proofErr w:type="gramEnd"/>
            <w:r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B5F" w:rsidRDefault="00F16B5F" w:rsidP="00F16B5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B5F" w:rsidRDefault="00F16B5F" w:rsidP="00F16B5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B5F" w:rsidRDefault="00F16B5F" w:rsidP="00F16B5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043101" w:rsidRPr="00043101" w:rsidRDefault="00043101" w:rsidP="00043101">
      <w:pPr>
        <w:spacing w:line="360" w:lineRule="auto"/>
        <w:rPr>
          <w:b/>
          <w:color w:val="000000"/>
          <w:highlight w:val="yellow"/>
        </w:rPr>
      </w:pPr>
      <w:r w:rsidRPr="00043101">
        <w:rPr>
          <w:b/>
          <w:color w:val="000000"/>
          <w:highlight w:val="yellow"/>
        </w:rPr>
        <w:t>Zad 4 Dostawa, montaż i ustawienie biurek i regału dla Zakładu Projektowania Architektonicznego i Grafiki Inżynierskiej</w:t>
      </w:r>
    </w:p>
    <w:tbl>
      <w:tblPr>
        <w:tblW w:w="1148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3054"/>
        <w:gridCol w:w="851"/>
        <w:gridCol w:w="850"/>
        <w:gridCol w:w="1623"/>
        <w:gridCol w:w="1418"/>
        <w:gridCol w:w="2699"/>
      </w:tblGrid>
      <w:tr w:rsidR="00A56A3C" w:rsidTr="008A059C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56A3C" w:rsidRDefault="00A56A3C" w:rsidP="008A059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56A3C" w:rsidRDefault="00A56A3C" w:rsidP="008A059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56A3C" w:rsidRDefault="00A56A3C" w:rsidP="008A059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56A3C" w:rsidRDefault="00A56A3C" w:rsidP="008A059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56A3C" w:rsidRDefault="00A56A3C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56A3C" w:rsidRDefault="00A56A3C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56A3C" w:rsidRDefault="00A56A3C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marki/modelu, nr katalogowy oferowanego produktu nadany przez producenta.</w:t>
            </w:r>
          </w:p>
          <w:p w:rsidR="00A56A3C" w:rsidRDefault="00A56A3C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D0D0D"/>
                <w:sz w:val="20"/>
                <w:szCs w:val="20"/>
                <w:highlight w:val="red"/>
                <w:u w:val="single"/>
              </w:rPr>
              <w:t>(Proszę podać wszystkie w/w dane</w:t>
            </w:r>
            <w:r>
              <w:rPr>
                <w:b/>
                <w:sz w:val="20"/>
                <w:szCs w:val="20"/>
                <w:highlight w:val="red"/>
                <w:u w:val="single"/>
              </w:rPr>
              <w:t>)</w:t>
            </w:r>
          </w:p>
        </w:tc>
      </w:tr>
      <w:tr w:rsidR="00A56A3C" w:rsidTr="008A059C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A3C" w:rsidRDefault="00A56A3C" w:rsidP="008A059C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A3C" w:rsidRPr="00D3127B" w:rsidRDefault="00A56A3C" w:rsidP="008A059C">
            <w:pPr>
              <w:rPr>
                <w:sz w:val="22"/>
                <w:szCs w:val="22"/>
              </w:rPr>
            </w:pPr>
            <w:r w:rsidRPr="00D3127B">
              <w:rPr>
                <w:color w:val="000000"/>
                <w:sz w:val="22"/>
                <w:szCs w:val="22"/>
              </w:rPr>
              <w:t>Regał.</w:t>
            </w:r>
            <w:r w:rsidRPr="00D3127B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D3127B">
              <w:rPr>
                <w:color w:val="000000"/>
                <w:sz w:val="22"/>
                <w:szCs w:val="22"/>
              </w:rPr>
              <w:t>259</w:t>
            </w:r>
            <w:proofErr w:type="gramStart"/>
            <w:r w:rsidRPr="00D3127B">
              <w:rPr>
                <w:color w:val="000000"/>
                <w:sz w:val="22"/>
                <w:szCs w:val="22"/>
              </w:rPr>
              <w:t>x</w:t>
            </w:r>
            <w:proofErr w:type="gramEnd"/>
            <w:r w:rsidRPr="00D3127B">
              <w:rPr>
                <w:color w:val="000000"/>
                <w:sz w:val="22"/>
                <w:szCs w:val="22"/>
              </w:rPr>
              <w:t>30x226h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A3C" w:rsidRDefault="00A56A3C" w:rsidP="008A059C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A3C" w:rsidRDefault="00A56A3C" w:rsidP="008A059C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>
              <w:rPr>
                <w:bCs/>
                <w:sz w:val="20"/>
                <w:szCs w:val="20"/>
              </w:rPr>
              <w:t>szt</w:t>
            </w:r>
            <w:proofErr w:type="gramEnd"/>
            <w:r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A3C" w:rsidRDefault="00A56A3C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A3C" w:rsidRDefault="00A56A3C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A3C" w:rsidRDefault="00A56A3C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A56A3C" w:rsidTr="008A059C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A3C" w:rsidRDefault="00A56A3C" w:rsidP="008A059C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A3C" w:rsidRPr="00D3127B" w:rsidRDefault="00D3127B" w:rsidP="008A059C">
            <w:pPr>
              <w:rPr>
                <w:color w:val="000000"/>
                <w:sz w:val="22"/>
                <w:szCs w:val="22"/>
              </w:rPr>
            </w:pPr>
            <w:r w:rsidRPr="00D3127B">
              <w:rPr>
                <w:color w:val="000000"/>
                <w:sz w:val="22"/>
                <w:szCs w:val="22"/>
              </w:rPr>
              <w:t>Biurko 169x80x65-85h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A3C" w:rsidRDefault="00D3127B" w:rsidP="008A059C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A3C" w:rsidRDefault="00A56A3C" w:rsidP="008A059C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>
              <w:rPr>
                <w:bCs/>
                <w:sz w:val="20"/>
                <w:szCs w:val="20"/>
              </w:rPr>
              <w:t>szt</w:t>
            </w:r>
            <w:proofErr w:type="gramEnd"/>
            <w:r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A3C" w:rsidRDefault="00A56A3C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A3C" w:rsidRDefault="00A56A3C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A3C" w:rsidRDefault="00A56A3C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043101" w:rsidRDefault="00043101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:rsidR="00043101" w:rsidRPr="00D3127B" w:rsidRDefault="00D3127B" w:rsidP="00D3127B">
      <w:pPr>
        <w:spacing w:line="360" w:lineRule="auto"/>
        <w:rPr>
          <w:b/>
          <w:color w:val="000000"/>
        </w:rPr>
      </w:pPr>
      <w:r w:rsidRPr="00D3127B">
        <w:rPr>
          <w:b/>
          <w:color w:val="000000"/>
          <w:highlight w:val="yellow"/>
        </w:rPr>
        <w:t>Zad 5 Dostawa stolika, foteli i lampki dla Zakładu Projektowania Architektonicznego i Grafiki Inżynierskiej</w:t>
      </w:r>
    </w:p>
    <w:tbl>
      <w:tblPr>
        <w:tblW w:w="1148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3054"/>
        <w:gridCol w:w="851"/>
        <w:gridCol w:w="850"/>
        <w:gridCol w:w="1623"/>
        <w:gridCol w:w="1418"/>
        <w:gridCol w:w="2699"/>
      </w:tblGrid>
      <w:tr w:rsidR="00A56A3C" w:rsidTr="008A059C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56A3C" w:rsidRDefault="00A56A3C" w:rsidP="008A059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Lp.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56A3C" w:rsidRDefault="00A56A3C" w:rsidP="008A059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56A3C" w:rsidRDefault="00A56A3C" w:rsidP="008A059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56A3C" w:rsidRDefault="00A56A3C" w:rsidP="008A059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56A3C" w:rsidRDefault="00A56A3C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56A3C" w:rsidRDefault="00A56A3C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56A3C" w:rsidRDefault="00A56A3C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marki/modelu, nr katalogowy oferowanego produktu nadany przez producenta.</w:t>
            </w:r>
          </w:p>
          <w:p w:rsidR="00A56A3C" w:rsidRDefault="00A56A3C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D0D0D"/>
                <w:sz w:val="20"/>
                <w:szCs w:val="20"/>
                <w:highlight w:val="red"/>
                <w:u w:val="single"/>
              </w:rPr>
              <w:t>(Proszę podać wszystkie w/w dane</w:t>
            </w:r>
            <w:r>
              <w:rPr>
                <w:b/>
                <w:sz w:val="20"/>
                <w:szCs w:val="20"/>
                <w:highlight w:val="red"/>
                <w:u w:val="single"/>
              </w:rPr>
              <w:t>)</w:t>
            </w:r>
          </w:p>
        </w:tc>
      </w:tr>
      <w:tr w:rsidR="00A56A3C" w:rsidTr="008A059C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A3C" w:rsidRDefault="00A56A3C" w:rsidP="008A059C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A3C" w:rsidRDefault="002A449B" w:rsidP="008A059C">
            <w:pPr>
              <w:rPr>
                <w:sz w:val="20"/>
                <w:szCs w:val="20"/>
              </w:rPr>
            </w:pPr>
            <w:r w:rsidRPr="002A449B">
              <w:rPr>
                <w:color w:val="000000"/>
                <w:sz w:val="22"/>
                <w:szCs w:val="22"/>
              </w:rPr>
              <w:t>Stolik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2A449B">
              <w:rPr>
                <w:color w:val="000000"/>
              </w:rPr>
              <w:t>fi 90 wys. 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A3C" w:rsidRDefault="002A449B" w:rsidP="008A059C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A3C" w:rsidRDefault="00A56A3C" w:rsidP="008A059C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>
              <w:rPr>
                <w:bCs/>
                <w:sz w:val="20"/>
                <w:szCs w:val="20"/>
              </w:rPr>
              <w:t>szt</w:t>
            </w:r>
            <w:proofErr w:type="gramEnd"/>
            <w:r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A3C" w:rsidRDefault="00A56A3C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A3C" w:rsidRDefault="00A56A3C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A3C" w:rsidRDefault="00A56A3C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A56A3C" w:rsidTr="008A059C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A3C" w:rsidRDefault="00A56A3C" w:rsidP="008A059C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A3C" w:rsidRPr="00F16B5F" w:rsidRDefault="002A449B" w:rsidP="008A059C">
            <w:pPr>
              <w:rPr>
                <w:color w:val="000000"/>
              </w:rPr>
            </w:pPr>
            <w:r w:rsidRPr="002A449B">
              <w:rPr>
                <w:color w:val="000000"/>
                <w:sz w:val="22"/>
                <w:szCs w:val="22"/>
              </w:rPr>
              <w:t>Fotel bez podłokietników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A3C" w:rsidRDefault="002A449B" w:rsidP="008A059C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A3C" w:rsidRDefault="00A56A3C" w:rsidP="008A059C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>
              <w:rPr>
                <w:bCs/>
                <w:sz w:val="20"/>
                <w:szCs w:val="20"/>
              </w:rPr>
              <w:t>szt</w:t>
            </w:r>
            <w:proofErr w:type="gramEnd"/>
            <w:r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A3C" w:rsidRDefault="00A56A3C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A3C" w:rsidRDefault="00A56A3C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A3C" w:rsidRDefault="00A56A3C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2A449B" w:rsidTr="008A059C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49B" w:rsidRDefault="002A449B" w:rsidP="008A059C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49B" w:rsidRPr="002A449B" w:rsidRDefault="002A449B" w:rsidP="008A059C">
            <w:pPr>
              <w:rPr>
                <w:color w:val="000000"/>
                <w:sz w:val="22"/>
                <w:szCs w:val="22"/>
              </w:rPr>
            </w:pPr>
            <w:r w:rsidRPr="002A449B">
              <w:rPr>
                <w:color w:val="000000"/>
                <w:sz w:val="22"/>
                <w:szCs w:val="22"/>
              </w:rPr>
              <w:t>Lampka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49B" w:rsidRDefault="002A449B" w:rsidP="008A059C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49B" w:rsidRDefault="002A449B" w:rsidP="008A059C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>
              <w:rPr>
                <w:bCs/>
                <w:sz w:val="20"/>
                <w:szCs w:val="20"/>
              </w:rPr>
              <w:t>szt</w:t>
            </w:r>
            <w:proofErr w:type="gramEnd"/>
            <w:r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49B" w:rsidRDefault="002A449B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49B" w:rsidRDefault="002A449B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49B" w:rsidRDefault="002A449B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043101" w:rsidRDefault="00043101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:rsidR="00B305CE" w:rsidRPr="00B305CE" w:rsidRDefault="00B305CE" w:rsidP="00B305CE">
      <w:pPr>
        <w:rPr>
          <w:b/>
          <w:color w:val="000000"/>
        </w:rPr>
      </w:pPr>
      <w:r w:rsidRPr="00B305CE">
        <w:rPr>
          <w:b/>
          <w:color w:val="000000"/>
          <w:highlight w:val="yellow"/>
        </w:rPr>
        <w:t>Zad 6 Dostawa, montaż i ustawienie mebli dla Katedry Podstaw Elektroniki</w:t>
      </w:r>
    </w:p>
    <w:tbl>
      <w:tblPr>
        <w:tblW w:w="1148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3054"/>
        <w:gridCol w:w="851"/>
        <w:gridCol w:w="850"/>
        <w:gridCol w:w="1623"/>
        <w:gridCol w:w="1418"/>
        <w:gridCol w:w="2699"/>
      </w:tblGrid>
      <w:tr w:rsidR="00B305CE" w:rsidTr="008A059C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305CE" w:rsidRDefault="00B305CE" w:rsidP="008A059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305CE" w:rsidRDefault="00B305CE" w:rsidP="008A059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305CE" w:rsidRDefault="00B305CE" w:rsidP="008A059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305CE" w:rsidRDefault="00B305CE" w:rsidP="008A059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305CE" w:rsidRDefault="00B305CE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305CE" w:rsidRDefault="00B305CE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305CE" w:rsidRDefault="00B305CE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marki/modelu, nr katalogowy oferowanego produktu nadany przez producenta.</w:t>
            </w:r>
          </w:p>
          <w:p w:rsidR="00B305CE" w:rsidRDefault="00B305CE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D0D0D"/>
                <w:sz w:val="20"/>
                <w:szCs w:val="20"/>
                <w:highlight w:val="red"/>
                <w:u w:val="single"/>
              </w:rPr>
              <w:t>(Proszę podać wszystkie w/w dane</w:t>
            </w:r>
            <w:r>
              <w:rPr>
                <w:b/>
                <w:sz w:val="20"/>
                <w:szCs w:val="20"/>
                <w:highlight w:val="red"/>
                <w:u w:val="single"/>
              </w:rPr>
              <w:t>)</w:t>
            </w:r>
          </w:p>
        </w:tc>
      </w:tr>
      <w:tr w:rsidR="00B305CE" w:rsidTr="008A059C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5CE" w:rsidRDefault="00B305CE" w:rsidP="008A059C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CE" w:rsidRPr="00B305CE" w:rsidRDefault="00B305CE" w:rsidP="008A059C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B305CE">
              <w:rPr>
                <w:rFonts w:eastAsia="Calibri"/>
                <w:color w:val="000000"/>
                <w:sz w:val="20"/>
                <w:szCs w:val="20"/>
              </w:rPr>
              <w:t xml:space="preserve">stół laboratoryjny z </w:t>
            </w:r>
            <w:proofErr w:type="gramStart"/>
            <w:r w:rsidRPr="00B305CE">
              <w:rPr>
                <w:rFonts w:eastAsia="Calibri"/>
                <w:color w:val="000000"/>
                <w:sz w:val="20"/>
                <w:szCs w:val="20"/>
              </w:rPr>
              <w:t xml:space="preserve">nadstawką  </w:t>
            </w:r>
            <w:r w:rsidRPr="00B305CE">
              <w:rPr>
                <w:rFonts w:eastAsia="Calibri"/>
                <w:b/>
                <w:color w:val="000000"/>
                <w:sz w:val="20"/>
                <w:szCs w:val="20"/>
              </w:rPr>
              <w:t>160x</w:t>
            </w:r>
            <w:proofErr w:type="gramEnd"/>
            <w:r w:rsidRPr="00B305CE">
              <w:rPr>
                <w:rFonts w:eastAsia="Calibri"/>
                <w:b/>
                <w:color w:val="000000"/>
                <w:sz w:val="20"/>
                <w:szCs w:val="20"/>
              </w:rPr>
              <w:t>70x76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CE" w:rsidRDefault="00B305CE" w:rsidP="008A059C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CE" w:rsidRDefault="00B305CE" w:rsidP="008A059C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>
              <w:rPr>
                <w:bCs/>
                <w:sz w:val="20"/>
                <w:szCs w:val="20"/>
              </w:rPr>
              <w:t>szt</w:t>
            </w:r>
            <w:proofErr w:type="gramEnd"/>
            <w:r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CE" w:rsidRDefault="00B305CE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CE" w:rsidRDefault="00B305CE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CE" w:rsidRDefault="00B305CE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B305CE" w:rsidTr="008A059C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CE" w:rsidRDefault="00B305CE" w:rsidP="008A059C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CE" w:rsidRPr="00B305CE" w:rsidRDefault="00B305CE" w:rsidP="00B305CE">
            <w:pPr>
              <w:rPr>
                <w:rFonts w:eastAsia="Calibri"/>
                <w:color w:val="000000"/>
                <w:sz w:val="20"/>
                <w:szCs w:val="20"/>
              </w:rPr>
            </w:pPr>
            <w:proofErr w:type="gramStart"/>
            <w:r w:rsidRPr="00B305CE">
              <w:rPr>
                <w:rFonts w:eastAsia="Calibri"/>
                <w:color w:val="000000"/>
                <w:sz w:val="20"/>
                <w:szCs w:val="20"/>
              </w:rPr>
              <w:t>szafka</w:t>
            </w:r>
            <w:proofErr w:type="gramEnd"/>
            <w:r w:rsidRPr="00B305CE">
              <w:rPr>
                <w:rFonts w:eastAsia="Calibri"/>
                <w:color w:val="000000"/>
                <w:sz w:val="20"/>
                <w:szCs w:val="20"/>
              </w:rPr>
              <w:t xml:space="preserve"> pod zlewozmywak </w:t>
            </w:r>
          </w:p>
          <w:p w:rsidR="00B305CE" w:rsidRPr="00B305CE" w:rsidRDefault="00B305CE" w:rsidP="008A059C">
            <w:pPr>
              <w:rPr>
                <w:color w:val="000000"/>
                <w:sz w:val="20"/>
                <w:szCs w:val="20"/>
              </w:rPr>
            </w:pPr>
            <w:r w:rsidRPr="00B305CE">
              <w:rPr>
                <w:rFonts w:eastAsia="Calibri"/>
                <w:color w:val="000000"/>
                <w:sz w:val="20"/>
                <w:szCs w:val="20"/>
              </w:rPr>
              <w:t>80x50x85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CE" w:rsidRDefault="00B305CE" w:rsidP="008A059C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CE" w:rsidRDefault="00B305CE" w:rsidP="008A059C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>
              <w:rPr>
                <w:bCs/>
                <w:sz w:val="20"/>
                <w:szCs w:val="20"/>
              </w:rPr>
              <w:t>szt</w:t>
            </w:r>
            <w:proofErr w:type="gramEnd"/>
            <w:r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CE" w:rsidRDefault="00B305CE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CE" w:rsidRDefault="00B305CE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CE" w:rsidRDefault="00B305CE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B305CE" w:rsidTr="008A059C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CE" w:rsidRDefault="00B305CE" w:rsidP="008A059C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CE" w:rsidRPr="00B305CE" w:rsidRDefault="00B305CE" w:rsidP="00B305CE">
            <w:pPr>
              <w:rPr>
                <w:color w:val="000000"/>
                <w:sz w:val="20"/>
                <w:szCs w:val="20"/>
              </w:rPr>
            </w:pPr>
            <w:proofErr w:type="gramStart"/>
            <w:r w:rsidRPr="00B305CE">
              <w:rPr>
                <w:color w:val="000000"/>
                <w:sz w:val="20"/>
                <w:szCs w:val="20"/>
              </w:rPr>
              <w:t>kontener</w:t>
            </w:r>
            <w:proofErr w:type="gramEnd"/>
            <w:r w:rsidRPr="00B305CE">
              <w:rPr>
                <w:color w:val="000000"/>
                <w:sz w:val="20"/>
                <w:szCs w:val="20"/>
              </w:rPr>
              <w:t xml:space="preserve"> mobilny</w:t>
            </w:r>
          </w:p>
          <w:p w:rsidR="00B305CE" w:rsidRPr="00B305CE" w:rsidRDefault="00B305CE" w:rsidP="008A059C">
            <w:pPr>
              <w:rPr>
                <w:color w:val="000000"/>
                <w:sz w:val="20"/>
                <w:szCs w:val="20"/>
              </w:rPr>
            </w:pPr>
            <w:r w:rsidRPr="00B305CE">
              <w:rPr>
                <w:color w:val="000000"/>
                <w:sz w:val="20"/>
                <w:szCs w:val="20"/>
              </w:rPr>
              <w:t>40x60x55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CE" w:rsidRDefault="00B305CE" w:rsidP="008A059C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CE" w:rsidRDefault="00B305CE" w:rsidP="008A059C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>
              <w:rPr>
                <w:bCs/>
                <w:sz w:val="20"/>
                <w:szCs w:val="20"/>
              </w:rPr>
              <w:t>szt</w:t>
            </w:r>
            <w:proofErr w:type="gramEnd"/>
            <w:r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CE" w:rsidRDefault="00B305CE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CE" w:rsidRDefault="00B305CE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CE" w:rsidRDefault="00B305CE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E2452E" w:rsidTr="008A059C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2E" w:rsidRDefault="00E2452E" w:rsidP="008A059C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2E" w:rsidRPr="00E2452E" w:rsidRDefault="00E2452E" w:rsidP="00E2452E">
            <w:pPr>
              <w:rPr>
                <w:color w:val="000000"/>
              </w:rPr>
            </w:pPr>
            <w:r w:rsidRPr="00E2452E">
              <w:rPr>
                <w:color w:val="000000"/>
              </w:rPr>
              <w:t>PŁYTY MEBLOWE OKLEJONE:</w:t>
            </w:r>
          </w:p>
          <w:p w:rsidR="00E2452E" w:rsidRPr="00E2452E" w:rsidRDefault="00E2452E" w:rsidP="00E2452E">
            <w:pPr>
              <w:rPr>
                <w:color w:val="000000"/>
              </w:rPr>
            </w:pPr>
            <w:r w:rsidRPr="00E2452E">
              <w:rPr>
                <w:color w:val="000000"/>
              </w:rPr>
              <w:t xml:space="preserve">- półka 56,0 x </w:t>
            </w:r>
            <w:smartTag w:uri="urn:schemas-microsoft-com:office:smarttags" w:element="metricconverter">
              <w:smartTagPr>
                <w:attr w:name="ProductID" w:val="31,5 cm"/>
              </w:smartTagPr>
              <w:r w:rsidRPr="00E2452E">
                <w:rPr>
                  <w:color w:val="000000"/>
                </w:rPr>
                <w:t>31,5 cm</w:t>
              </w:r>
            </w:smartTag>
            <w:r w:rsidRPr="00E2452E">
              <w:rPr>
                <w:color w:val="000000"/>
              </w:rPr>
              <w:t xml:space="preserve">, grub.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E2452E">
                <w:rPr>
                  <w:color w:val="000000"/>
                </w:rPr>
                <w:t>18 mm</w:t>
              </w:r>
            </w:smartTag>
            <w:r w:rsidRPr="00E2452E">
              <w:rPr>
                <w:color w:val="000000"/>
              </w:rPr>
              <w:t xml:space="preserve">, oklejona okleiną gr. </w:t>
            </w:r>
            <w:smartTag w:uri="urn:schemas-microsoft-com:office:smarttags" w:element="metricconverter">
              <w:smartTagPr>
                <w:attr w:name="ProductID" w:val="1 mm"/>
              </w:smartTagPr>
              <w:r w:rsidRPr="00E2452E">
                <w:rPr>
                  <w:color w:val="000000"/>
                </w:rPr>
                <w:t>1 mm</w:t>
              </w:r>
            </w:smartTag>
            <w:r w:rsidRPr="00E2452E">
              <w:rPr>
                <w:color w:val="000000"/>
              </w:rPr>
              <w:t xml:space="preserve"> po dłuższym boku, kolor klon - 1 szt.</w:t>
            </w:r>
          </w:p>
          <w:p w:rsidR="00E2452E" w:rsidRPr="00E2452E" w:rsidRDefault="00E2452E" w:rsidP="00E2452E">
            <w:pPr>
              <w:rPr>
                <w:color w:val="000000"/>
              </w:rPr>
            </w:pPr>
            <w:r w:rsidRPr="00E2452E">
              <w:rPr>
                <w:color w:val="000000"/>
              </w:rPr>
              <w:t xml:space="preserve">- półka 36,5 x </w:t>
            </w:r>
            <w:smartTag w:uri="urn:schemas-microsoft-com:office:smarttags" w:element="metricconverter">
              <w:smartTagPr>
                <w:attr w:name="ProductID" w:val="31,5 cm"/>
              </w:smartTagPr>
              <w:r w:rsidRPr="00E2452E">
                <w:rPr>
                  <w:color w:val="000000"/>
                </w:rPr>
                <w:t>31,5 cm</w:t>
              </w:r>
            </w:smartTag>
            <w:r w:rsidRPr="00E2452E">
              <w:rPr>
                <w:color w:val="000000"/>
              </w:rPr>
              <w:t xml:space="preserve">, grub.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E2452E">
                <w:rPr>
                  <w:color w:val="000000"/>
                </w:rPr>
                <w:t>18 mm</w:t>
              </w:r>
            </w:smartTag>
            <w:r w:rsidRPr="00E2452E">
              <w:rPr>
                <w:color w:val="000000"/>
              </w:rPr>
              <w:t xml:space="preserve"> oklejona okleiną gr. </w:t>
            </w:r>
            <w:smartTag w:uri="urn:schemas-microsoft-com:office:smarttags" w:element="metricconverter">
              <w:smartTagPr>
                <w:attr w:name="ProductID" w:val="1 mm"/>
              </w:smartTagPr>
              <w:r w:rsidRPr="00E2452E">
                <w:rPr>
                  <w:color w:val="000000"/>
                </w:rPr>
                <w:t>1 mm</w:t>
              </w:r>
            </w:smartTag>
            <w:r w:rsidRPr="00E2452E">
              <w:rPr>
                <w:color w:val="000000"/>
              </w:rPr>
              <w:t>, po dłuższym boku, kolor klon - 1 szt.</w:t>
            </w:r>
          </w:p>
          <w:p w:rsidR="00E2452E" w:rsidRPr="00E2452E" w:rsidRDefault="00E2452E" w:rsidP="00E2452E">
            <w:pPr>
              <w:rPr>
                <w:color w:val="000000"/>
              </w:rPr>
            </w:pPr>
            <w:r w:rsidRPr="00E2452E">
              <w:rPr>
                <w:color w:val="000000"/>
              </w:rPr>
              <w:t xml:space="preserve">- półka 58,0 x </w:t>
            </w:r>
            <w:smartTag w:uri="urn:schemas-microsoft-com:office:smarttags" w:element="metricconverter">
              <w:smartTagPr>
                <w:attr w:name="ProductID" w:val="37,5 cm"/>
              </w:smartTagPr>
              <w:r w:rsidRPr="00E2452E">
                <w:rPr>
                  <w:color w:val="000000"/>
                </w:rPr>
                <w:t>37,5 cm</w:t>
              </w:r>
            </w:smartTag>
            <w:r w:rsidRPr="00E2452E">
              <w:rPr>
                <w:color w:val="000000"/>
              </w:rPr>
              <w:t xml:space="preserve">, grub.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E2452E">
                <w:rPr>
                  <w:color w:val="000000"/>
                </w:rPr>
                <w:t>18 mm</w:t>
              </w:r>
            </w:smartTag>
            <w:r w:rsidRPr="00E2452E">
              <w:rPr>
                <w:color w:val="000000"/>
              </w:rPr>
              <w:t xml:space="preserve">, oklejona okleiną gr. </w:t>
            </w:r>
            <w:smartTag w:uri="urn:schemas-microsoft-com:office:smarttags" w:element="metricconverter">
              <w:smartTagPr>
                <w:attr w:name="ProductID" w:val="1 mm"/>
              </w:smartTagPr>
              <w:r w:rsidRPr="00E2452E">
                <w:rPr>
                  <w:color w:val="000000"/>
                </w:rPr>
                <w:t>1 mm</w:t>
              </w:r>
            </w:smartTag>
            <w:r w:rsidRPr="00E2452E">
              <w:rPr>
                <w:color w:val="000000"/>
              </w:rPr>
              <w:t xml:space="preserve"> po jednym dłuższym i jednym krótszym boku, kolor klon - 1 szt.</w:t>
            </w:r>
          </w:p>
          <w:p w:rsidR="00E2452E" w:rsidRPr="00E2452E" w:rsidRDefault="00E2452E" w:rsidP="00E2452E">
            <w:pPr>
              <w:rPr>
                <w:color w:val="000000"/>
              </w:rPr>
            </w:pPr>
            <w:r w:rsidRPr="00E2452E">
              <w:rPr>
                <w:color w:val="000000"/>
              </w:rPr>
              <w:t xml:space="preserve">- blat stolika 58,0 x </w:t>
            </w:r>
            <w:smartTag w:uri="urn:schemas-microsoft-com:office:smarttags" w:element="metricconverter">
              <w:smartTagPr>
                <w:attr w:name="ProductID" w:val="56,0 cm"/>
              </w:smartTagPr>
              <w:r w:rsidRPr="00E2452E">
                <w:rPr>
                  <w:color w:val="000000"/>
                </w:rPr>
                <w:t>56,0 cm</w:t>
              </w:r>
            </w:smartTag>
            <w:r w:rsidRPr="00E2452E">
              <w:rPr>
                <w:color w:val="000000"/>
              </w:rPr>
              <w:t xml:space="preserve">, grub. </w:t>
            </w:r>
            <w:smartTag w:uri="urn:schemas-microsoft-com:office:smarttags" w:element="metricconverter">
              <w:smartTagPr>
                <w:attr w:name="ProductID" w:val="28 mm"/>
              </w:smartTagPr>
              <w:r w:rsidRPr="00E2452E">
                <w:rPr>
                  <w:color w:val="000000"/>
                </w:rPr>
                <w:t>28 mm</w:t>
              </w:r>
            </w:smartTag>
            <w:r w:rsidRPr="00E2452E">
              <w:rPr>
                <w:color w:val="000000"/>
              </w:rPr>
              <w:t xml:space="preserve">, oklejony dookoła okleiną gr.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E2452E">
                <w:rPr>
                  <w:color w:val="000000"/>
                </w:rPr>
                <w:t>2 mm</w:t>
              </w:r>
            </w:smartTag>
            <w:r w:rsidRPr="00E2452E">
              <w:rPr>
                <w:color w:val="000000"/>
              </w:rPr>
              <w:t>, kolor klon - 1 szt.</w:t>
            </w:r>
          </w:p>
          <w:p w:rsidR="00E2452E" w:rsidRPr="00B305CE" w:rsidRDefault="00E2452E" w:rsidP="00E2452E">
            <w:pPr>
              <w:rPr>
                <w:color w:val="000000"/>
                <w:sz w:val="20"/>
                <w:szCs w:val="20"/>
              </w:rPr>
            </w:pPr>
            <w:r w:rsidRPr="00E2452E">
              <w:rPr>
                <w:color w:val="000000"/>
              </w:rPr>
              <w:t xml:space="preserve">- listwa odbojowa 160 x </w:t>
            </w:r>
            <w:smartTag w:uri="urn:schemas-microsoft-com:office:smarttags" w:element="metricconverter">
              <w:smartTagPr>
                <w:attr w:name="ProductID" w:val="40 cm"/>
              </w:smartTagPr>
              <w:r w:rsidRPr="00E2452E">
                <w:rPr>
                  <w:color w:val="000000"/>
                </w:rPr>
                <w:t xml:space="preserve">40 </w:t>
              </w:r>
              <w:r w:rsidRPr="00E2452E">
                <w:rPr>
                  <w:color w:val="000000"/>
                </w:rPr>
                <w:lastRenderedPageBreak/>
                <w:t>cm</w:t>
              </w:r>
            </w:smartTag>
            <w:r w:rsidRPr="00E2452E">
              <w:rPr>
                <w:color w:val="000000"/>
              </w:rPr>
              <w:t xml:space="preserve">, z podcięciem 38,0 x </w:t>
            </w:r>
            <w:smartTag w:uri="urn:schemas-microsoft-com:office:smarttags" w:element="metricconverter">
              <w:smartTagPr>
                <w:attr w:name="ProductID" w:val="19,0 cm"/>
              </w:smartTagPr>
              <w:r w:rsidRPr="00E2452E">
                <w:rPr>
                  <w:color w:val="000000"/>
                </w:rPr>
                <w:t>19,0 cm</w:t>
              </w:r>
            </w:smartTag>
            <w:r w:rsidRPr="00E2452E">
              <w:rPr>
                <w:color w:val="000000"/>
              </w:rPr>
              <w:t xml:space="preserve">, grub.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E2452E">
                <w:rPr>
                  <w:color w:val="000000"/>
                </w:rPr>
                <w:t>18 mm</w:t>
              </w:r>
            </w:smartTag>
            <w:r w:rsidRPr="00E2452E">
              <w:rPr>
                <w:color w:val="000000"/>
              </w:rPr>
              <w:t xml:space="preserve">, oklejona dookoła okleiną gr. </w:t>
            </w:r>
            <w:smartTag w:uri="urn:schemas-microsoft-com:office:smarttags" w:element="metricconverter">
              <w:smartTagPr>
                <w:attr w:name="ProductID" w:val="1 mm"/>
              </w:smartTagPr>
              <w:r w:rsidRPr="00E2452E">
                <w:rPr>
                  <w:color w:val="000000"/>
                </w:rPr>
                <w:t>1 mm</w:t>
              </w:r>
            </w:smartTag>
            <w:r w:rsidRPr="00E2452E">
              <w:rPr>
                <w:color w:val="000000"/>
              </w:rPr>
              <w:t>, kolor calvados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2E" w:rsidRDefault="00E2452E" w:rsidP="008A059C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2E" w:rsidRDefault="00E2452E" w:rsidP="008A059C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2E" w:rsidRDefault="00E2452E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2E" w:rsidRDefault="00E2452E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2E" w:rsidRDefault="00E2452E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043101" w:rsidRDefault="00043101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:rsidR="00B305CE" w:rsidRPr="00E2452E" w:rsidRDefault="00E2452E" w:rsidP="00E2452E">
      <w:pPr>
        <w:spacing w:line="360" w:lineRule="auto"/>
        <w:rPr>
          <w:b/>
          <w:color w:val="000000"/>
        </w:rPr>
      </w:pPr>
      <w:r w:rsidRPr="00E2452E">
        <w:rPr>
          <w:b/>
          <w:color w:val="000000"/>
          <w:highlight w:val="yellow"/>
        </w:rPr>
        <w:t>Zad 7 Dostawa fotela dla Zakładu Termodynamik</w:t>
      </w:r>
    </w:p>
    <w:tbl>
      <w:tblPr>
        <w:tblW w:w="1148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3054"/>
        <w:gridCol w:w="851"/>
        <w:gridCol w:w="850"/>
        <w:gridCol w:w="1623"/>
        <w:gridCol w:w="1418"/>
        <w:gridCol w:w="2699"/>
      </w:tblGrid>
      <w:tr w:rsidR="00B305CE" w:rsidTr="008A059C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305CE" w:rsidRDefault="00B305CE" w:rsidP="008A059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305CE" w:rsidRDefault="00B305CE" w:rsidP="008A059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305CE" w:rsidRDefault="00B305CE" w:rsidP="008A059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305CE" w:rsidRDefault="00B305CE" w:rsidP="008A059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305CE" w:rsidRDefault="00B305CE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305CE" w:rsidRDefault="00B305CE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305CE" w:rsidRDefault="00B305CE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marki/modelu, nr katalogowy oferowanego produktu nadany przez producenta.</w:t>
            </w:r>
          </w:p>
          <w:p w:rsidR="00B305CE" w:rsidRDefault="00B305CE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D0D0D"/>
                <w:sz w:val="20"/>
                <w:szCs w:val="20"/>
                <w:highlight w:val="red"/>
                <w:u w:val="single"/>
              </w:rPr>
              <w:t>(Proszę podać wszystkie w/w dane</w:t>
            </w:r>
            <w:r>
              <w:rPr>
                <w:b/>
                <w:sz w:val="20"/>
                <w:szCs w:val="20"/>
                <w:highlight w:val="red"/>
                <w:u w:val="single"/>
              </w:rPr>
              <w:t>)</w:t>
            </w:r>
          </w:p>
        </w:tc>
      </w:tr>
      <w:tr w:rsidR="00B305CE" w:rsidTr="008A059C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5CE" w:rsidRDefault="00B305CE" w:rsidP="008A059C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CE" w:rsidRPr="00B305CE" w:rsidRDefault="00E2452E" w:rsidP="008A059C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E2452E">
              <w:rPr>
                <w:color w:val="000000"/>
              </w:rPr>
              <w:t>Fotel obrotowy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CE" w:rsidRDefault="00E2452E" w:rsidP="008A059C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CE" w:rsidRDefault="00B305CE" w:rsidP="008A059C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>
              <w:rPr>
                <w:bCs/>
                <w:sz w:val="20"/>
                <w:szCs w:val="20"/>
              </w:rPr>
              <w:t>szt</w:t>
            </w:r>
            <w:proofErr w:type="gramEnd"/>
            <w:r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CE" w:rsidRDefault="00B305CE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CE" w:rsidRDefault="00B305CE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CE" w:rsidRDefault="00B305CE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E2452E" w:rsidRDefault="00E2452E" w:rsidP="00E2452E">
      <w:pPr>
        <w:spacing w:line="360" w:lineRule="auto"/>
      </w:pPr>
    </w:p>
    <w:p w:rsidR="00B305CE" w:rsidRPr="00E2452E" w:rsidRDefault="00E2452E" w:rsidP="00E2452E">
      <w:pPr>
        <w:spacing w:line="360" w:lineRule="auto"/>
        <w:rPr>
          <w:b/>
          <w:color w:val="000000"/>
        </w:rPr>
      </w:pPr>
      <w:r w:rsidRPr="00E2452E">
        <w:rPr>
          <w:b/>
          <w:color w:val="000000"/>
          <w:highlight w:val="yellow"/>
        </w:rPr>
        <w:t>Zad 8 Dostawa, montaż i ustawienie regału wiszącego dla Zakładu Polimerów i Biopolimerów</w:t>
      </w:r>
    </w:p>
    <w:tbl>
      <w:tblPr>
        <w:tblW w:w="1148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3054"/>
        <w:gridCol w:w="851"/>
        <w:gridCol w:w="850"/>
        <w:gridCol w:w="1623"/>
        <w:gridCol w:w="1418"/>
        <w:gridCol w:w="2699"/>
      </w:tblGrid>
      <w:tr w:rsidR="00B305CE" w:rsidTr="008A059C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305CE" w:rsidRDefault="00B305CE" w:rsidP="008A059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305CE" w:rsidRDefault="00B305CE" w:rsidP="008A059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305CE" w:rsidRDefault="00B305CE" w:rsidP="008A059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305CE" w:rsidRDefault="00B305CE" w:rsidP="008A059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305CE" w:rsidRDefault="00B305CE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305CE" w:rsidRDefault="00B305CE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305CE" w:rsidRDefault="00B305CE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marki/modelu, nr katalogowy oferowanego produktu nadany przez producenta.</w:t>
            </w:r>
          </w:p>
          <w:p w:rsidR="00B305CE" w:rsidRDefault="00B305CE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D0D0D"/>
                <w:sz w:val="20"/>
                <w:szCs w:val="20"/>
                <w:highlight w:val="red"/>
                <w:u w:val="single"/>
              </w:rPr>
              <w:t>(Proszę podać wszystkie w/w dane</w:t>
            </w:r>
            <w:r>
              <w:rPr>
                <w:b/>
                <w:sz w:val="20"/>
                <w:szCs w:val="20"/>
                <w:highlight w:val="red"/>
                <w:u w:val="single"/>
              </w:rPr>
              <w:t>)</w:t>
            </w:r>
          </w:p>
        </w:tc>
      </w:tr>
      <w:tr w:rsidR="00B305CE" w:rsidTr="008A059C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5CE" w:rsidRDefault="00B305CE" w:rsidP="008A059C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CE" w:rsidRPr="00E2452E" w:rsidRDefault="00E2452E" w:rsidP="008A059C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E2452E">
              <w:rPr>
                <w:color w:val="000000"/>
                <w:sz w:val="22"/>
                <w:szCs w:val="22"/>
              </w:rPr>
              <w:t>Regał wiszący 60x30x75h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CE" w:rsidRDefault="00E2452E" w:rsidP="008A059C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CE" w:rsidRDefault="00B305CE" w:rsidP="008A059C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>
              <w:rPr>
                <w:bCs/>
                <w:sz w:val="20"/>
                <w:szCs w:val="20"/>
              </w:rPr>
              <w:t>szt</w:t>
            </w:r>
            <w:proofErr w:type="gramEnd"/>
            <w:r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CE" w:rsidRDefault="00B305CE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CE" w:rsidRDefault="00B305CE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CE" w:rsidRDefault="00B305CE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E2452E" w:rsidRDefault="00E2452E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bookmarkStart w:id="0" w:name="_GoBack"/>
      <w:bookmarkEnd w:id="0"/>
    </w:p>
    <w:p w:rsidR="00C41A62" w:rsidRPr="00C41A62" w:rsidRDefault="00C41A62" w:rsidP="00C41A62">
      <w:pPr>
        <w:spacing w:line="360" w:lineRule="auto"/>
        <w:rPr>
          <w:b/>
          <w:color w:val="000000"/>
        </w:rPr>
      </w:pPr>
      <w:r w:rsidRPr="00C41A62">
        <w:rPr>
          <w:b/>
          <w:color w:val="000000"/>
          <w:highlight w:val="yellow"/>
        </w:rPr>
        <w:t>Zad 9 Dostawa krzesła biurowego dla Zakładu Termodynamiki</w:t>
      </w:r>
    </w:p>
    <w:tbl>
      <w:tblPr>
        <w:tblW w:w="1148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3054"/>
        <w:gridCol w:w="851"/>
        <w:gridCol w:w="850"/>
        <w:gridCol w:w="1623"/>
        <w:gridCol w:w="1418"/>
        <w:gridCol w:w="2699"/>
      </w:tblGrid>
      <w:tr w:rsidR="00E2452E" w:rsidTr="008A059C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2452E" w:rsidRDefault="00E2452E" w:rsidP="008A059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2452E" w:rsidRDefault="00E2452E" w:rsidP="008A059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2452E" w:rsidRDefault="00E2452E" w:rsidP="008A059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2452E" w:rsidRDefault="00E2452E" w:rsidP="008A059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2452E" w:rsidRDefault="00E2452E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2452E" w:rsidRDefault="00E2452E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2452E" w:rsidRDefault="00E2452E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marki/modelu, nr katalogowy oferowanego produktu nadany przez producenta.</w:t>
            </w:r>
          </w:p>
          <w:p w:rsidR="00E2452E" w:rsidRDefault="00E2452E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D0D0D"/>
                <w:sz w:val="20"/>
                <w:szCs w:val="20"/>
                <w:highlight w:val="red"/>
                <w:u w:val="single"/>
              </w:rPr>
              <w:t>(Proszę podać wszystkie w/w dane</w:t>
            </w:r>
            <w:r>
              <w:rPr>
                <w:b/>
                <w:sz w:val="20"/>
                <w:szCs w:val="20"/>
                <w:highlight w:val="red"/>
                <w:u w:val="single"/>
              </w:rPr>
              <w:t>)</w:t>
            </w:r>
          </w:p>
        </w:tc>
      </w:tr>
      <w:tr w:rsidR="00E2452E" w:rsidTr="008A059C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2E" w:rsidRDefault="00E2452E" w:rsidP="008A059C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2E" w:rsidRPr="00E2452E" w:rsidRDefault="00C41A62" w:rsidP="008A059C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C41A62">
              <w:rPr>
                <w:color w:val="000000"/>
                <w:sz w:val="22"/>
                <w:szCs w:val="22"/>
              </w:rPr>
              <w:t>Fotel obrotowy.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2E" w:rsidRDefault="00C41A62" w:rsidP="008A059C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2E" w:rsidRDefault="00E2452E" w:rsidP="008A059C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>
              <w:rPr>
                <w:bCs/>
                <w:sz w:val="20"/>
                <w:szCs w:val="20"/>
              </w:rPr>
              <w:t>szt</w:t>
            </w:r>
            <w:proofErr w:type="gramEnd"/>
            <w:r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2E" w:rsidRDefault="00E2452E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2E" w:rsidRDefault="00E2452E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2E" w:rsidRDefault="00E2452E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E2452E" w:rsidRDefault="00E2452E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:rsidR="00E2452E" w:rsidRPr="00C41A62" w:rsidRDefault="00C41A62" w:rsidP="00C41A62">
      <w:pPr>
        <w:spacing w:line="360" w:lineRule="auto"/>
        <w:rPr>
          <w:b/>
          <w:color w:val="000000"/>
          <w:highlight w:val="yellow"/>
        </w:rPr>
      </w:pPr>
      <w:r w:rsidRPr="00C41A62">
        <w:rPr>
          <w:b/>
          <w:color w:val="000000"/>
          <w:highlight w:val="yellow"/>
        </w:rPr>
        <w:t>Zad 10 Dostawa, montaż i ustawienie mebli dla Katedry Nauki o Materiałach</w:t>
      </w:r>
    </w:p>
    <w:tbl>
      <w:tblPr>
        <w:tblW w:w="1148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3054"/>
        <w:gridCol w:w="851"/>
        <w:gridCol w:w="850"/>
        <w:gridCol w:w="1623"/>
        <w:gridCol w:w="1418"/>
        <w:gridCol w:w="2699"/>
      </w:tblGrid>
      <w:tr w:rsidR="00E2452E" w:rsidTr="008A059C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2452E" w:rsidRDefault="00E2452E" w:rsidP="008A059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2452E" w:rsidRDefault="00E2452E" w:rsidP="008A059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2452E" w:rsidRDefault="00E2452E" w:rsidP="008A059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2452E" w:rsidRDefault="00E2452E" w:rsidP="008A059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2452E" w:rsidRDefault="00E2452E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2452E" w:rsidRDefault="00E2452E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2452E" w:rsidRDefault="00E2452E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marki/modelu, nr katalogowy oferowanego produktu nadany przez producenta.</w:t>
            </w:r>
          </w:p>
          <w:p w:rsidR="00E2452E" w:rsidRDefault="00E2452E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D0D0D"/>
                <w:sz w:val="20"/>
                <w:szCs w:val="20"/>
                <w:highlight w:val="red"/>
                <w:u w:val="single"/>
              </w:rPr>
              <w:t>(Proszę podać wszystkie w/w dane</w:t>
            </w:r>
            <w:r>
              <w:rPr>
                <w:b/>
                <w:sz w:val="20"/>
                <w:szCs w:val="20"/>
                <w:highlight w:val="red"/>
                <w:u w:val="single"/>
              </w:rPr>
              <w:t>)</w:t>
            </w:r>
          </w:p>
        </w:tc>
      </w:tr>
      <w:tr w:rsidR="00E2452E" w:rsidTr="008A059C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2E" w:rsidRDefault="00E2452E" w:rsidP="008A059C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1.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2E" w:rsidRPr="00941235" w:rsidRDefault="00941235" w:rsidP="008A059C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941235">
              <w:rPr>
                <w:bCs/>
              </w:rPr>
              <w:t>Szafa gabinetowa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2E" w:rsidRDefault="00941235" w:rsidP="008A059C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2E" w:rsidRDefault="00E2452E" w:rsidP="008A059C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>
              <w:rPr>
                <w:bCs/>
                <w:sz w:val="20"/>
                <w:szCs w:val="20"/>
              </w:rPr>
              <w:t>szt</w:t>
            </w:r>
            <w:proofErr w:type="gramEnd"/>
            <w:r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2E" w:rsidRDefault="00E2452E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2E" w:rsidRDefault="00E2452E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2E" w:rsidRDefault="00E2452E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C41A62" w:rsidTr="008A059C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A62" w:rsidRDefault="00941235" w:rsidP="008A059C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A62" w:rsidRPr="00941235" w:rsidRDefault="00941235" w:rsidP="00941235">
            <w:pPr>
              <w:pStyle w:val="Akapitzlist"/>
              <w:ind w:left="0"/>
              <w:rPr>
                <w:rFonts w:ascii="Times New Roman" w:hAnsi="Times New Roman" w:cs="Times New Roman"/>
                <w:bCs/>
              </w:rPr>
            </w:pPr>
            <w:r w:rsidRPr="00941235">
              <w:rPr>
                <w:rFonts w:ascii="Times New Roman" w:hAnsi="Times New Roman" w:cs="Times New Roman"/>
                <w:bCs/>
              </w:rPr>
              <w:t xml:space="preserve">Stół </w:t>
            </w:r>
            <w:proofErr w:type="gramStart"/>
            <w:r w:rsidRPr="00941235">
              <w:rPr>
                <w:rFonts w:ascii="Times New Roman" w:hAnsi="Times New Roman" w:cs="Times New Roman"/>
                <w:bCs/>
              </w:rPr>
              <w:t xml:space="preserve">laboratoryjny  </w:t>
            </w:r>
            <w:r w:rsidRPr="00941235">
              <w:rPr>
                <w:bCs/>
              </w:rPr>
              <w:t>140x</w:t>
            </w:r>
            <w:proofErr w:type="gramEnd"/>
            <w:r w:rsidRPr="00941235">
              <w:rPr>
                <w:bCs/>
              </w:rPr>
              <w:t>80x73,5 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A62" w:rsidRDefault="00941235" w:rsidP="008A059C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A62" w:rsidRDefault="00C41A62" w:rsidP="008A059C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>
              <w:rPr>
                <w:bCs/>
                <w:sz w:val="20"/>
                <w:szCs w:val="20"/>
              </w:rPr>
              <w:t>szt</w:t>
            </w:r>
            <w:proofErr w:type="gramEnd"/>
            <w:r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A62" w:rsidRDefault="00C41A62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A62" w:rsidRDefault="00C41A62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A62" w:rsidRDefault="00C41A62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C41A62" w:rsidTr="008A059C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A62" w:rsidRDefault="00941235" w:rsidP="008A059C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A62" w:rsidRPr="00941235" w:rsidRDefault="00941235" w:rsidP="008A059C">
            <w:pPr>
              <w:rPr>
                <w:bCs/>
              </w:rPr>
            </w:pPr>
            <w:r w:rsidRPr="00941235">
              <w:rPr>
                <w:bCs/>
              </w:rPr>
              <w:t>Stół laboratoryjny 160x80x73,5 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A62" w:rsidRDefault="006A6E14" w:rsidP="008A059C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A62" w:rsidRDefault="00C41A62" w:rsidP="008A059C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>
              <w:rPr>
                <w:bCs/>
                <w:sz w:val="20"/>
                <w:szCs w:val="20"/>
              </w:rPr>
              <w:t>szt</w:t>
            </w:r>
            <w:proofErr w:type="gramEnd"/>
            <w:r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A62" w:rsidRDefault="00C41A62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A62" w:rsidRDefault="00C41A62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A62" w:rsidRDefault="00C41A62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E2452E" w:rsidRDefault="00E2452E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:rsidR="006A6E14" w:rsidRPr="006A6E14" w:rsidRDefault="006A6E14" w:rsidP="006A6E14">
      <w:pPr>
        <w:spacing w:line="360" w:lineRule="auto"/>
        <w:rPr>
          <w:b/>
          <w:color w:val="000000"/>
        </w:rPr>
      </w:pPr>
      <w:r w:rsidRPr="006A6E14">
        <w:rPr>
          <w:b/>
          <w:color w:val="000000"/>
          <w:highlight w:val="yellow"/>
        </w:rPr>
        <w:t>Zad 11 Dostawa foteli obrotowych dla Zakładu Informatyki</w:t>
      </w:r>
    </w:p>
    <w:tbl>
      <w:tblPr>
        <w:tblW w:w="1148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3054"/>
        <w:gridCol w:w="851"/>
        <w:gridCol w:w="850"/>
        <w:gridCol w:w="1623"/>
        <w:gridCol w:w="1418"/>
        <w:gridCol w:w="2699"/>
      </w:tblGrid>
      <w:tr w:rsidR="006A6E14" w:rsidTr="008A059C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A6E14" w:rsidRDefault="006A6E14" w:rsidP="008A059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A6E14" w:rsidRDefault="006A6E14" w:rsidP="008A059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A6E14" w:rsidRDefault="006A6E14" w:rsidP="008A059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A6E14" w:rsidRDefault="006A6E14" w:rsidP="008A059C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A6E14" w:rsidRDefault="006A6E14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A6E14" w:rsidRDefault="006A6E14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A6E14" w:rsidRDefault="006A6E14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marki/modelu, nr katalogowy oferowanego produktu nadany przez producenta.</w:t>
            </w:r>
          </w:p>
          <w:p w:rsidR="006A6E14" w:rsidRDefault="006A6E14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D0D0D"/>
                <w:sz w:val="20"/>
                <w:szCs w:val="20"/>
                <w:highlight w:val="red"/>
                <w:u w:val="single"/>
              </w:rPr>
              <w:t>(Proszę podać wszystkie w/w dane</w:t>
            </w:r>
            <w:r>
              <w:rPr>
                <w:b/>
                <w:sz w:val="20"/>
                <w:szCs w:val="20"/>
                <w:highlight w:val="red"/>
                <w:u w:val="single"/>
              </w:rPr>
              <w:t>)</w:t>
            </w:r>
          </w:p>
        </w:tc>
      </w:tr>
      <w:tr w:rsidR="006A6E14" w:rsidTr="008A059C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E14" w:rsidRDefault="006A6E14" w:rsidP="008A059C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E14" w:rsidRPr="00941235" w:rsidRDefault="006A6E14" w:rsidP="008A059C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6A6E14">
              <w:rPr>
                <w:color w:val="000000"/>
                <w:sz w:val="22"/>
                <w:szCs w:val="22"/>
              </w:rPr>
              <w:t>Fotel obrotowy.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E14" w:rsidRDefault="006A6E14" w:rsidP="008A059C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E14" w:rsidRDefault="006A6E14" w:rsidP="008A059C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>
              <w:rPr>
                <w:bCs/>
                <w:sz w:val="20"/>
                <w:szCs w:val="20"/>
              </w:rPr>
              <w:t>szt</w:t>
            </w:r>
            <w:proofErr w:type="gramEnd"/>
            <w:r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E14" w:rsidRDefault="006A6E14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E14" w:rsidRDefault="006A6E14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E14" w:rsidRDefault="006A6E14" w:rsidP="008A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6A6E14" w:rsidRPr="00345690" w:rsidRDefault="006A6E14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</w:p>
    <w:p w:rsidR="00345690" w:rsidRPr="00345690" w:rsidRDefault="00345690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 w:rsidRPr="00345690">
        <w:rPr>
          <w:b/>
          <w:highlight w:val="yellow"/>
        </w:rPr>
        <w:t>Zad 12 Dostawa foteli dla Katedry Informatyki i Automatyki;</w:t>
      </w:r>
    </w:p>
    <w:tbl>
      <w:tblPr>
        <w:tblW w:w="1148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3054"/>
        <w:gridCol w:w="851"/>
        <w:gridCol w:w="850"/>
        <w:gridCol w:w="1623"/>
        <w:gridCol w:w="1418"/>
        <w:gridCol w:w="2699"/>
      </w:tblGrid>
      <w:tr w:rsidR="00345690" w:rsidTr="00C041C6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345690" w:rsidRDefault="00345690" w:rsidP="00C041C6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345690" w:rsidRDefault="00345690" w:rsidP="00C041C6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345690" w:rsidRDefault="00345690" w:rsidP="00C041C6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345690" w:rsidRDefault="00345690" w:rsidP="00C041C6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345690" w:rsidRDefault="00345690" w:rsidP="00C041C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345690" w:rsidRDefault="00345690" w:rsidP="00C041C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345690" w:rsidRDefault="00345690" w:rsidP="00C041C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marki/modelu, nr katalogowy oferowanego produktu nadany przez producenta.</w:t>
            </w:r>
          </w:p>
          <w:p w:rsidR="00345690" w:rsidRDefault="00345690" w:rsidP="00C041C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D0D0D"/>
                <w:sz w:val="20"/>
                <w:szCs w:val="20"/>
                <w:highlight w:val="red"/>
                <w:u w:val="single"/>
              </w:rPr>
              <w:t>(Proszę podać wszystkie w/w dane</w:t>
            </w:r>
            <w:r>
              <w:rPr>
                <w:b/>
                <w:sz w:val="20"/>
                <w:szCs w:val="20"/>
                <w:highlight w:val="red"/>
                <w:u w:val="single"/>
              </w:rPr>
              <w:t>)</w:t>
            </w:r>
          </w:p>
        </w:tc>
      </w:tr>
      <w:tr w:rsidR="00345690" w:rsidTr="00C041C6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5690" w:rsidRDefault="00345690" w:rsidP="00C041C6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690" w:rsidRPr="00941235" w:rsidRDefault="00345690" w:rsidP="00C041C6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6A6E14">
              <w:rPr>
                <w:color w:val="000000"/>
                <w:sz w:val="22"/>
                <w:szCs w:val="22"/>
              </w:rPr>
              <w:t>Fotel obrotowy.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690" w:rsidRDefault="00345690" w:rsidP="00C041C6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690" w:rsidRDefault="00345690" w:rsidP="00C041C6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>
              <w:rPr>
                <w:bCs/>
                <w:sz w:val="20"/>
                <w:szCs w:val="20"/>
              </w:rPr>
              <w:t>szt</w:t>
            </w:r>
            <w:proofErr w:type="gramEnd"/>
            <w:r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690" w:rsidRDefault="00345690" w:rsidP="00C041C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690" w:rsidRDefault="00345690" w:rsidP="00C041C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690" w:rsidRDefault="00345690" w:rsidP="00C041C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345690" w:rsidRDefault="00345690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2) Oświadczamy, że zakres dostawy przewidzianej do wykonania jest zgodny z zakresem objętym specyfikacją istotnych warunków zamówienia.</w:t>
      </w:r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 xml:space="preserve">3) Oświadczamy, że przed przystąpieniem do realizacji zamówienia dokonamy szczegółowych pomiarów oraz ustaleń związanych z kolorystyką i </w:t>
      </w:r>
      <w:proofErr w:type="gramStart"/>
      <w:r>
        <w:t>ustawieniem  mebli</w:t>
      </w:r>
      <w:proofErr w:type="gramEnd"/>
      <w:r>
        <w:t xml:space="preserve"> </w:t>
      </w:r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 xml:space="preserve">4) oświadczamy, że zapoznaliśmy się ze specyfikacją istotnych warunków zamówienia i uznajemy się za związanych określonymi w niej zasadami postępowania oraz oświadczamy, że dostarczane meble są fabrycznie nowe i pochodzą z bieżącej produkcji. </w:t>
      </w:r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5) Oświadczamy, że uważamy się za związanych niniejszą ofertą na czas wskazany w specyfikacji istotnych warunków zamówienia,</w:t>
      </w:r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color w:val="000000"/>
        </w:rPr>
      </w:pPr>
      <w:r>
        <w:rPr>
          <w:color w:val="000000"/>
        </w:rPr>
        <w:t>6) oświadczamy, iż oferujemy przedmiot zamówienia zgodny z wymaganiami i warunkami opisanymi w ustawie Prawo zamówień publicznych oraz określonymi przez zamawiającego w specyfikacji istotnych warunków zamówienia,</w:t>
      </w:r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>
        <w:rPr>
          <w:color w:val="000000"/>
        </w:rPr>
        <w:t xml:space="preserve">7) oferta </w:t>
      </w:r>
      <w:proofErr w:type="gramStart"/>
      <w:r>
        <w:rPr>
          <w:color w:val="000000"/>
        </w:rPr>
        <w:t xml:space="preserve">liczy </w:t>
      </w:r>
      <w:r>
        <w:rPr>
          <w:b/>
          <w:color w:val="000000"/>
        </w:rPr>
        <w:t xml:space="preserve">........................ </w:t>
      </w:r>
      <w:r>
        <w:rPr>
          <w:color w:val="000000"/>
        </w:rPr>
        <w:t>kolejno</w:t>
      </w:r>
      <w:proofErr w:type="gramEnd"/>
      <w:r>
        <w:rPr>
          <w:color w:val="000000"/>
        </w:rPr>
        <w:t xml:space="preserve"> ponumerowanych kart,</w:t>
      </w:r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8) Nazwa podwykonawcy i zakres rzeczowy, któremu Wykonawca zamierza powierzyć wykonanie części przedmiotu zamówienia lub całości przedmiotu zamówienia.</w:t>
      </w:r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1604C7" w:rsidTr="001604C7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4C7" w:rsidRDefault="001604C7">
            <w:pPr>
              <w:tabs>
                <w:tab w:val="center" w:pos="513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</w:pPr>
            <w:proofErr w:type="spellStart"/>
            <w:r>
              <w:t>Lp</w:t>
            </w:r>
            <w:proofErr w:type="spellEnd"/>
            <w:r>
              <w:tab/>
              <w:t xml:space="preserve">Nazwa 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4C7" w:rsidRDefault="001604C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>
              <w:t xml:space="preserve">Nazwa 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4C7" w:rsidRDefault="001604C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>
              <w:t>Zakres rzeczowy</w:t>
            </w:r>
          </w:p>
        </w:tc>
      </w:tr>
      <w:tr w:rsidR="001604C7" w:rsidTr="001604C7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04C7" w:rsidRDefault="001604C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04C7" w:rsidRDefault="001604C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04C7" w:rsidRDefault="001604C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  <w:tr w:rsidR="001604C7" w:rsidTr="001604C7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04C7" w:rsidRDefault="001604C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04C7" w:rsidRDefault="001604C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04C7" w:rsidRDefault="001604C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</w:tbl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16"/>
        </w:rPr>
      </w:pPr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</w:rPr>
      </w:pPr>
      <w:r>
        <w:rPr>
          <w:b/>
        </w:rPr>
        <w:t xml:space="preserve">* </w:t>
      </w:r>
      <w:proofErr w:type="gramStart"/>
      <w:r>
        <w:rPr>
          <w:b/>
        </w:rPr>
        <w:t>Wypełnić jeżeli</w:t>
      </w:r>
      <w:proofErr w:type="gramEnd"/>
      <w:r>
        <w:rPr>
          <w:b/>
        </w:rPr>
        <w:t xml:space="preserve"> Wykonawca zamierza powierzyć podwykonawstwo </w:t>
      </w:r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 xml:space="preserve">9) oświadczamy, że zapoznaliśmy się z istotnymi postanowieniami umowy </w:t>
      </w:r>
      <w:r>
        <w:rPr>
          <w:color w:val="000000"/>
        </w:rPr>
        <w:t>(wzorem umowy),</w:t>
      </w:r>
      <w:r>
        <w:t xml:space="preserve"> które zostały zawarte w Specyfikacji Istotnych Warunków Zamówienia i zobowiązujemy się w przypadku wyboru naszej oferty do zawarcia umowy na zawartych tam warunkach w miejscu i terminie wyznaczonym przez Zamawiającego.</w:t>
      </w:r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</w:rPr>
      </w:pPr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proofErr w:type="gramStart"/>
      <w:r>
        <w:t>10) załącznikami</w:t>
      </w:r>
      <w:proofErr w:type="gramEnd"/>
      <w:r>
        <w:t xml:space="preserve">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7"/>
        <w:gridCol w:w="7919"/>
      </w:tblGrid>
      <w:tr w:rsidR="001604C7" w:rsidTr="001604C7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4C7" w:rsidRDefault="001604C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4C7" w:rsidRDefault="001604C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  <w:tr w:rsidR="001604C7" w:rsidTr="001604C7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4C7" w:rsidRDefault="001604C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4C7" w:rsidRDefault="001604C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  <w:r>
              <w:t>2.</w:t>
            </w:r>
          </w:p>
        </w:tc>
      </w:tr>
      <w:tr w:rsidR="001604C7" w:rsidTr="001604C7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4C7" w:rsidRDefault="001604C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4C7" w:rsidRDefault="001604C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</w:tbl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proofErr w:type="gramStart"/>
      <w:r>
        <w:t>pozostałe</w:t>
      </w:r>
      <w:proofErr w:type="gramEnd"/>
      <w:r>
        <w:t xml:space="preserve"> dokumenty, o których mowa w Specyfikacji Istotnych Warunków Zamówienia,</w:t>
      </w:r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496"/>
        <w:jc w:val="both"/>
      </w:pPr>
      <w:proofErr w:type="gramStart"/>
      <w:r>
        <w:t>inne ................................................................. .</w:t>
      </w:r>
      <w:proofErr w:type="gramEnd"/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11. Wykonawca należy do sektora małych i średnich przedsiębiorstw*</w:t>
      </w:r>
    </w:p>
    <w:p w:rsidR="001604C7" w:rsidRDefault="001604C7" w:rsidP="001604C7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"/>
        <w:jc w:val="center"/>
        <w:rPr>
          <w:b/>
        </w:rPr>
      </w:pPr>
      <w:proofErr w:type="gramStart"/>
      <w:r>
        <w:rPr>
          <w:b/>
          <w:sz w:val="56"/>
        </w:rPr>
        <w:t>□</w:t>
      </w:r>
      <w:r>
        <w:rPr>
          <w:b/>
          <w:sz w:val="96"/>
        </w:rPr>
        <w:t xml:space="preserve"> </w:t>
      </w:r>
      <w:r>
        <w:rPr>
          <w:b/>
        </w:rPr>
        <w:t xml:space="preserve"> NIE</w:t>
      </w:r>
      <w:proofErr w:type="gramEnd"/>
      <w:r>
        <w:rPr>
          <w:b/>
        </w:rPr>
        <w:t xml:space="preserve">                                                         </w:t>
      </w:r>
      <w:r>
        <w:rPr>
          <w:b/>
          <w:sz w:val="56"/>
        </w:rPr>
        <w:t>□</w:t>
      </w:r>
      <w:r>
        <w:rPr>
          <w:b/>
        </w:rPr>
        <w:t xml:space="preserve">  TAK</w:t>
      </w:r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0"/>
          <w:szCs w:val="20"/>
          <w:u w:val="single"/>
        </w:rPr>
      </w:pPr>
      <w:r>
        <w:rPr>
          <w:sz w:val="20"/>
          <w:szCs w:val="20"/>
        </w:rPr>
        <w:t>*</w:t>
      </w:r>
      <w:r>
        <w:rPr>
          <w:sz w:val="20"/>
          <w:szCs w:val="20"/>
          <w:u w:val="single"/>
        </w:rPr>
        <w:t>Należy zaznaczyć znakiem X właściwe pole.</w:t>
      </w:r>
    </w:p>
    <w:p w:rsidR="001604C7" w:rsidRDefault="001604C7" w:rsidP="001604C7">
      <w:pPr>
        <w:ind w:hanging="284"/>
        <w:jc w:val="both"/>
        <w:rPr>
          <w:sz w:val="16"/>
          <w:szCs w:val="16"/>
        </w:rPr>
      </w:pPr>
      <w:r>
        <w:rPr>
          <w:color w:val="000000"/>
          <w:sz w:val="26"/>
          <w:szCs w:val="26"/>
        </w:rPr>
        <w:t xml:space="preserve">12. </w:t>
      </w:r>
      <w:r>
        <w:rPr>
          <w:color w:val="000000"/>
        </w:rPr>
        <w:t xml:space="preserve">Oświadczam, że wypełniłem obowiązki informacyjne przewidziane w art. 13 lub art. 14 RODO wobec osób fizycznych, </w:t>
      </w:r>
      <w:r>
        <w:t>od których dane osobowe bezpośrednio lub pośrednio pozyskałem</w:t>
      </w:r>
      <w:r>
        <w:rPr>
          <w:color w:val="000000"/>
        </w:rPr>
        <w:t xml:space="preserve"> w celu ubiegania się o udzielenie zamówienia publicznego w niniejszym postępowaniu</w:t>
      </w:r>
      <w:r>
        <w:rPr>
          <w:sz w:val="16"/>
          <w:szCs w:val="16"/>
        </w:rPr>
        <w:t>.*</w:t>
      </w:r>
      <w:r>
        <w:rPr>
          <w:i/>
          <w:color w:val="000000"/>
          <w:sz w:val="16"/>
          <w:szCs w:val="16"/>
        </w:rPr>
        <w:t xml:space="preserve"> /Jeśli nie dotyczy wykreślić/</w:t>
      </w:r>
    </w:p>
    <w:p w:rsidR="001604C7" w:rsidRDefault="001604C7" w:rsidP="001604C7">
      <w:pPr>
        <w:pStyle w:val="NormalnyWeb"/>
        <w:spacing w:line="276" w:lineRule="auto"/>
        <w:jc w:val="both"/>
        <w:rPr>
          <w:i/>
          <w:color w:val="000000"/>
          <w:sz w:val="16"/>
          <w:szCs w:val="16"/>
        </w:rPr>
      </w:pPr>
      <w:r>
        <w:rPr>
          <w:i/>
          <w:color w:val="000000"/>
          <w:sz w:val="16"/>
          <w:szCs w:val="16"/>
        </w:rPr>
        <w:t xml:space="preserve">* W </w:t>
      </w:r>
      <w:proofErr w:type="gramStart"/>
      <w:r>
        <w:rPr>
          <w:i/>
          <w:color w:val="000000"/>
          <w:sz w:val="16"/>
          <w:szCs w:val="16"/>
        </w:rPr>
        <w:t>przypadku gdy</w:t>
      </w:r>
      <w:proofErr w:type="gramEnd"/>
      <w:r>
        <w:rPr>
          <w:i/>
          <w:color w:val="000000"/>
          <w:sz w:val="16"/>
          <w:szCs w:val="16"/>
        </w:rPr>
        <w:t xml:space="preserve"> wykonawca </w:t>
      </w:r>
      <w:r>
        <w:rPr>
          <w:i/>
          <w:sz w:val="16"/>
          <w:szCs w:val="16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b/>
          <w:i/>
          <w:sz w:val="16"/>
          <w:szCs w:val="16"/>
        </w:rPr>
        <w:t>(usunięcie treści oświadczenia przez jego wykreślenie).</w:t>
      </w:r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  <w:r>
        <w:rPr>
          <w:b/>
          <w:u w:val="single"/>
        </w:rPr>
        <w:t>UWAGA!!!!! Proszę wypełnić obowiązkowo.</w:t>
      </w:r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Dane kontaktowe Wykonawcy:      </w:t>
      </w:r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 xml:space="preserve">Pełna nazwa wykonawcy zgodnie z wpisem do ewidencji działalności gospodarczej lub </w:t>
      </w:r>
      <w:proofErr w:type="gramStart"/>
      <w:r>
        <w:rPr>
          <w:b/>
        </w:rPr>
        <w:t>KRS :  ……………………………………………………………..</w:t>
      </w:r>
      <w:proofErr w:type="gramEnd"/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proofErr w:type="gramStart"/>
      <w:r>
        <w:rPr>
          <w:b/>
        </w:rPr>
        <w:t>telefon ........................................</w:t>
      </w:r>
      <w:proofErr w:type="gramEnd"/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proofErr w:type="gramStart"/>
      <w:r>
        <w:rPr>
          <w:b/>
        </w:rPr>
        <w:t>Fax. .............................................</w:t>
      </w:r>
      <w:proofErr w:type="gramEnd"/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 xml:space="preserve"> </w:t>
      </w:r>
      <w:proofErr w:type="gramStart"/>
      <w:r>
        <w:rPr>
          <w:b/>
        </w:rPr>
        <w:t>e-mail: .......................................</w:t>
      </w:r>
      <w:proofErr w:type="gramEnd"/>
    </w:p>
    <w:p w:rsidR="001604C7" w:rsidRDefault="001604C7" w:rsidP="00160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proofErr w:type="gramStart"/>
      <w:r>
        <w:rPr>
          <w:b/>
        </w:rPr>
        <w:t>NIP   : ..........................................</w:t>
      </w:r>
      <w:proofErr w:type="gramEnd"/>
    </w:p>
    <w:p w:rsidR="001604C7" w:rsidRDefault="001604C7" w:rsidP="001604C7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center"/>
        <w:rPr>
          <w:position w:val="6"/>
        </w:rPr>
      </w:pPr>
    </w:p>
    <w:p w:rsidR="001604C7" w:rsidRDefault="001604C7" w:rsidP="001604C7">
      <w:pPr>
        <w:tabs>
          <w:tab w:val="left" w:pos="1985"/>
          <w:tab w:val="left" w:pos="4820"/>
          <w:tab w:val="left" w:pos="5387"/>
          <w:tab w:val="left" w:pos="8931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</w:tabs>
        <w:jc w:val="right"/>
      </w:pPr>
      <w:proofErr w:type="gramStart"/>
      <w:r>
        <w:t>dnia</w:t>
      </w:r>
      <w:proofErr w:type="gramEnd"/>
      <w:r>
        <w:t xml:space="preserve"> </w:t>
      </w:r>
      <w:r>
        <w:tab/>
      </w:r>
      <w:r>
        <w:tab/>
        <w:t>…………………………………………</w:t>
      </w:r>
    </w:p>
    <w:p w:rsidR="001604C7" w:rsidRDefault="001604C7" w:rsidP="001604C7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right"/>
      </w:pPr>
      <w:proofErr w:type="gramStart"/>
      <w:r>
        <w:rPr>
          <w:position w:val="6"/>
        </w:rPr>
        <w:t>podpis</w:t>
      </w:r>
      <w:proofErr w:type="gramEnd"/>
      <w:r>
        <w:rPr>
          <w:position w:val="6"/>
        </w:rPr>
        <w:t xml:space="preserve"> osoby uprawnionej do składania oświadczeń woli w imieniu Wykonawcy</w:t>
      </w:r>
    </w:p>
    <w:p w:rsidR="00DA130F" w:rsidRPr="00205D5A" w:rsidRDefault="00DA130F" w:rsidP="001604C7">
      <w:pPr>
        <w:spacing w:line="360" w:lineRule="auto"/>
        <w:jc w:val="both"/>
      </w:pPr>
    </w:p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3953" w:rsidRDefault="00AA3953">
      <w:r>
        <w:separator/>
      </w:r>
    </w:p>
  </w:endnote>
  <w:endnote w:type="continuationSeparator" w:id="0">
    <w:p w:rsidR="00AA3953" w:rsidRDefault="00AA3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5B46" w:rsidRDefault="00885B4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820E8">
      <w:rPr>
        <w:rStyle w:val="Numerstrony"/>
        <w:noProof/>
      </w:rPr>
      <w:t>13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5B46" w:rsidRDefault="00885B4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3953" w:rsidRDefault="00AA3953">
      <w:r>
        <w:separator/>
      </w:r>
    </w:p>
  </w:footnote>
  <w:footnote w:type="continuationSeparator" w:id="0">
    <w:p w:rsidR="00AA3953" w:rsidRDefault="00AA39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5B46" w:rsidRDefault="00885B4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5B46" w:rsidRDefault="00885B4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5B46" w:rsidRDefault="00885B4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9F85F3D"/>
    <w:multiLevelType w:val="hybridMultilevel"/>
    <w:tmpl w:val="BB08D8F6"/>
    <w:lvl w:ilvl="0" w:tplc="93B4F95A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  <w:num w:numId="3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3953"/>
    <w:rsid w:val="00016D63"/>
    <w:rsid w:val="00043101"/>
    <w:rsid w:val="001604C7"/>
    <w:rsid w:val="00205D5A"/>
    <w:rsid w:val="00264B92"/>
    <w:rsid w:val="00275899"/>
    <w:rsid w:val="00280050"/>
    <w:rsid w:val="002A449B"/>
    <w:rsid w:val="00345612"/>
    <w:rsid w:val="00345690"/>
    <w:rsid w:val="003E3EB0"/>
    <w:rsid w:val="004368E0"/>
    <w:rsid w:val="004C4264"/>
    <w:rsid w:val="00554A2B"/>
    <w:rsid w:val="0058146E"/>
    <w:rsid w:val="005A3802"/>
    <w:rsid w:val="006033A5"/>
    <w:rsid w:val="00604962"/>
    <w:rsid w:val="006A6E14"/>
    <w:rsid w:val="006F12F2"/>
    <w:rsid w:val="006F5451"/>
    <w:rsid w:val="0081665D"/>
    <w:rsid w:val="00831B3D"/>
    <w:rsid w:val="0085366D"/>
    <w:rsid w:val="00885B46"/>
    <w:rsid w:val="008B0507"/>
    <w:rsid w:val="008B2454"/>
    <w:rsid w:val="00935CA5"/>
    <w:rsid w:val="00941235"/>
    <w:rsid w:val="00957E1B"/>
    <w:rsid w:val="009A4ABA"/>
    <w:rsid w:val="009C24E5"/>
    <w:rsid w:val="00A56A3C"/>
    <w:rsid w:val="00A67948"/>
    <w:rsid w:val="00A820E8"/>
    <w:rsid w:val="00A97DF6"/>
    <w:rsid w:val="00AA23A4"/>
    <w:rsid w:val="00AA3953"/>
    <w:rsid w:val="00AE533D"/>
    <w:rsid w:val="00B305CE"/>
    <w:rsid w:val="00B5672E"/>
    <w:rsid w:val="00BC16BF"/>
    <w:rsid w:val="00BD0C7B"/>
    <w:rsid w:val="00C214D6"/>
    <w:rsid w:val="00C41A62"/>
    <w:rsid w:val="00CE1EC2"/>
    <w:rsid w:val="00D21922"/>
    <w:rsid w:val="00D3127B"/>
    <w:rsid w:val="00D67BAD"/>
    <w:rsid w:val="00D77E08"/>
    <w:rsid w:val="00DA130F"/>
    <w:rsid w:val="00E0656B"/>
    <w:rsid w:val="00E2452E"/>
    <w:rsid w:val="00E9601B"/>
    <w:rsid w:val="00EB44DC"/>
    <w:rsid w:val="00F16B5F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3D7845CE-EE39-4651-9AB0-5E30327C6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paragraph" w:styleId="Akapitzlist">
    <w:name w:val="List Paragraph"/>
    <w:basedOn w:val="Normalny"/>
    <w:rsid w:val="00941235"/>
    <w:pPr>
      <w:suppressAutoHyphens/>
      <w:autoSpaceDN w:val="0"/>
      <w:spacing w:after="200" w:line="276" w:lineRule="auto"/>
      <w:ind w:left="720"/>
      <w:textAlignment w:val="baseline"/>
    </w:pPr>
    <w:rPr>
      <w:rFonts w:ascii="Calibri" w:eastAsia="Calibri" w:hAnsi="Calibri" w:cs="Arial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AE533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E53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770218-C70E-40F7-93AF-F5E0615E4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13</Pages>
  <Words>1975</Words>
  <Characters>15971</Characters>
  <Application>Microsoft Office Word</Application>
  <DocSecurity>0</DocSecurity>
  <Lines>133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17911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Dominik Orzech</dc:creator>
  <cp:keywords/>
  <dc:description/>
  <cp:lastModifiedBy>Magdalena Salamon</cp:lastModifiedBy>
  <cp:revision>2</cp:revision>
  <cp:lastPrinted>2020-12-02T08:34:00Z</cp:lastPrinted>
  <dcterms:created xsi:type="dcterms:W3CDTF">2020-12-02T10:05:00Z</dcterms:created>
  <dcterms:modified xsi:type="dcterms:W3CDTF">2020-12-02T10:05:00Z</dcterms:modified>
</cp:coreProperties>
</file>