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A2203" w:rsidRDefault="00A56A6F" w:rsidP="00025386">
      <w:pPr>
        <w:pStyle w:val="Nagwek4"/>
        <w:rPr>
          <w:i w:val="0"/>
        </w:rPr>
      </w:pPr>
      <w:r w:rsidRPr="00BA220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BA2203">
        <w:rPr>
          <w:i w:val="0"/>
        </w:rPr>
        <w:t xml:space="preserve">Załącznik nr </w:t>
      </w:r>
      <w:r w:rsidR="00BA2203" w:rsidRPr="00BA2203">
        <w:rPr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0E9A" w:rsidRPr="00AB0E9A">
        <w:rPr>
          <w:rFonts w:ascii="Times New Roman" w:eastAsia="Times New Roman" w:hAnsi="Times New Roman"/>
          <w:b/>
          <w:sz w:val="24"/>
          <w:szCs w:val="20"/>
          <w:lang w:eastAsia="pl-PL"/>
        </w:rPr>
        <w:t>NA/P/397/2020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B0E9A" w:rsidRPr="00AB0E9A">
        <w:rPr>
          <w:rFonts w:ascii="Times New Roman" w:hAnsi="Times New Roman"/>
          <w:sz w:val="24"/>
          <w:szCs w:val="24"/>
        </w:rPr>
        <w:t>(</w:t>
      </w:r>
      <w:proofErr w:type="spellStart"/>
      <w:r w:rsidR="00AB0E9A" w:rsidRPr="00AB0E9A">
        <w:rPr>
          <w:rFonts w:ascii="Times New Roman" w:hAnsi="Times New Roman"/>
          <w:sz w:val="24"/>
          <w:szCs w:val="24"/>
        </w:rPr>
        <w:t>t.j</w:t>
      </w:r>
      <w:proofErr w:type="spellEnd"/>
      <w:r w:rsidR="00AB0E9A" w:rsidRPr="00AB0E9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BA2203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BA2203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AB0E9A" w:rsidRPr="00AB0E9A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Domu Studenckiego  DS. AKAPIT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2EC" w:rsidRDefault="00AE72EC" w:rsidP="00025386">
      <w:pPr>
        <w:spacing w:after="0" w:line="240" w:lineRule="auto"/>
      </w:pPr>
      <w:r>
        <w:separator/>
      </w:r>
    </w:p>
  </w:endnote>
  <w:endnote w:type="continuationSeparator" w:id="0">
    <w:p w:rsidR="00AE72EC" w:rsidRDefault="00AE72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E9A" w:rsidRDefault="00AB0E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2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2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E9A" w:rsidRDefault="00AB0E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2EC" w:rsidRDefault="00AE72EC" w:rsidP="00025386">
      <w:pPr>
        <w:spacing w:after="0" w:line="240" w:lineRule="auto"/>
      </w:pPr>
      <w:r>
        <w:separator/>
      </w:r>
    </w:p>
  </w:footnote>
  <w:footnote w:type="continuationSeparator" w:id="0">
    <w:p w:rsidR="00AE72EC" w:rsidRDefault="00AE72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E9A" w:rsidRDefault="00AB0E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E9A" w:rsidRDefault="00AB0E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E9A" w:rsidRDefault="00AB0E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2E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B0E9A"/>
    <w:rsid w:val="00AE72EC"/>
    <w:rsid w:val="00B77707"/>
    <w:rsid w:val="00BA2203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EE5C41"/>
  <w15:chartTrackingRefBased/>
  <w15:docId w15:val="{35C1B355-E22E-4711-B590-5F8F5F7DB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20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2020-12-28T07:03:00Z</cp:lastPrinted>
  <dcterms:created xsi:type="dcterms:W3CDTF">2020-12-28T07:03:00Z</dcterms:created>
  <dcterms:modified xsi:type="dcterms:W3CDTF">2020-12-28T07:03:00Z</dcterms:modified>
</cp:coreProperties>
</file>