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29" w:rsidRPr="00964E29" w:rsidRDefault="00964E29" w:rsidP="00964E2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 w:rsidRPr="00964E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.5pt;height:58.05pt;visibility:visible;mso-wrap-style:square">
            <v:imagedata r:id="rId6" o:title="FE_POWER_poziom_pl-1_rgb"/>
          </v:shape>
        </w:pict>
      </w:r>
    </w:p>
    <w:p w:rsidR="00964E29" w:rsidRPr="00964E29" w:rsidRDefault="00964E29" w:rsidP="00964E29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964E29">
        <w:rPr>
          <w:rFonts w:ascii="Segoe UI" w:hAnsi="Segoe UI" w:cs="Segoe UI"/>
          <w:color w:val="444444"/>
        </w:rPr>
        <w:t xml:space="preserve">POWR.NK .18.001.01 - ŚCIEŻKA 2 - Nowa jakość - zintegrowany program rozwoju Politechniki Rzeszowskiej- poz. I </w:t>
      </w:r>
      <w:proofErr w:type="spellStart"/>
      <w:r w:rsidRPr="00964E29">
        <w:rPr>
          <w:rFonts w:ascii="Segoe UI" w:hAnsi="Segoe UI" w:cs="Segoe UI"/>
          <w:color w:val="444444"/>
        </w:rPr>
        <w:t>i</w:t>
      </w:r>
      <w:proofErr w:type="spellEnd"/>
      <w:r w:rsidRPr="00964E29">
        <w:rPr>
          <w:rFonts w:ascii="Segoe UI" w:hAnsi="Segoe UI" w:cs="Segoe UI"/>
          <w:color w:val="444444"/>
        </w:rPr>
        <w:t xml:space="preserve"> II</w:t>
      </w:r>
    </w:p>
    <w:p w:rsidR="00964E29" w:rsidRDefault="00964E29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F5421" w:rsidRPr="008F5421" w:rsidRDefault="008F5421" w:rsidP="00CE3270">
      <w:pPr>
        <w:spacing w:line="360" w:lineRule="auto"/>
        <w:rPr>
          <w:b/>
          <w:bCs/>
          <w:color w:val="000000"/>
          <w:sz w:val="24"/>
        </w:rPr>
      </w:pPr>
      <w:r w:rsidRPr="008F5421">
        <w:rPr>
          <w:b/>
          <w:bCs/>
          <w:color w:val="000000"/>
          <w:sz w:val="24"/>
        </w:rPr>
        <w:t>Politechnika Rzeszowska</w:t>
      </w:r>
    </w:p>
    <w:p w:rsidR="00CE3270" w:rsidRDefault="008F5421" w:rsidP="00CE3270">
      <w:pPr>
        <w:spacing w:line="360" w:lineRule="auto"/>
        <w:rPr>
          <w:b/>
          <w:bCs/>
          <w:color w:val="000000"/>
          <w:sz w:val="24"/>
        </w:rPr>
      </w:pPr>
      <w:r w:rsidRPr="008F5421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F5421" w:rsidP="00CE3270">
      <w:pPr>
        <w:spacing w:line="360" w:lineRule="auto"/>
        <w:rPr>
          <w:color w:val="000000"/>
          <w:sz w:val="24"/>
        </w:rPr>
      </w:pPr>
      <w:r w:rsidRPr="008F5421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8F5421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8F5421" w:rsidP="00CE3270">
      <w:pPr>
        <w:spacing w:line="360" w:lineRule="auto"/>
        <w:rPr>
          <w:color w:val="000000"/>
          <w:sz w:val="24"/>
        </w:rPr>
      </w:pPr>
      <w:r w:rsidRPr="008F5421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F5421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F5421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F5421" w:rsidRPr="008F5421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F5421" w:rsidRPr="008F5421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F5421" w:rsidRPr="008F5421">
        <w:rPr>
          <w:b/>
          <w:color w:val="000000"/>
          <w:sz w:val="24"/>
        </w:rPr>
        <w:t>Organizacja treningu terenowego pilota dla studentów Politechniki Rzeszowskiej  wraz z obsługą instruktorską.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F5421" w:rsidTr="00C7777C">
        <w:trPr>
          <w:cantSplit/>
        </w:trPr>
        <w:tc>
          <w:tcPr>
            <w:tcW w:w="9640" w:type="dxa"/>
          </w:tcPr>
          <w:p w:rsidR="008F5421" w:rsidRDefault="008F5421" w:rsidP="00C7777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F5421">
              <w:rPr>
                <w:sz w:val="24"/>
              </w:rPr>
              <w:t>Organizacja treningu terenowego pilota dla studentów Politechniki Rzeszowskiej  wraz z obsługą instruktorską.</w:t>
            </w:r>
          </w:p>
          <w:p w:rsidR="008F5421" w:rsidRDefault="008F5421" w:rsidP="00C7777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5421">
              <w:rPr>
                <w:b/>
                <w:sz w:val="24"/>
              </w:rPr>
              <w:t xml:space="preserve">PBM Południe Spółka Akcyjna TOUR </w:t>
            </w:r>
            <w:proofErr w:type="spellStart"/>
            <w:r w:rsidRPr="008F5421">
              <w:rPr>
                <w:b/>
                <w:sz w:val="24"/>
              </w:rPr>
              <w:t>s.k</w:t>
            </w:r>
            <w:proofErr w:type="spellEnd"/>
            <w:r w:rsidRPr="008F5421">
              <w:rPr>
                <w:b/>
                <w:sz w:val="24"/>
              </w:rPr>
              <w:t>.</w:t>
            </w:r>
          </w:p>
          <w:p w:rsidR="008F5421" w:rsidRDefault="008F5421" w:rsidP="00C7777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5421">
              <w:rPr>
                <w:b/>
                <w:sz w:val="24"/>
              </w:rPr>
              <w:t>33-343</w:t>
            </w:r>
            <w:r>
              <w:rPr>
                <w:b/>
                <w:sz w:val="24"/>
              </w:rPr>
              <w:t xml:space="preserve"> </w:t>
            </w:r>
            <w:r w:rsidRPr="008F5421">
              <w:rPr>
                <w:b/>
                <w:sz w:val="24"/>
              </w:rPr>
              <w:t>Rytro</w:t>
            </w:r>
          </w:p>
          <w:p w:rsidR="008F5421" w:rsidRDefault="008F5421" w:rsidP="00C7777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5421">
              <w:rPr>
                <w:b/>
                <w:sz w:val="24"/>
              </w:rPr>
              <w:t>Rytro</w:t>
            </w:r>
            <w:r>
              <w:rPr>
                <w:b/>
                <w:sz w:val="24"/>
              </w:rPr>
              <w:t xml:space="preserve"> </w:t>
            </w:r>
            <w:r w:rsidRPr="008F5421">
              <w:rPr>
                <w:b/>
                <w:sz w:val="24"/>
              </w:rPr>
              <w:t>380</w:t>
            </w:r>
          </w:p>
          <w:p w:rsidR="008F5421" w:rsidRDefault="008F5421" w:rsidP="00C7777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F5421">
              <w:rPr>
                <w:b/>
                <w:sz w:val="24"/>
              </w:rPr>
              <w:t>120 540.00 zł</w:t>
            </w:r>
          </w:p>
          <w:p w:rsidR="008F5421" w:rsidRPr="00964E29" w:rsidRDefault="008F5421" w:rsidP="00964E2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964E29">
              <w:rPr>
                <w:color w:val="000000"/>
                <w:sz w:val="24"/>
                <w:szCs w:val="24"/>
              </w:rPr>
              <w:t xml:space="preserve"> o</w:t>
            </w:r>
            <w:r w:rsidRPr="008F5421">
              <w:rPr>
                <w:sz w:val="24"/>
              </w:rPr>
              <w:t>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483"/>
        <w:gridCol w:w="851"/>
        <w:gridCol w:w="1275"/>
        <w:gridCol w:w="1560"/>
        <w:gridCol w:w="1134"/>
        <w:gridCol w:w="1559"/>
        <w:gridCol w:w="1134"/>
      </w:tblGrid>
      <w:tr w:rsidR="00964E29" w:rsidRPr="00C63DA0" w:rsidTr="00964E29">
        <w:tc>
          <w:tcPr>
            <w:tcW w:w="540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Organizacja jednej  kolacji w formie ogniska lub np. karczmy grillowej,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Udostępnienie terenu przy obiekcie w celu prowadzenia ćwiczeń sprawnościowych,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Zapewnienie możliwości korzystania z sauny,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Zapewnienie dodatkowych karnetów szkoleniowych do wykorzystania na stoku narciarskim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4E29" w:rsidRPr="00C63DA0" w:rsidRDefault="00964E2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64E29" w:rsidRPr="00C63DA0" w:rsidTr="00964E29">
        <w:tc>
          <w:tcPr>
            <w:tcW w:w="540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PBM Południe Spółka Akcyjna TOUR </w:t>
            </w:r>
            <w:proofErr w:type="spellStart"/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s.k</w:t>
            </w:r>
            <w:proofErr w:type="spellEnd"/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Rytro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380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33-343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Rytro</w:t>
            </w:r>
          </w:p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F542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4E29" w:rsidRPr="00C63DA0" w:rsidRDefault="00964E29" w:rsidP="00C777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4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964E29" w:rsidRDefault="008F5421" w:rsidP="00964E29">
      <w:pPr>
        <w:pStyle w:val="Nagwek"/>
        <w:tabs>
          <w:tab w:val="clear" w:pos="4536"/>
        </w:tabs>
        <w:jc w:val="both"/>
        <w:rPr>
          <w:sz w:val="24"/>
        </w:rPr>
      </w:pPr>
      <w:r w:rsidRPr="008F5421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F5421">
        <w:rPr>
          <w:sz w:val="24"/>
        </w:rPr>
        <w:t>2021-01-11</w:t>
      </w:r>
      <w:bookmarkStart w:id="0" w:name="_GoBack"/>
      <w:bookmarkEnd w:id="0"/>
    </w:p>
    <w:sectPr w:rsidR="00C85A89" w:rsidRPr="00964E29" w:rsidSect="00964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15E" w:rsidRDefault="0021215E">
      <w:r>
        <w:separator/>
      </w:r>
    </w:p>
  </w:endnote>
  <w:endnote w:type="continuationSeparator" w:id="0">
    <w:p w:rsidR="0021215E" w:rsidRDefault="0021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21" w:rsidRDefault="008F54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64E2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4E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4E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21" w:rsidRDefault="008F54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15E" w:rsidRDefault="0021215E">
      <w:r>
        <w:separator/>
      </w:r>
    </w:p>
  </w:footnote>
  <w:footnote w:type="continuationSeparator" w:id="0">
    <w:p w:rsidR="0021215E" w:rsidRDefault="00212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21" w:rsidRDefault="008F54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21" w:rsidRDefault="008F54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21" w:rsidRDefault="008F54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15E"/>
    <w:rsid w:val="00022539"/>
    <w:rsid w:val="00140696"/>
    <w:rsid w:val="0021215E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5421"/>
    <w:rsid w:val="008F7AA7"/>
    <w:rsid w:val="00964E29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F33AC1-E7BC-4A89-BCFF-18033910C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2021-01-11T08:12:00Z</dcterms:created>
  <dcterms:modified xsi:type="dcterms:W3CDTF">2021-01-11T08:14:00Z</dcterms:modified>
</cp:coreProperties>
</file>