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5828A" w14:textId="77777777" w:rsidR="00DC4402" w:rsidRDefault="00DC4402" w:rsidP="00DC4402">
      <w:pPr>
        <w:pStyle w:val="Nagwek"/>
        <w:tabs>
          <w:tab w:val="left" w:pos="708"/>
        </w:tabs>
        <w:rPr>
          <w:sz w:val="24"/>
        </w:rPr>
      </w:pPr>
    </w:p>
    <w:p w14:paraId="4ED65982" w14:textId="42F656F6" w:rsidR="00DC4402" w:rsidRDefault="00DC4402" w:rsidP="00DC4402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KC-zp.272-160/21</w:t>
      </w:r>
    </w:p>
    <w:p w14:paraId="1034A007" w14:textId="77777777" w:rsidR="00DC4402" w:rsidRDefault="00DC4402" w:rsidP="00DC4402">
      <w:pPr>
        <w:pStyle w:val="Nagwek3"/>
        <w:ind w:left="0"/>
        <w:jc w:val="left"/>
        <w:rPr>
          <w:sz w:val="28"/>
        </w:rPr>
      </w:pPr>
    </w:p>
    <w:p w14:paraId="4DEBF12D" w14:textId="77777777" w:rsidR="00DC4402" w:rsidRDefault="00DC4402" w:rsidP="00DC44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6F9033DF" w14:textId="77777777" w:rsidR="00DC4402" w:rsidRDefault="00DC4402" w:rsidP="00DC4402">
      <w:pPr>
        <w:jc w:val="center"/>
        <w:rPr>
          <w:b/>
          <w:sz w:val="28"/>
          <w:szCs w:val="28"/>
        </w:rPr>
      </w:pPr>
    </w:p>
    <w:p w14:paraId="0A22DAC4" w14:textId="77777777" w:rsidR="00DC4402" w:rsidRDefault="00DC4402" w:rsidP="00DC4402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762F4247" w14:textId="77777777" w:rsidR="00DC4402" w:rsidRDefault="00DC4402" w:rsidP="00DC4402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0E0E9D06" w14:textId="77777777" w:rsidR="00DC4402" w:rsidRDefault="00DC4402" w:rsidP="00DC4402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1AAB323" w14:textId="77777777" w:rsidR="00DC4402" w:rsidRDefault="00DC4402" w:rsidP="00DC4402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6CA73C40" w14:textId="3CEC6272" w:rsidR="00DC4402" w:rsidRDefault="001A378B" w:rsidP="00DC4402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C35C8C">
        <w:rPr>
          <w:b/>
        </w:rPr>
        <w:t xml:space="preserve">Dostawa spektrofotometru VIS z technologią RFID lub równoważną wraz </w:t>
      </w:r>
      <w:r>
        <w:rPr>
          <w:b/>
        </w:rPr>
        <w:br/>
      </w:r>
      <w:r w:rsidRPr="00C35C8C">
        <w:rPr>
          <w:b/>
        </w:rPr>
        <w:t xml:space="preserve">z wyposażeniem dodatkowym dla </w:t>
      </w:r>
      <w:proofErr w:type="spellStart"/>
      <w:r w:rsidRPr="00C35C8C">
        <w:rPr>
          <w:b/>
        </w:rPr>
        <w:t>WWNiG</w:t>
      </w:r>
      <w:proofErr w:type="spellEnd"/>
      <w:r>
        <w:rPr>
          <w:rFonts w:ascii="Verdana" w:hAnsi="Verdana"/>
          <w:b/>
        </w:rPr>
        <w:t xml:space="preserve"> </w:t>
      </w:r>
      <w:r w:rsidR="00DC4402">
        <w:rPr>
          <w:rFonts w:ascii="Verdana" w:hAnsi="Verdana"/>
          <w:b/>
        </w:rPr>
        <w:t xml:space="preserve">- </w:t>
      </w:r>
      <w:r w:rsidR="00DC4402" w:rsidRPr="001A378B">
        <w:rPr>
          <w:rFonts w:asciiTheme="minorHAnsi" w:hAnsiTheme="minorHAnsi" w:cstheme="minorHAnsi"/>
          <w:b/>
          <w:sz w:val="24"/>
          <w:szCs w:val="24"/>
        </w:rPr>
        <w:t>KC-zp.272-160/21</w:t>
      </w:r>
      <w:r w:rsidR="00DC4402">
        <w:rPr>
          <w:b/>
          <w:bCs/>
          <w:iCs/>
          <w:sz w:val="24"/>
          <w:szCs w:val="24"/>
        </w:rPr>
        <w:t xml:space="preserve">, </w:t>
      </w:r>
      <w:r w:rsidR="00DC4402">
        <w:rPr>
          <w:sz w:val="24"/>
          <w:szCs w:val="24"/>
        </w:rPr>
        <w:t xml:space="preserve">prowadzonego przez Akademię Górniczo-Hutniczą w Krakowie, </w:t>
      </w:r>
    </w:p>
    <w:p w14:paraId="66BF4AB9" w14:textId="77777777" w:rsidR="00DC4402" w:rsidRDefault="00DC4402" w:rsidP="00DC4402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3A29590" w14:textId="77777777" w:rsidR="00DC4402" w:rsidRDefault="00DC4402" w:rsidP="00DC440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F50A6E8" w14:textId="77777777" w:rsidR="00DC4402" w:rsidRDefault="00DC4402" w:rsidP="00DC440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41FD3D7" w14:textId="77777777" w:rsidR="00DC4402" w:rsidRDefault="00DC4402" w:rsidP="00DC4402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40EDCD7" w14:textId="77777777" w:rsidR="00DC4402" w:rsidRDefault="00DC4402" w:rsidP="00DC4402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493ACFCA" w14:textId="77777777" w:rsidR="00DC4402" w:rsidRDefault="00DC4402" w:rsidP="00DC4402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0424E3F" w14:textId="77777777" w:rsidR="00DC4402" w:rsidRDefault="00DC4402" w:rsidP="00DC440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</w:t>
      </w:r>
      <w:r>
        <w:rPr>
          <w:rFonts w:eastAsia="Calibri"/>
          <w:sz w:val="24"/>
          <w:szCs w:val="24"/>
          <w:lang w:eastAsia="en-US"/>
        </w:rPr>
        <w:lastRenderedPageBreak/>
        <w:t>zm.) w stosunku do Wykonawców, którzy złożyli odrębne oferty, w niniejszym postępowaniu o udzielenie zamówienia publicznego.</w:t>
      </w:r>
    </w:p>
    <w:p w14:paraId="3AC0CD3C" w14:textId="77777777" w:rsidR="00DC4402" w:rsidRDefault="00DC4402" w:rsidP="00DC440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DC4402" w14:paraId="610265EF" w14:textId="77777777" w:rsidTr="002C67A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E4480" w14:textId="77777777" w:rsidR="00DC4402" w:rsidRDefault="00DC4402" w:rsidP="002C67A3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6A3D7" w14:textId="77777777" w:rsidR="00DC4402" w:rsidRDefault="00DC4402" w:rsidP="002C67A3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83191" w14:textId="77777777" w:rsidR="00DC4402" w:rsidRDefault="00DC4402" w:rsidP="002C67A3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DC4402" w14:paraId="2213AA3D" w14:textId="77777777" w:rsidTr="002C67A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D6EFF" w14:textId="77777777" w:rsidR="00DC4402" w:rsidRDefault="00DC4402" w:rsidP="002C67A3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F911" w14:textId="77777777" w:rsidR="00DC4402" w:rsidRDefault="00DC4402" w:rsidP="002C67A3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BF24" w14:textId="77777777" w:rsidR="00DC4402" w:rsidRDefault="00DC4402" w:rsidP="002C67A3">
            <w:pPr>
              <w:widowControl w:val="0"/>
              <w:spacing w:line="360" w:lineRule="auto"/>
              <w:jc w:val="both"/>
            </w:pPr>
          </w:p>
        </w:tc>
      </w:tr>
      <w:tr w:rsidR="00DC4402" w14:paraId="67A29CC2" w14:textId="77777777" w:rsidTr="002C67A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6AEB0" w14:textId="77777777" w:rsidR="00DC4402" w:rsidRDefault="00DC4402" w:rsidP="002C67A3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88F8C" w14:textId="77777777" w:rsidR="00DC4402" w:rsidRDefault="00DC4402" w:rsidP="002C67A3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7C021" w14:textId="77777777" w:rsidR="00DC4402" w:rsidRDefault="00DC4402" w:rsidP="002C67A3">
            <w:pPr>
              <w:widowControl w:val="0"/>
              <w:spacing w:line="360" w:lineRule="auto"/>
              <w:jc w:val="both"/>
            </w:pPr>
          </w:p>
        </w:tc>
      </w:tr>
      <w:tr w:rsidR="00DC4402" w14:paraId="4415345F" w14:textId="77777777" w:rsidTr="002C67A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4B888" w14:textId="77777777" w:rsidR="00DC4402" w:rsidRDefault="00DC4402" w:rsidP="002C67A3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357E" w14:textId="77777777" w:rsidR="00DC4402" w:rsidRDefault="00DC4402" w:rsidP="002C67A3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CE74" w14:textId="77777777" w:rsidR="00DC4402" w:rsidRDefault="00DC4402" w:rsidP="002C67A3">
            <w:pPr>
              <w:widowControl w:val="0"/>
              <w:spacing w:line="360" w:lineRule="auto"/>
              <w:jc w:val="both"/>
            </w:pPr>
          </w:p>
        </w:tc>
      </w:tr>
    </w:tbl>
    <w:p w14:paraId="7C87007E" w14:textId="77777777" w:rsidR="00DC4402" w:rsidRDefault="00DC4402" w:rsidP="00DC4402">
      <w:pPr>
        <w:widowControl w:val="0"/>
        <w:spacing w:line="360" w:lineRule="auto"/>
        <w:jc w:val="both"/>
      </w:pPr>
    </w:p>
    <w:p w14:paraId="622AD5C3" w14:textId="77777777" w:rsidR="00DC4402" w:rsidRDefault="00DC4402" w:rsidP="00DC4402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20577A93" w14:textId="77777777" w:rsidR="00DC4402" w:rsidRDefault="00DC4402" w:rsidP="00DC4402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7061FFC" w14:textId="77777777" w:rsidR="00DC4402" w:rsidRDefault="00DC4402" w:rsidP="00DC4402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2105E46F" w14:textId="77777777" w:rsidR="00DC4402" w:rsidRDefault="00DC4402" w:rsidP="00DC4402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7A1940A6" w14:textId="77777777" w:rsidR="00DC4402" w:rsidRDefault="00DC4402" w:rsidP="00DC4402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35D227B3" w14:textId="77777777" w:rsidR="00DC4402" w:rsidRDefault="00DC4402" w:rsidP="00DC4402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2A4A0B7B" w14:textId="0CCEB72E" w:rsidR="00106AC7" w:rsidRPr="002F3F5D" w:rsidRDefault="00DC4402" w:rsidP="00DC4402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sectPr w:rsidR="00106AC7" w:rsidRPr="002F3F5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C46FC" w14:textId="77777777" w:rsidR="00984DD7" w:rsidRDefault="00984DD7">
      <w:r>
        <w:separator/>
      </w:r>
    </w:p>
  </w:endnote>
  <w:endnote w:type="continuationSeparator" w:id="0">
    <w:p w14:paraId="748EDFB5" w14:textId="77777777" w:rsidR="00984DD7" w:rsidRDefault="00984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0AA1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FB2CA5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9F02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1FE49C0" w14:textId="77777777" w:rsidR="00336EEB" w:rsidRDefault="001A378B" w:rsidP="00336EEB">
    <w:pPr>
      <w:pStyle w:val="Stopka"/>
      <w:tabs>
        <w:tab w:val="clear" w:pos="4536"/>
      </w:tabs>
      <w:jc w:val="center"/>
    </w:pPr>
    <w:r>
      <w:rPr>
        <w:noProof/>
      </w:rPr>
      <w:pict w14:anchorId="018A52DB">
        <v:line id="_x0000_s2049" style="position:absolute;left:0;text-align:left;z-index:251657728" from="-3.85pt,8.7pt" to="455.15pt,8.7pt"/>
      </w:pict>
    </w:r>
  </w:p>
  <w:p w14:paraId="73603F43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3421F" w14:textId="77777777" w:rsidR="00FA053E" w:rsidRDefault="00FA05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2E32B" w14:textId="77777777" w:rsidR="00984DD7" w:rsidRDefault="00984DD7">
      <w:r>
        <w:separator/>
      </w:r>
    </w:p>
  </w:footnote>
  <w:footnote w:type="continuationSeparator" w:id="0">
    <w:p w14:paraId="4124C1D8" w14:textId="77777777" w:rsidR="00984DD7" w:rsidRDefault="00984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219B7" w14:textId="77777777" w:rsidR="00FA053E" w:rsidRDefault="00FA05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2B247" w14:textId="77777777" w:rsidR="00FA053E" w:rsidRDefault="00FA05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903AA" w14:textId="77777777" w:rsidR="00FA053E" w:rsidRDefault="00FA05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DD7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A378B"/>
    <w:rsid w:val="00204613"/>
    <w:rsid w:val="002139FA"/>
    <w:rsid w:val="00215288"/>
    <w:rsid w:val="002508A6"/>
    <w:rsid w:val="002B1E07"/>
    <w:rsid w:val="002C2DE7"/>
    <w:rsid w:val="002D160C"/>
    <w:rsid w:val="002D3BDF"/>
    <w:rsid w:val="002F3F5D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84DD7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C4402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0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FDD0A2"/>
  <w15:chartTrackingRefBased/>
  <w15:docId w15:val="{C8E8474F-EDFE-4938-BA4B-0B378E99E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C440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DC4402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DC4402"/>
  </w:style>
  <w:style w:type="paragraph" w:styleId="Akapitzlist">
    <w:name w:val="List Paragraph"/>
    <w:basedOn w:val="Normalny"/>
    <w:uiPriority w:val="34"/>
    <w:qFormat/>
    <w:rsid w:val="00DC440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344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2021-05-06T10:54:00Z</cp:lastPrinted>
  <dcterms:created xsi:type="dcterms:W3CDTF">2021-05-06T10:55:00Z</dcterms:created>
  <dcterms:modified xsi:type="dcterms:W3CDTF">2021-05-06T10:55:00Z</dcterms:modified>
</cp:coreProperties>
</file>