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41F79" w14:textId="77777777" w:rsidR="008D2AB8" w:rsidRPr="00240E71" w:rsidRDefault="00930240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0979CE7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A3861C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0C4D6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301A1F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B0244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06C889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EBFF52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52D725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B899B1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1910003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15E4709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7BFC59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30D0EC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6FD7E3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5DF5F6A" w14:textId="77777777" w:rsidR="00C35C8C" w:rsidRPr="00C35C8C" w:rsidRDefault="00C35C8C" w:rsidP="008D2AB8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155C4D23" w14:textId="77777777" w:rsidR="00C35C8C" w:rsidRPr="00C35C8C" w:rsidRDefault="00C35C8C" w:rsidP="008D2AB8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1107F349" w14:textId="77777777" w:rsidR="008D2AB8" w:rsidRDefault="00C35C8C" w:rsidP="008D2AB8">
      <w:pPr>
        <w:ind w:right="-110"/>
        <w:rPr>
          <w:b/>
        </w:rPr>
      </w:pPr>
      <w:r w:rsidRPr="00C35C8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90CFA81" w14:textId="77777777" w:rsidR="008D2AB8" w:rsidRDefault="00C35C8C" w:rsidP="008D2AB8">
      <w:pPr>
        <w:ind w:right="-110"/>
        <w:rPr>
          <w:b/>
        </w:rPr>
      </w:pPr>
      <w:r w:rsidRPr="00C35C8C">
        <w:rPr>
          <w:b/>
        </w:rPr>
        <w:t>Al. Mickiewicza</w:t>
      </w:r>
      <w:r w:rsidR="008D2AB8">
        <w:rPr>
          <w:b/>
        </w:rPr>
        <w:t xml:space="preserve"> </w:t>
      </w:r>
      <w:r w:rsidRPr="00C35C8C">
        <w:rPr>
          <w:b/>
        </w:rPr>
        <w:t>30</w:t>
      </w:r>
      <w:r w:rsidR="008D2AB8">
        <w:rPr>
          <w:b/>
        </w:rPr>
        <w:t xml:space="preserve"> </w:t>
      </w:r>
    </w:p>
    <w:p w14:paraId="01F30F8B" w14:textId="77777777" w:rsidR="008D2AB8" w:rsidRDefault="00C35C8C" w:rsidP="008D2AB8">
      <w:pPr>
        <w:rPr>
          <w:b/>
        </w:rPr>
      </w:pPr>
      <w:r w:rsidRPr="00C35C8C">
        <w:rPr>
          <w:b/>
        </w:rPr>
        <w:t>30-059</w:t>
      </w:r>
      <w:r w:rsidR="008D2AB8">
        <w:rPr>
          <w:b/>
        </w:rPr>
        <w:t xml:space="preserve"> </w:t>
      </w:r>
      <w:r w:rsidRPr="00C35C8C">
        <w:rPr>
          <w:b/>
        </w:rPr>
        <w:t>Kraków</w:t>
      </w:r>
      <w:r w:rsidR="008D2AB8">
        <w:rPr>
          <w:b/>
        </w:rPr>
        <w:t xml:space="preserve">,  </w:t>
      </w:r>
    </w:p>
    <w:p w14:paraId="64A7F187" w14:textId="77777777" w:rsidR="008D2AB8" w:rsidRDefault="008D2AB8" w:rsidP="008D2AB8">
      <w:pPr>
        <w:ind w:firstLine="3969"/>
        <w:rPr>
          <w:b/>
        </w:rPr>
      </w:pPr>
    </w:p>
    <w:p w14:paraId="19E9C46E" w14:textId="1A5E7EE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35C8C" w:rsidRPr="00C35C8C">
        <w:rPr>
          <w:b/>
        </w:rPr>
        <w:t xml:space="preserve">Dostawa spektrofotometru VIS z technologią RFID lub </w:t>
      </w:r>
      <w:r w:rsidR="00EB4C52" w:rsidRPr="00C35C8C">
        <w:rPr>
          <w:b/>
        </w:rPr>
        <w:t>równoważną</w:t>
      </w:r>
      <w:r w:rsidR="00C35C8C" w:rsidRPr="00C35C8C">
        <w:rPr>
          <w:b/>
        </w:rPr>
        <w:t xml:space="preserve"> wraz </w:t>
      </w:r>
      <w:r w:rsidR="000D4F69">
        <w:rPr>
          <w:b/>
        </w:rPr>
        <w:br/>
      </w:r>
      <w:r w:rsidR="00C35C8C" w:rsidRPr="00C35C8C">
        <w:rPr>
          <w:b/>
        </w:rPr>
        <w:t xml:space="preserve">z wyposażeniem dodatkowym dla </w:t>
      </w:r>
      <w:proofErr w:type="spellStart"/>
      <w:r w:rsidR="00C35C8C" w:rsidRPr="00C35C8C">
        <w:rPr>
          <w:b/>
        </w:rPr>
        <w:t>WWNiG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 w:rsidR="00EB4C52">
        <w:rPr>
          <w:b/>
          <w:sz w:val="26"/>
        </w:rPr>
        <w:t xml:space="preserve">nr sprawy: KC-zp.272-160/21 </w:t>
      </w:r>
      <w:r>
        <w:t>oferuję realizację przedmiotu zamówienia, zgodnie z zasadami określonymi w specyfikacji istotnych warunków zamówienia.</w:t>
      </w:r>
    </w:p>
    <w:p w14:paraId="38216828" w14:textId="77777777" w:rsidR="008D2AB8" w:rsidRDefault="008D2AB8" w:rsidP="008D2AB8">
      <w:pPr>
        <w:tabs>
          <w:tab w:val="right" w:pos="9000"/>
        </w:tabs>
      </w:pPr>
    </w:p>
    <w:p w14:paraId="74A5A935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12595EE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99B6991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2A2D8D6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095BACD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B2C07E9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33873BF" w14:textId="6FE193EC" w:rsidR="008D2AB8" w:rsidRDefault="008D2AB8" w:rsidP="008D2AB8">
      <w:pPr>
        <w:pStyle w:val="Tekstpodstawowy"/>
      </w:pPr>
      <w:r>
        <w:t xml:space="preserve">Powyższa cena zawiera  podatek VAT w wysokości </w:t>
      </w:r>
      <w:r w:rsidR="00EB4C52">
        <w:t>23</w:t>
      </w:r>
      <w:r>
        <w:t>% tj.…………………….PLN</w:t>
      </w:r>
    </w:p>
    <w:p w14:paraId="07BD5B34" w14:textId="40B168F9" w:rsidR="00FE545C" w:rsidRDefault="00930240" w:rsidP="008D2AB8">
      <w:pPr>
        <w:pStyle w:val="Tekstpodstawowy"/>
      </w:pPr>
      <w:r>
        <w:t>P,</w:t>
      </w:r>
      <w:r w:rsidR="00FE545C">
        <w:t xml:space="preserve">roducent/model zaoferowanego </w:t>
      </w:r>
      <w:r w:rsidR="00EB4C52">
        <w:t>urządzenia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06609430" w14:textId="6A4ACE09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</w:t>
      </w:r>
      <w:r w:rsidR="00EB4C52">
        <w:rPr>
          <w:b/>
        </w:rPr>
        <w:t>zamówienia</w:t>
      </w:r>
      <w:r>
        <w:rPr>
          <w:b/>
        </w:rPr>
        <w:t xml:space="preserve">: </w:t>
      </w:r>
      <w:r w:rsidR="00EB4C52">
        <w:rPr>
          <w:b/>
        </w:rPr>
        <w:t>…</w:t>
      </w:r>
      <w:r w:rsidRPr="00FB1B4F">
        <w:t>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4221B50D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14:paraId="222B95BB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D1BF0E2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3F51905" w14:textId="77777777" w:rsidR="008D2AB8" w:rsidRDefault="008D2AB8" w:rsidP="008D2AB8">
      <w:pPr>
        <w:jc w:val="both"/>
        <w:rPr>
          <w:sz w:val="18"/>
          <w:szCs w:val="18"/>
        </w:rPr>
      </w:pPr>
    </w:p>
    <w:p w14:paraId="394D9A34" w14:textId="77777777" w:rsidR="00EB4C52" w:rsidRPr="002A16E2" w:rsidRDefault="008D2AB8" w:rsidP="00EB4C5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EB4C52"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121A124" w14:textId="4520B359" w:rsidR="00EB4C52" w:rsidRPr="002A16E2" w:rsidRDefault="00EB4C52" w:rsidP="00EB4C5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322FE3A1" w14:textId="77777777" w:rsidR="00EB4C52" w:rsidRDefault="00EB4C52" w:rsidP="00EB4C5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23C7393" w14:textId="77777777" w:rsidR="00EB4C52" w:rsidRPr="002A16E2" w:rsidRDefault="00EB4C52" w:rsidP="00EB4C5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2AB150" w14:textId="77777777" w:rsidR="00EB4C52" w:rsidRPr="002A16E2" w:rsidRDefault="00EB4C52" w:rsidP="00EB4C5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E0F48C" w14:textId="77777777" w:rsidR="00EB4C52" w:rsidRPr="002A16E2" w:rsidRDefault="00EB4C52" w:rsidP="00EB4C5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27854" w14:textId="77777777" w:rsidR="00EB4C52" w:rsidRPr="002A16E2" w:rsidRDefault="00EB4C52" w:rsidP="00EB4C5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B4C52" w:rsidRPr="002A16E2" w14:paraId="32C3D830" w14:textId="77777777" w:rsidTr="002C67A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EDD59" w14:textId="77777777" w:rsidR="00EB4C52" w:rsidRPr="002A16E2" w:rsidRDefault="00EB4C52" w:rsidP="002C67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E66F6" w14:textId="77777777" w:rsidR="00EB4C52" w:rsidRPr="002A16E2" w:rsidRDefault="00EB4C52" w:rsidP="002C67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CE0DE15" w14:textId="77777777" w:rsidR="00EB4C52" w:rsidRPr="002A16E2" w:rsidRDefault="00EB4C52" w:rsidP="002C67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4A8FD" w14:textId="77777777" w:rsidR="00EB4C52" w:rsidRPr="002A16E2" w:rsidRDefault="00EB4C52" w:rsidP="002C67A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EB4C52" w:rsidRPr="002A16E2" w14:paraId="7D738DB3" w14:textId="77777777" w:rsidTr="002C67A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980F5" w14:textId="77777777" w:rsidR="00EB4C52" w:rsidRPr="002A16E2" w:rsidRDefault="00EB4C52" w:rsidP="002C67A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4F07A" w14:textId="77777777" w:rsidR="00EB4C52" w:rsidRPr="002A16E2" w:rsidRDefault="00EB4C52" w:rsidP="002C67A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A3802" w14:textId="77777777" w:rsidR="00EB4C52" w:rsidRPr="002A16E2" w:rsidRDefault="00EB4C52" w:rsidP="002C67A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B4C52" w:rsidRPr="002A16E2" w14:paraId="7114EA9C" w14:textId="77777777" w:rsidTr="002C67A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FF839" w14:textId="77777777" w:rsidR="00EB4C52" w:rsidRPr="002A16E2" w:rsidRDefault="00EB4C52" w:rsidP="002C67A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287A2" w14:textId="77777777" w:rsidR="00EB4C52" w:rsidRPr="002A16E2" w:rsidRDefault="00EB4C52" w:rsidP="002C67A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A4564" w14:textId="77777777" w:rsidR="00EB4C52" w:rsidRPr="002A16E2" w:rsidRDefault="00EB4C52" w:rsidP="002C67A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A796858" w14:textId="77777777" w:rsidR="00EB4C52" w:rsidRPr="002A16E2" w:rsidRDefault="00EB4C52" w:rsidP="00EB4C5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EA4D39C" w14:textId="77777777" w:rsidR="00EB4C52" w:rsidRPr="002A16E2" w:rsidRDefault="00EB4C52" w:rsidP="00EB4C5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456C0C5" w14:textId="77777777" w:rsidR="00EB4C52" w:rsidRPr="002A16E2" w:rsidRDefault="00EB4C52" w:rsidP="00EB4C5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F2E08C8" w14:textId="77777777" w:rsidR="00EB4C52" w:rsidRPr="002A16E2" w:rsidRDefault="00EB4C52" w:rsidP="00EB4C5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4139182" w14:textId="77777777" w:rsidR="00EB4C52" w:rsidRPr="002A16E2" w:rsidRDefault="00EB4C52" w:rsidP="00EB4C5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DC2128D" w14:textId="77777777" w:rsidR="00EB4C52" w:rsidRPr="002A16E2" w:rsidRDefault="00EB4C52" w:rsidP="00EB4C5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94E7B79" w14:textId="77777777" w:rsidR="00EB4C52" w:rsidRPr="002A16E2" w:rsidRDefault="00EB4C52" w:rsidP="00EB4C5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22E3990A" w14:textId="77777777" w:rsidR="00EB4C52" w:rsidRPr="002A16E2" w:rsidRDefault="00EB4C52" w:rsidP="00EB4C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072E46F" w14:textId="77777777" w:rsidR="00EB4C52" w:rsidRPr="002A16E2" w:rsidRDefault="00EB4C52" w:rsidP="00EB4C5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2B23AF6" w14:textId="77777777" w:rsidR="00EB4C52" w:rsidRPr="00F47191" w:rsidRDefault="00EB4C52" w:rsidP="00EB4C52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A8CB188" w14:textId="77777777" w:rsidR="00EB4C52" w:rsidRPr="000A160D" w:rsidRDefault="00EB4C52" w:rsidP="00EB4C52"/>
    <w:p w14:paraId="0872363E" w14:textId="728370CA" w:rsidR="00FE545C" w:rsidRDefault="00FE545C" w:rsidP="00EB4C52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6E59E" w14:textId="77777777" w:rsidR="004B3577" w:rsidRDefault="004B3577">
      <w:r>
        <w:separator/>
      </w:r>
    </w:p>
  </w:endnote>
  <w:endnote w:type="continuationSeparator" w:id="0">
    <w:p w14:paraId="540B5DDE" w14:textId="77777777" w:rsidR="004B3577" w:rsidRDefault="004B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15AF2" w14:textId="77777777" w:rsidR="00C35C8C" w:rsidRDefault="00C35C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B778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86F9E" w14:textId="77777777" w:rsidR="00C35C8C" w:rsidRDefault="00C35C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E1FD5" w14:textId="77777777" w:rsidR="004B3577" w:rsidRDefault="004B3577">
      <w:r>
        <w:separator/>
      </w:r>
    </w:p>
  </w:footnote>
  <w:footnote w:type="continuationSeparator" w:id="0">
    <w:p w14:paraId="59BE2032" w14:textId="77777777" w:rsidR="004B3577" w:rsidRDefault="004B3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FA3A7" w14:textId="77777777" w:rsidR="00C35C8C" w:rsidRDefault="00C35C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7E91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4C7D3" w14:textId="77777777" w:rsidR="00C35C8C" w:rsidRDefault="00C35C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577"/>
    <w:rsid w:val="00012286"/>
    <w:rsid w:val="00071CCC"/>
    <w:rsid w:val="000B731D"/>
    <w:rsid w:val="000D4F69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357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0240"/>
    <w:rsid w:val="00970FE4"/>
    <w:rsid w:val="00A0022B"/>
    <w:rsid w:val="00A346FE"/>
    <w:rsid w:val="00A47B4D"/>
    <w:rsid w:val="00A83018"/>
    <w:rsid w:val="00B774DC"/>
    <w:rsid w:val="00C35C8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4C5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9976519"/>
  <w15:chartTrackingRefBased/>
  <w15:docId w15:val="{4AE24C5D-5ABD-4E51-9C93-5D88168D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439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2021-05-07T11:34:00Z</cp:lastPrinted>
  <dcterms:created xsi:type="dcterms:W3CDTF">2021-05-07T11:41:00Z</dcterms:created>
  <dcterms:modified xsi:type="dcterms:W3CDTF">2021-05-07T11:41:00Z</dcterms:modified>
</cp:coreProperties>
</file>