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F8234" w14:textId="77777777" w:rsidR="0001613A" w:rsidRPr="00E874DC" w:rsidRDefault="0001613A" w:rsidP="0001613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0A2DA9B" w14:textId="77777777" w:rsidR="0001613A" w:rsidRDefault="0001613A" w:rsidP="0001613A">
      <w:pPr>
        <w:spacing w:before="48" w:line="240" w:lineRule="atLeast"/>
        <w:jc w:val="right"/>
        <w:rPr>
          <w:b/>
          <w:sz w:val="24"/>
          <w:szCs w:val="24"/>
          <w:lang w:val="pl-PL"/>
        </w:rPr>
      </w:pPr>
    </w:p>
    <w:p w14:paraId="62A964B7" w14:textId="77777777" w:rsidR="0001613A" w:rsidRDefault="0001613A" w:rsidP="0001613A">
      <w:pPr>
        <w:spacing w:before="48" w:line="240" w:lineRule="atLeast"/>
        <w:jc w:val="center"/>
        <w:rPr>
          <w:b/>
          <w:sz w:val="24"/>
          <w:szCs w:val="24"/>
          <w:lang w:val="pl-PL"/>
        </w:rPr>
      </w:pPr>
      <w:r>
        <w:rPr>
          <w:b/>
          <w:sz w:val="24"/>
          <w:szCs w:val="24"/>
          <w:lang w:val="pl-PL"/>
        </w:rPr>
        <w:t>WZÓR UMOWY</w:t>
      </w:r>
    </w:p>
    <w:p w14:paraId="1789BCB7" w14:textId="77777777" w:rsidR="0001613A" w:rsidRDefault="0001613A" w:rsidP="0001613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A19721A" w14:textId="77777777" w:rsidR="0001613A" w:rsidRDefault="0001613A" w:rsidP="0001613A">
      <w:pPr>
        <w:spacing w:before="48" w:line="240" w:lineRule="atLeast"/>
        <w:jc w:val="center"/>
        <w:rPr>
          <w:b/>
          <w:sz w:val="28"/>
          <w:lang w:val="pl-PL"/>
        </w:rPr>
      </w:pPr>
    </w:p>
    <w:p w14:paraId="5D3B1D12" w14:textId="2AF8C6B4" w:rsidR="0001613A" w:rsidRPr="00AA2A22" w:rsidRDefault="0001613A" w:rsidP="0001613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KC-zp.272-160/21</w:t>
      </w:r>
      <w:r w:rsidRPr="00AA2A22">
        <w:rPr>
          <w:rFonts w:ascii="Times New Roman" w:hAnsi="Times New Roman"/>
        </w:rPr>
        <w:t xml:space="preserve"> </w:t>
      </w:r>
    </w:p>
    <w:p w14:paraId="3FD71C46" w14:textId="77777777" w:rsidR="0001613A" w:rsidRDefault="0001613A" w:rsidP="0001613A">
      <w:pPr>
        <w:pStyle w:val="Tekstpodstawowy"/>
        <w:ind w:right="-47"/>
        <w:jc w:val="both"/>
        <w:rPr>
          <w:rFonts w:ascii="Times New Roman" w:hAnsi="Times New Roman"/>
        </w:rPr>
      </w:pPr>
      <w:r w:rsidRPr="00AA2A22">
        <w:rPr>
          <w:rFonts w:ascii="Times New Roman" w:hAnsi="Times New Roman"/>
        </w:rPr>
        <w:t>pomiędzy</w:t>
      </w:r>
    </w:p>
    <w:p w14:paraId="3A647003" w14:textId="77777777" w:rsidR="0001613A" w:rsidRDefault="0001613A" w:rsidP="0001613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A2A00FA" w14:textId="77777777" w:rsidR="0001613A" w:rsidRDefault="0001613A" w:rsidP="0001613A">
      <w:pPr>
        <w:pStyle w:val="Tekstpodstawowy"/>
        <w:ind w:right="-47"/>
        <w:jc w:val="both"/>
        <w:rPr>
          <w:rFonts w:ascii="Times New Roman" w:hAnsi="Times New Roman"/>
        </w:rPr>
      </w:pPr>
      <w:r>
        <w:rPr>
          <w:rFonts w:ascii="Times New Roman" w:hAnsi="Times New Roman"/>
        </w:rPr>
        <w:t>reprezentowana przez:</w:t>
      </w:r>
    </w:p>
    <w:p w14:paraId="78744125" w14:textId="77777777" w:rsidR="0001613A" w:rsidRDefault="0001613A" w:rsidP="0001613A">
      <w:pPr>
        <w:pStyle w:val="Tekstpodstawowy"/>
        <w:ind w:right="-47"/>
        <w:jc w:val="both"/>
        <w:rPr>
          <w:rFonts w:ascii="Times New Roman" w:hAnsi="Times New Roman"/>
        </w:rPr>
      </w:pPr>
      <w:r>
        <w:rPr>
          <w:rFonts w:ascii="Times New Roman" w:hAnsi="Times New Roman"/>
        </w:rPr>
        <w:t xml:space="preserve">1.Dziekana Wydziału /Kierownika Jednostki/............................................................................. </w:t>
      </w:r>
    </w:p>
    <w:p w14:paraId="1EF42FD7" w14:textId="77777777" w:rsidR="0001613A" w:rsidRDefault="0001613A" w:rsidP="0001613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18DC0747" w14:textId="77777777" w:rsidR="0001613A" w:rsidRDefault="0001613A" w:rsidP="0001613A">
      <w:pPr>
        <w:pStyle w:val="Tekstpodstawowy"/>
        <w:ind w:right="-47"/>
        <w:jc w:val="both"/>
        <w:rPr>
          <w:rFonts w:ascii="Times New Roman" w:hAnsi="Times New Roman"/>
        </w:rPr>
      </w:pPr>
      <w:r>
        <w:rPr>
          <w:rFonts w:ascii="Times New Roman" w:hAnsi="Times New Roman"/>
        </w:rPr>
        <w:t>zwaną dalej KUPUJĄCYM</w:t>
      </w:r>
    </w:p>
    <w:p w14:paraId="4C0FDCCC" w14:textId="77777777" w:rsidR="0001613A" w:rsidRDefault="0001613A" w:rsidP="0001613A">
      <w:pPr>
        <w:pStyle w:val="Tekstpodstawowy"/>
        <w:ind w:right="-47"/>
        <w:jc w:val="both"/>
        <w:rPr>
          <w:rFonts w:ascii="Times New Roman" w:hAnsi="Times New Roman"/>
        </w:rPr>
      </w:pPr>
      <w:r>
        <w:rPr>
          <w:rFonts w:ascii="Times New Roman" w:hAnsi="Times New Roman"/>
        </w:rPr>
        <w:t xml:space="preserve">a </w:t>
      </w:r>
    </w:p>
    <w:p w14:paraId="17966C2F" w14:textId="77777777" w:rsidR="0001613A" w:rsidRDefault="0001613A" w:rsidP="0001613A">
      <w:pPr>
        <w:pStyle w:val="Tekstpodstawowy"/>
        <w:ind w:right="-47"/>
        <w:jc w:val="both"/>
        <w:rPr>
          <w:rFonts w:ascii="Times New Roman" w:hAnsi="Times New Roman"/>
        </w:rPr>
      </w:pPr>
      <w:r>
        <w:rPr>
          <w:rFonts w:ascii="Times New Roman" w:hAnsi="Times New Roman"/>
        </w:rPr>
        <w:t>......................................................................................................................................................</w:t>
      </w:r>
    </w:p>
    <w:p w14:paraId="00C0F409" w14:textId="77777777" w:rsidR="0001613A" w:rsidRDefault="0001613A" w:rsidP="0001613A">
      <w:pPr>
        <w:pStyle w:val="Tekstpodstawowy"/>
        <w:ind w:right="-47"/>
        <w:jc w:val="both"/>
        <w:rPr>
          <w:rFonts w:ascii="Times New Roman" w:hAnsi="Times New Roman"/>
        </w:rPr>
      </w:pPr>
      <w:r>
        <w:rPr>
          <w:rFonts w:ascii="Times New Roman" w:hAnsi="Times New Roman"/>
        </w:rPr>
        <w:t>......................................................................................................................................................</w:t>
      </w:r>
    </w:p>
    <w:p w14:paraId="055EB026" w14:textId="77777777" w:rsidR="0001613A" w:rsidRDefault="0001613A" w:rsidP="0001613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C986219" w14:textId="77777777" w:rsidR="0001613A" w:rsidRDefault="0001613A" w:rsidP="0001613A">
      <w:pPr>
        <w:pStyle w:val="Tekstpodstawowy"/>
        <w:ind w:right="-47"/>
        <w:jc w:val="both"/>
        <w:rPr>
          <w:rFonts w:ascii="Times New Roman" w:hAnsi="Times New Roman"/>
        </w:rPr>
      </w:pPr>
      <w:r>
        <w:rPr>
          <w:rFonts w:ascii="Times New Roman" w:hAnsi="Times New Roman"/>
        </w:rPr>
        <w:t>reprezentowanym przez:</w:t>
      </w:r>
    </w:p>
    <w:p w14:paraId="1CF81236" w14:textId="77777777" w:rsidR="0001613A" w:rsidRDefault="0001613A" w:rsidP="0001613A">
      <w:pPr>
        <w:pStyle w:val="Tekstpodstawowy"/>
        <w:ind w:right="-47"/>
        <w:jc w:val="both"/>
        <w:rPr>
          <w:rFonts w:ascii="Times New Roman" w:hAnsi="Times New Roman"/>
        </w:rPr>
      </w:pPr>
      <w:r>
        <w:rPr>
          <w:rFonts w:ascii="Times New Roman" w:hAnsi="Times New Roman"/>
        </w:rPr>
        <w:t>1...................................................................................................................................................</w:t>
      </w:r>
    </w:p>
    <w:p w14:paraId="73DF73D9" w14:textId="77777777" w:rsidR="0001613A" w:rsidRDefault="0001613A" w:rsidP="0001613A">
      <w:pPr>
        <w:pStyle w:val="Tekstpodstawowy"/>
        <w:ind w:right="-47"/>
        <w:jc w:val="both"/>
        <w:rPr>
          <w:rFonts w:ascii="Times New Roman" w:hAnsi="Times New Roman"/>
        </w:rPr>
      </w:pPr>
      <w:r>
        <w:rPr>
          <w:rFonts w:ascii="Times New Roman" w:hAnsi="Times New Roman"/>
        </w:rPr>
        <w:t xml:space="preserve">2................................................................................................................................................... </w:t>
      </w:r>
    </w:p>
    <w:p w14:paraId="5E6C464D" w14:textId="77777777" w:rsidR="0001613A" w:rsidRDefault="0001613A" w:rsidP="0001613A">
      <w:pPr>
        <w:pStyle w:val="Tekstpodstawowy"/>
        <w:ind w:right="-47"/>
        <w:jc w:val="both"/>
        <w:rPr>
          <w:rFonts w:ascii="Times New Roman" w:hAnsi="Times New Roman"/>
        </w:rPr>
      </w:pPr>
      <w:r>
        <w:rPr>
          <w:rFonts w:ascii="Times New Roman" w:hAnsi="Times New Roman"/>
        </w:rPr>
        <w:t>zwanym dalej SPRZEDAWCĄ</w:t>
      </w:r>
    </w:p>
    <w:p w14:paraId="7AD1E0F2" w14:textId="77777777" w:rsidR="0001613A" w:rsidRDefault="0001613A" w:rsidP="0001613A">
      <w:pPr>
        <w:pStyle w:val="Tekstpodstawowy"/>
        <w:ind w:right="-47"/>
        <w:jc w:val="center"/>
        <w:rPr>
          <w:rFonts w:ascii="Times New Roman" w:hAnsi="Times New Roman"/>
        </w:rPr>
      </w:pPr>
    </w:p>
    <w:p w14:paraId="60AF901C"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 1</w:t>
      </w:r>
    </w:p>
    <w:p w14:paraId="4A38671A" w14:textId="4D739210" w:rsidR="0001613A" w:rsidRPr="004A6876" w:rsidRDefault="0001613A" w:rsidP="004A6876">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4A6876" w:rsidRPr="004A6876">
        <w:rPr>
          <w:rFonts w:ascii="Times New Roman" w:hAnsi="Times New Roman"/>
          <w:b/>
        </w:rPr>
        <w:t>d</w:t>
      </w:r>
      <w:r w:rsidR="004A6876" w:rsidRPr="004A6876">
        <w:rPr>
          <w:rFonts w:ascii="Times New Roman" w:hAnsi="Times New Roman"/>
          <w:b/>
        </w:rPr>
        <w:t xml:space="preserve">ostawa spektrofotometru VIS </w:t>
      </w:r>
      <w:r w:rsidR="004A6876">
        <w:rPr>
          <w:rFonts w:ascii="Times New Roman" w:hAnsi="Times New Roman"/>
          <w:b/>
        </w:rPr>
        <w:br/>
      </w:r>
      <w:r w:rsidR="004A6876" w:rsidRPr="004A6876">
        <w:rPr>
          <w:rFonts w:ascii="Times New Roman" w:hAnsi="Times New Roman"/>
          <w:b/>
        </w:rPr>
        <w:t>z technologią RFID lub równoważną wraz</w:t>
      </w:r>
      <w:r w:rsidR="004A6876">
        <w:rPr>
          <w:rFonts w:ascii="Times New Roman" w:hAnsi="Times New Roman"/>
          <w:bCs/>
        </w:rPr>
        <w:t xml:space="preserve"> </w:t>
      </w:r>
      <w:r w:rsidR="004A6876" w:rsidRPr="004A6876">
        <w:rPr>
          <w:rFonts w:ascii="Times New Roman" w:hAnsi="Times New Roman"/>
          <w:b/>
        </w:rPr>
        <w:t xml:space="preserve">z wyposażeniem dodatkowym dla </w:t>
      </w:r>
      <w:proofErr w:type="spellStart"/>
      <w:r w:rsidR="004A6876" w:rsidRPr="004A6876">
        <w:rPr>
          <w:rFonts w:ascii="Times New Roman" w:hAnsi="Times New Roman"/>
          <w:b/>
        </w:rPr>
        <w:t>WWNiG</w:t>
      </w:r>
      <w:proofErr w:type="spellEnd"/>
      <w:r w:rsidRPr="004A6876">
        <w:rPr>
          <w:rFonts w:ascii="Times New Roman" w:hAnsi="Times New Roman"/>
          <w:b/>
        </w:rPr>
        <w:t>.</w:t>
      </w:r>
    </w:p>
    <w:p w14:paraId="70D81D9E" w14:textId="77777777" w:rsidR="0001613A" w:rsidRPr="0043435F" w:rsidRDefault="0001613A" w:rsidP="0001613A">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2DF53A0D" w14:textId="77777777" w:rsidR="0001613A" w:rsidRPr="0043435F" w:rsidRDefault="0001613A" w:rsidP="0001613A">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33C0BDBF" w14:textId="77777777" w:rsidR="0001613A" w:rsidRDefault="0001613A" w:rsidP="0001613A">
      <w:pPr>
        <w:pStyle w:val="Tekstpodstawowy"/>
        <w:ind w:right="-47"/>
        <w:jc w:val="both"/>
        <w:rPr>
          <w:rFonts w:ascii="Times New Roman" w:hAnsi="Times New Roman"/>
        </w:rPr>
      </w:pPr>
    </w:p>
    <w:p w14:paraId="043C04A2"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 2</w:t>
      </w:r>
    </w:p>
    <w:p w14:paraId="0D8A6FD4" w14:textId="77777777" w:rsidR="0001613A" w:rsidRPr="0043435F" w:rsidRDefault="0001613A" w:rsidP="0001613A">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w:t>
      </w:r>
      <w:r>
        <w:rPr>
          <w:rFonts w:ascii="Times New Roman" w:hAnsi="Times New Roman"/>
          <w:szCs w:val="24"/>
        </w:rPr>
        <w:t>14</w:t>
      </w:r>
      <w:r w:rsidRPr="0043435F">
        <w:rPr>
          <w:rFonts w:ascii="Times New Roman" w:hAnsi="Times New Roman"/>
          <w:szCs w:val="24"/>
        </w:rPr>
        <w:t xml:space="preserve"> dni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12F0DB9B" w14:textId="77777777" w:rsidR="0001613A" w:rsidRPr="0043435F" w:rsidRDefault="0001613A" w:rsidP="0001613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D2576A4" w14:textId="77777777" w:rsidR="0001613A" w:rsidRPr="0043435F" w:rsidRDefault="0001613A" w:rsidP="0001613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6145474B" w14:textId="77777777" w:rsidR="0001613A" w:rsidRDefault="0001613A" w:rsidP="0001613A">
      <w:pPr>
        <w:pStyle w:val="Tekstpodstawowy"/>
        <w:ind w:right="-47"/>
        <w:jc w:val="both"/>
        <w:rPr>
          <w:rFonts w:ascii="Times New Roman" w:hAnsi="Times New Roman"/>
        </w:rPr>
      </w:pPr>
    </w:p>
    <w:p w14:paraId="39CD00A8"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 3</w:t>
      </w:r>
    </w:p>
    <w:p w14:paraId="089F02E7" w14:textId="77777777" w:rsidR="0001613A" w:rsidRPr="0043435F" w:rsidRDefault="0001613A" w:rsidP="0001613A">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73F1189" w14:textId="77777777" w:rsidR="0001613A" w:rsidRPr="0043435F" w:rsidRDefault="0001613A" w:rsidP="0001613A">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2990A8C3" w14:textId="77777777" w:rsidR="0001613A" w:rsidRPr="0043435F" w:rsidRDefault="0001613A" w:rsidP="0001613A">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2DA6FB36" w14:textId="77777777" w:rsidR="0001613A" w:rsidRPr="0043435F" w:rsidRDefault="0001613A" w:rsidP="0001613A">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7A000D32" w14:textId="77777777" w:rsidR="0001613A" w:rsidRDefault="0001613A" w:rsidP="0001613A">
      <w:pPr>
        <w:pStyle w:val="Tekstpodstawowy"/>
        <w:ind w:right="-47"/>
        <w:jc w:val="both"/>
        <w:rPr>
          <w:rFonts w:ascii="Times New Roman" w:hAnsi="Times New Roman"/>
        </w:rPr>
      </w:pPr>
    </w:p>
    <w:p w14:paraId="6F073B69"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 4</w:t>
      </w:r>
    </w:p>
    <w:p w14:paraId="037F1BEA" w14:textId="77777777" w:rsidR="0001613A" w:rsidRDefault="0001613A" w:rsidP="0001613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E5EA1B8" w14:textId="77777777" w:rsidR="0001613A" w:rsidRDefault="0001613A" w:rsidP="0001613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F6EF525" w14:textId="77777777" w:rsidR="0001613A" w:rsidRDefault="0001613A" w:rsidP="0001613A">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EBF7C75" w14:textId="77777777" w:rsidR="0001613A" w:rsidRPr="00593CEB" w:rsidRDefault="0001613A" w:rsidP="0001613A">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316838C" w14:textId="77777777" w:rsidR="0001613A" w:rsidRDefault="0001613A" w:rsidP="0001613A">
      <w:pPr>
        <w:pStyle w:val="Tekstpodstawowy"/>
        <w:ind w:right="-47"/>
        <w:jc w:val="center"/>
        <w:rPr>
          <w:rFonts w:ascii="Times New Roman" w:hAnsi="Times New Roman"/>
        </w:rPr>
      </w:pPr>
    </w:p>
    <w:p w14:paraId="51C17331"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 5</w:t>
      </w:r>
    </w:p>
    <w:p w14:paraId="056CF6C5" w14:textId="77777777" w:rsidR="0001613A" w:rsidRPr="00C53B52" w:rsidRDefault="0001613A" w:rsidP="0001613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043A07C" w14:textId="77777777" w:rsidR="0001613A" w:rsidRPr="00C53B52" w:rsidRDefault="0001613A" w:rsidP="0001613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D70825F" w14:textId="77777777" w:rsidR="0001613A" w:rsidRPr="00C53B52" w:rsidRDefault="0001613A" w:rsidP="0001613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04661BC" w14:textId="77777777" w:rsidR="0001613A" w:rsidRPr="00C53B52" w:rsidRDefault="0001613A" w:rsidP="0001613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7204071" w14:textId="77777777" w:rsidR="0001613A" w:rsidRPr="00C53B52" w:rsidRDefault="0001613A" w:rsidP="0001613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B54EC0A" w14:textId="77777777" w:rsidR="0001613A" w:rsidRPr="00C53B52" w:rsidRDefault="0001613A" w:rsidP="0001613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3F0364B" w14:textId="77777777" w:rsidR="0001613A" w:rsidRPr="00C53B52" w:rsidRDefault="0001613A" w:rsidP="0001613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15F9C0F" w14:textId="77777777" w:rsidR="0001613A" w:rsidRPr="00C53B52" w:rsidRDefault="0001613A" w:rsidP="0001613A">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BF2C9DC" w14:textId="77777777" w:rsidR="0001613A" w:rsidRPr="00C53B52" w:rsidRDefault="0001613A" w:rsidP="0001613A">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6C36D1AA" w14:textId="77777777" w:rsidR="0001613A" w:rsidRDefault="0001613A" w:rsidP="0001613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E16514F" w14:textId="77777777" w:rsidR="0001613A" w:rsidRDefault="0001613A" w:rsidP="0001613A">
      <w:pPr>
        <w:pStyle w:val="Tekstpodstawowy"/>
        <w:ind w:right="-47"/>
        <w:jc w:val="center"/>
        <w:rPr>
          <w:rFonts w:ascii="Times New Roman" w:hAnsi="Times New Roman"/>
          <w:b/>
        </w:rPr>
      </w:pPr>
    </w:p>
    <w:p w14:paraId="093A0291" w14:textId="77777777" w:rsidR="0001613A" w:rsidRDefault="0001613A" w:rsidP="0001613A">
      <w:pPr>
        <w:pStyle w:val="Tekstpodstawowy"/>
        <w:ind w:right="-47"/>
        <w:jc w:val="center"/>
        <w:rPr>
          <w:rFonts w:ascii="Times New Roman" w:hAnsi="Times New Roman"/>
          <w:b/>
        </w:rPr>
      </w:pPr>
      <w:r w:rsidRPr="00877B92">
        <w:rPr>
          <w:rFonts w:ascii="Times New Roman" w:hAnsi="Times New Roman"/>
          <w:b/>
        </w:rPr>
        <w:t>§ 6</w:t>
      </w:r>
    </w:p>
    <w:p w14:paraId="1181375D" w14:textId="77777777" w:rsidR="0001613A" w:rsidRDefault="0001613A" w:rsidP="0001613A">
      <w:pPr>
        <w:pStyle w:val="Tekstpodstawowy"/>
        <w:ind w:right="-47"/>
        <w:jc w:val="center"/>
        <w:rPr>
          <w:rFonts w:ascii="Times New Roman" w:hAnsi="Times New Roman"/>
          <w:b/>
        </w:rPr>
      </w:pPr>
    </w:p>
    <w:p w14:paraId="2535B797" w14:textId="77777777" w:rsidR="0001613A" w:rsidRDefault="0001613A" w:rsidP="0001613A">
      <w:pPr>
        <w:numPr>
          <w:ilvl w:val="0"/>
          <w:numId w:val="28"/>
        </w:numPr>
        <w:spacing w:after="200" w:line="240" w:lineRule="atLeast"/>
        <w:ind w:right="-47"/>
        <w:jc w:val="both"/>
        <w:rPr>
          <w:color w:val="000000"/>
          <w:sz w:val="24"/>
          <w:szCs w:val="24"/>
          <w:lang w:val="pl-PL"/>
        </w:rPr>
      </w:pPr>
      <w:r>
        <w:rPr>
          <w:color w:val="000000"/>
          <w:sz w:val="24"/>
          <w:szCs w:val="24"/>
          <w:lang w:val="pl-PL"/>
        </w:rPr>
        <w:lastRenderedPageBreak/>
        <w:t xml:space="preserve">Sprzedawca oświadcza, że wszelkie oprogramowanie zainstalowane w dostarczonym sprzęcie pochodzi z legalnych źródeł i jest objęte licencją/licencjami producentów. </w:t>
      </w:r>
    </w:p>
    <w:p w14:paraId="18D0D64D" w14:textId="77777777" w:rsidR="0001613A" w:rsidRDefault="0001613A" w:rsidP="0001613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1EBA1587" w14:textId="77777777" w:rsidR="0001613A" w:rsidRDefault="0001613A" w:rsidP="0001613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3D88F71" w14:textId="77777777" w:rsidR="0001613A" w:rsidRDefault="0001613A" w:rsidP="0001613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603D31F" w14:textId="77777777" w:rsidR="0001613A" w:rsidRDefault="0001613A" w:rsidP="0001613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BC70368"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CDAA0FE" w14:textId="77777777" w:rsidR="0001613A" w:rsidRPr="003F1749" w:rsidRDefault="0001613A" w:rsidP="0001613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A5F25E9" w14:textId="77777777" w:rsidR="0001613A" w:rsidRDefault="0001613A" w:rsidP="0001613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F3E3C60" w14:textId="77777777" w:rsidR="0001613A" w:rsidRDefault="0001613A" w:rsidP="0001613A">
      <w:pPr>
        <w:pStyle w:val="Tekstpodstawowy"/>
        <w:ind w:right="-47"/>
        <w:jc w:val="center"/>
        <w:rPr>
          <w:rFonts w:ascii="Times New Roman" w:hAnsi="Times New Roman"/>
        </w:rPr>
      </w:pPr>
    </w:p>
    <w:p w14:paraId="719F1BD1"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FFB252C" w14:textId="77777777" w:rsidR="0001613A" w:rsidRPr="0043435F" w:rsidRDefault="0001613A" w:rsidP="0001613A">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0CDF9C0" w14:textId="77777777" w:rsidR="0001613A" w:rsidRPr="0043435F" w:rsidRDefault="0001613A" w:rsidP="0001613A">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8F322D3" w14:textId="77777777" w:rsidR="0001613A" w:rsidRPr="0043435F" w:rsidRDefault="0001613A" w:rsidP="0001613A">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28BDDF6" w14:textId="77777777" w:rsidR="0001613A" w:rsidRPr="0043435F" w:rsidRDefault="0001613A" w:rsidP="0001613A">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ACEC9A8" w14:textId="77777777" w:rsidR="0001613A" w:rsidRPr="0043435F" w:rsidRDefault="0001613A" w:rsidP="0001613A">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7A1B2113" w14:textId="77777777" w:rsidR="0001613A" w:rsidRPr="0043435F" w:rsidRDefault="0001613A" w:rsidP="0001613A">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7DD0CE15" w14:textId="77777777" w:rsidR="0001613A" w:rsidRPr="0043435F" w:rsidRDefault="0001613A" w:rsidP="0001613A">
      <w:pPr>
        <w:numPr>
          <w:ilvl w:val="0"/>
          <w:numId w:val="20"/>
        </w:numPr>
        <w:ind w:left="284"/>
        <w:jc w:val="both"/>
        <w:rPr>
          <w:bCs/>
          <w:sz w:val="24"/>
          <w:szCs w:val="24"/>
          <w:lang w:val="pl-PL" w:eastAsia="en-US"/>
        </w:rPr>
      </w:pPr>
      <w:r w:rsidRPr="0043435F">
        <w:rPr>
          <w:bCs/>
          <w:sz w:val="24"/>
          <w:szCs w:val="24"/>
          <w:lang w:val="pl-PL" w:eastAsia="en-US"/>
        </w:rPr>
        <w:lastRenderedPageBreak/>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4E7F0951" w14:textId="77777777" w:rsidR="0001613A" w:rsidRPr="0043435F" w:rsidRDefault="0001613A" w:rsidP="0001613A">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A9554D8" w14:textId="77777777" w:rsidR="0001613A" w:rsidRPr="0043435F" w:rsidRDefault="0001613A" w:rsidP="0001613A">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DE4DC4D" w14:textId="77777777" w:rsidR="0001613A" w:rsidRPr="0043435F" w:rsidRDefault="0001613A" w:rsidP="0001613A">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FE45D4C" w14:textId="77777777" w:rsidR="0001613A" w:rsidRPr="0043435F" w:rsidRDefault="0001613A" w:rsidP="0001613A">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6DC18F4" w14:textId="77777777" w:rsidR="0001613A" w:rsidRPr="0043435F" w:rsidRDefault="0001613A" w:rsidP="0001613A">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4B63B81" w14:textId="77777777" w:rsidR="0001613A" w:rsidRDefault="0001613A" w:rsidP="0001613A">
      <w:pPr>
        <w:pStyle w:val="Tekstpodstawowy"/>
        <w:ind w:left="284" w:right="-47"/>
        <w:jc w:val="both"/>
        <w:rPr>
          <w:rFonts w:ascii="Times New Roman" w:hAnsi="Times New Roman"/>
        </w:rPr>
      </w:pPr>
    </w:p>
    <w:p w14:paraId="6E15AF28"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0ED95EE" w14:textId="77777777" w:rsidR="0001613A" w:rsidRDefault="0001613A" w:rsidP="0001613A">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59DA3CD"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4BA1CF3B" w14:textId="77777777" w:rsidR="0001613A" w:rsidRPr="009E7877" w:rsidRDefault="0001613A" w:rsidP="0001613A">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1997E985" w14:textId="77777777" w:rsidR="0001613A" w:rsidRPr="009E7877" w:rsidRDefault="0001613A" w:rsidP="0001613A">
      <w:pPr>
        <w:numPr>
          <w:ilvl w:val="0"/>
          <w:numId w:val="2"/>
        </w:numPr>
        <w:tabs>
          <w:tab w:val="clear" w:pos="720"/>
          <w:tab w:val="left" w:pos="360"/>
        </w:tabs>
        <w:suppressAutoHyphens/>
        <w:ind w:left="360"/>
        <w:jc w:val="both"/>
        <w:rPr>
          <w:color w:val="000000"/>
          <w:kern w:val="2"/>
          <w:sz w:val="24"/>
          <w:szCs w:val="24"/>
          <w:lang w:val="pl-PL"/>
        </w:rPr>
      </w:pPr>
      <w:r w:rsidRPr="00B34758">
        <w:rPr>
          <w:color w:val="000000"/>
          <w:kern w:val="2"/>
          <w:sz w:val="24"/>
          <w:szCs w:val="24"/>
          <w:lang w:val="pl-PL"/>
        </w:rPr>
        <w:t>Zmiany umowy, o których mowa w ust. 1 muszą być dokonywane z zachowaniem przepisu art. 454 oraz art. 455 ustawy Prawo zamówień publicznych</w:t>
      </w:r>
      <w:r w:rsidRPr="00A601F8">
        <w:rPr>
          <w:color w:val="000000"/>
          <w:kern w:val="2"/>
          <w:sz w:val="24"/>
          <w:szCs w:val="24"/>
          <w:lang w:val="pl-PL"/>
        </w:rPr>
        <w:t>.</w:t>
      </w:r>
      <w:r w:rsidRPr="009E7877">
        <w:rPr>
          <w:color w:val="000000"/>
          <w:kern w:val="2"/>
          <w:sz w:val="24"/>
          <w:szCs w:val="24"/>
          <w:lang w:val="pl-PL"/>
        </w:rPr>
        <w:t xml:space="preserve">  </w:t>
      </w:r>
    </w:p>
    <w:p w14:paraId="73E65A0C" w14:textId="77777777" w:rsidR="0001613A" w:rsidRDefault="0001613A" w:rsidP="0001613A">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67196A2E" w14:textId="77777777" w:rsidR="0001613A" w:rsidRDefault="0001613A" w:rsidP="0001613A">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550B4F3C" w14:textId="77777777" w:rsidR="0001613A" w:rsidRPr="00267340" w:rsidRDefault="0001613A" w:rsidP="0001613A">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2DEB998C" w14:textId="77777777" w:rsidR="0001613A" w:rsidRPr="00267340" w:rsidRDefault="0001613A" w:rsidP="0001613A">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426E6727" w14:textId="77777777" w:rsidR="0001613A" w:rsidRPr="00267340" w:rsidRDefault="0001613A" w:rsidP="0001613A">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20780E19" w14:textId="77777777" w:rsidR="0001613A" w:rsidRDefault="0001613A" w:rsidP="0001613A">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38C1A123" w14:textId="77777777" w:rsidR="0001613A" w:rsidRPr="009E7877" w:rsidRDefault="0001613A" w:rsidP="0001613A">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774F7D33" w14:textId="77777777" w:rsidR="0001613A" w:rsidRPr="009E7877" w:rsidRDefault="0001613A" w:rsidP="0001613A">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3F83044A" w14:textId="77777777" w:rsidR="0001613A" w:rsidRDefault="0001613A" w:rsidP="0001613A">
      <w:pPr>
        <w:tabs>
          <w:tab w:val="left" w:pos="1040"/>
        </w:tabs>
        <w:suppressAutoHyphens/>
        <w:ind w:left="360"/>
        <w:jc w:val="both"/>
        <w:rPr>
          <w:b/>
          <w:color w:val="000000"/>
          <w:kern w:val="2"/>
          <w:sz w:val="24"/>
          <w:szCs w:val="24"/>
          <w:lang w:val="pl-PL"/>
        </w:rPr>
      </w:pPr>
      <w:r w:rsidRPr="009E7877">
        <w:rPr>
          <w:b/>
          <w:color w:val="000000"/>
          <w:kern w:val="2"/>
          <w:sz w:val="24"/>
          <w:szCs w:val="24"/>
          <w:lang w:val="pl-PL"/>
        </w:rPr>
        <w:lastRenderedPageBreak/>
        <w:t xml:space="preserve">pod warunkiem, że zmiany wskazane powyżej nie spowodują zwiększenia ceny ofertowej. </w:t>
      </w:r>
    </w:p>
    <w:p w14:paraId="204860FA" w14:textId="77777777" w:rsidR="0001613A" w:rsidRPr="009E7877" w:rsidRDefault="0001613A" w:rsidP="0001613A">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3BD2559" w14:textId="77777777" w:rsidR="0001613A" w:rsidRDefault="0001613A" w:rsidP="0001613A">
      <w:pPr>
        <w:pStyle w:val="Tekstpodstawowy"/>
        <w:ind w:right="-47"/>
        <w:rPr>
          <w:rFonts w:ascii="Times New Roman" w:hAnsi="Times New Roman"/>
        </w:rPr>
      </w:pPr>
    </w:p>
    <w:p w14:paraId="5A4E8898"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11DB1114" w14:textId="77777777" w:rsidR="0001613A" w:rsidRDefault="0001613A" w:rsidP="0001613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C2AE849" w14:textId="77777777" w:rsidR="0001613A" w:rsidRDefault="0001613A" w:rsidP="0001613A">
      <w:pPr>
        <w:pStyle w:val="Tekstpodstawowy"/>
        <w:ind w:right="-47"/>
        <w:jc w:val="center"/>
        <w:rPr>
          <w:rFonts w:ascii="Times New Roman" w:hAnsi="Times New Roman"/>
        </w:rPr>
      </w:pPr>
    </w:p>
    <w:p w14:paraId="351DFEF4" w14:textId="77777777" w:rsidR="0001613A" w:rsidRDefault="0001613A" w:rsidP="0001613A">
      <w:pPr>
        <w:pStyle w:val="Tekstpodstawowy"/>
        <w:ind w:right="-47"/>
        <w:jc w:val="center"/>
        <w:rPr>
          <w:rFonts w:ascii="Times New Roman" w:hAnsi="Times New Roman"/>
        </w:rPr>
      </w:pPr>
    </w:p>
    <w:p w14:paraId="5ACAA696" w14:textId="77777777" w:rsidR="0001613A" w:rsidRPr="00877B92" w:rsidRDefault="0001613A" w:rsidP="0001613A">
      <w:pPr>
        <w:pStyle w:val="Tekstpodstawowy"/>
        <w:ind w:right="-47"/>
        <w:jc w:val="center"/>
        <w:rPr>
          <w:b/>
        </w:rPr>
      </w:pPr>
      <w:r w:rsidRPr="00877B92">
        <w:rPr>
          <w:rFonts w:ascii="Times New Roman" w:hAnsi="Times New Roman"/>
          <w:b/>
        </w:rPr>
        <w:t>§1</w:t>
      </w:r>
      <w:r>
        <w:rPr>
          <w:rFonts w:ascii="Times New Roman" w:hAnsi="Times New Roman"/>
          <w:b/>
        </w:rPr>
        <w:t>2</w:t>
      </w:r>
    </w:p>
    <w:p w14:paraId="2B65C16E" w14:textId="77777777" w:rsidR="0001613A" w:rsidRDefault="0001613A" w:rsidP="0001613A">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9BA52E1" w14:textId="77777777" w:rsidR="0001613A" w:rsidRDefault="0001613A" w:rsidP="0001613A">
      <w:pPr>
        <w:pStyle w:val="NormalnyWeb"/>
        <w:jc w:val="both"/>
      </w:pPr>
      <w:r>
        <w:t xml:space="preserve">2. W razie wątpliwości, czy określona informacja stanowi tajemnicę Wykonawca zobowiązany jest zwrócić się w formie pisemnej do Zamawiającego o wyjaśnienie takiej wątpliwości. </w:t>
      </w:r>
    </w:p>
    <w:p w14:paraId="7C0A6B3C" w14:textId="77777777" w:rsidR="0001613A" w:rsidRDefault="0001613A" w:rsidP="0001613A">
      <w:pPr>
        <w:pStyle w:val="NormalnyWeb"/>
        <w:jc w:val="both"/>
      </w:pPr>
      <w:r>
        <w:t xml:space="preserve">3. Wykonawca zobowiązuje się do wykorzystania uzyskanych, powyższych informacji jedynie w celu wykonania przedmiotu umowy. </w:t>
      </w:r>
    </w:p>
    <w:p w14:paraId="36C0D369" w14:textId="77777777" w:rsidR="0001613A" w:rsidRDefault="0001613A" w:rsidP="0001613A">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E7B2B4E" w14:textId="77777777" w:rsidR="0001613A" w:rsidRDefault="0001613A" w:rsidP="0001613A">
      <w:pPr>
        <w:pStyle w:val="NormalnyWeb"/>
        <w:jc w:val="both"/>
      </w:pPr>
      <w:r>
        <w:t>5. Powyższe przepisy nie będą miały zastosowania wobec informacji powszechnie znanych lub opublikowanych oraz w przypadku żądania ich ujawnienia przez uprawniony organ.</w:t>
      </w:r>
    </w:p>
    <w:p w14:paraId="7638FFBD" w14:textId="77777777" w:rsidR="0001613A" w:rsidRDefault="0001613A" w:rsidP="0001613A">
      <w:pPr>
        <w:pStyle w:val="Tekstpodstawowy"/>
        <w:ind w:right="-47"/>
        <w:jc w:val="both"/>
        <w:rPr>
          <w:rFonts w:ascii="Times New Roman" w:hAnsi="Times New Roman"/>
        </w:rPr>
      </w:pPr>
    </w:p>
    <w:p w14:paraId="03B7DC8A"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F945CBF" w14:textId="77777777" w:rsidR="0001613A" w:rsidRDefault="0001613A" w:rsidP="0001613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9B6D138" w14:textId="77777777" w:rsidR="0001613A" w:rsidRDefault="0001613A" w:rsidP="0001613A">
      <w:pPr>
        <w:pStyle w:val="Tekstpodstawowy"/>
        <w:ind w:right="-47"/>
        <w:jc w:val="both"/>
        <w:rPr>
          <w:rFonts w:ascii="Times New Roman" w:hAnsi="Times New Roman"/>
        </w:rPr>
      </w:pPr>
    </w:p>
    <w:p w14:paraId="35853646"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27FE89B" w14:textId="77777777" w:rsidR="0001613A" w:rsidRDefault="0001613A" w:rsidP="0001613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00B5F99" w14:textId="77777777" w:rsidR="0001613A" w:rsidRDefault="0001613A" w:rsidP="0001613A">
      <w:pPr>
        <w:pStyle w:val="Tekstpodstawowy"/>
        <w:ind w:right="-47"/>
        <w:jc w:val="both"/>
        <w:rPr>
          <w:rFonts w:ascii="Times New Roman" w:hAnsi="Times New Roman"/>
        </w:rPr>
      </w:pPr>
    </w:p>
    <w:p w14:paraId="1F5F2988" w14:textId="77777777" w:rsidR="0001613A" w:rsidRPr="00877B92" w:rsidRDefault="0001613A" w:rsidP="0001613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0C8FBAF" w14:textId="77777777" w:rsidR="0001613A" w:rsidRPr="004F0507" w:rsidRDefault="0001613A" w:rsidP="0001613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96C21AB" w14:textId="77777777" w:rsidR="0001613A" w:rsidRDefault="0001613A" w:rsidP="0001613A">
      <w:pPr>
        <w:pStyle w:val="Tekstpodstawowy2"/>
        <w:spacing w:line="240" w:lineRule="auto"/>
        <w:ind w:right="-47"/>
      </w:pPr>
    </w:p>
    <w:p w14:paraId="245486B2" w14:textId="77777777" w:rsidR="0001613A" w:rsidRPr="004F0507" w:rsidRDefault="0001613A" w:rsidP="0001613A">
      <w:pPr>
        <w:pStyle w:val="Tekstpodstawowy2"/>
        <w:spacing w:line="240" w:lineRule="auto"/>
        <w:ind w:right="-47"/>
        <w:rPr>
          <w:b/>
          <w:sz w:val="24"/>
        </w:rPr>
      </w:pPr>
      <w:r>
        <w:rPr>
          <w:b/>
          <w:sz w:val="24"/>
        </w:rPr>
        <w:t xml:space="preserve">      </w:t>
      </w:r>
      <w:r w:rsidRPr="004F0507">
        <w:rPr>
          <w:b/>
          <w:sz w:val="24"/>
        </w:rPr>
        <w:t>Za Sprzedawcę                                                                                   Za Kupującego</w:t>
      </w:r>
    </w:p>
    <w:p w14:paraId="59C031E1" w14:textId="77777777" w:rsidR="0001613A" w:rsidRPr="000936CA" w:rsidRDefault="0001613A" w:rsidP="0001613A">
      <w:pPr>
        <w:rPr>
          <w:lang w:val="pl-PL"/>
        </w:rPr>
      </w:pPr>
    </w:p>
    <w:p w14:paraId="3D466F10" w14:textId="77777777" w:rsidR="0001613A" w:rsidRDefault="0001613A" w:rsidP="0001613A">
      <w:pPr>
        <w:pStyle w:val="Zwykytekst"/>
        <w:rPr>
          <w:lang w:val="pl-PL"/>
        </w:rPr>
      </w:pPr>
    </w:p>
    <w:p w14:paraId="521F88FC" w14:textId="77777777" w:rsidR="0001613A" w:rsidRDefault="0001613A" w:rsidP="0001613A">
      <w:pPr>
        <w:pStyle w:val="Zwykytekst"/>
        <w:rPr>
          <w:lang w:val="pl-PL"/>
        </w:rPr>
      </w:pPr>
    </w:p>
    <w:p w14:paraId="1ED71306" w14:textId="77777777" w:rsidR="0001613A" w:rsidRDefault="0001613A" w:rsidP="0001613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C01A11A" w14:textId="77777777" w:rsidR="0001613A" w:rsidRPr="00496551" w:rsidRDefault="0001613A" w:rsidP="0001613A">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58E26B5" w14:textId="77777777" w:rsidR="0001613A" w:rsidRPr="00435153" w:rsidRDefault="0001613A" w:rsidP="0001613A">
      <w:pPr>
        <w:rPr>
          <w:lang w:val="pl-PL"/>
        </w:rPr>
      </w:pPr>
    </w:p>
    <w:p w14:paraId="036ECC4D" w14:textId="77777777" w:rsidR="00496551" w:rsidRPr="0001613A" w:rsidRDefault="00496551" w:rsidP="008B384E">
      <w:pPr>
        <w:rPr>
          <w:lang w:val="pl-PL"/>
        </w:rPr>
      </w:pPr>
    </w:p>
    <w:sectPr w:rsidR="00496551" w:rsidRPr="0001613A">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4C3CF" w14:textId="77777777" w:rsidR="005D4E4F" w:rsidRDefault="005D4E4F">
      <w:r>
        <w:separator/>
      </w:r>
    </w:p>
  </w:endnote>
  <w:endnote w:type="continuationSeparator" w:id="0">
    <w:p w14:paraId="18758539" w14:textId="77777777" w:rsidR="005D4E4F" w:rsidRDefault="005D4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0DE60" w14:textId="77777777" w:rsidR="0001613A" w:rsidRDefault="0001613A">
    <w:pPr>
      <w:pStyle w:val="Stopka"/>
      <w:jc w:val="right"/>
    </w:pPr>
    <w:r>
      <w:fldChar w:fldCharType="begin"/>
    </w:r>
    <w:r>
      <w:instrText>PAGE   \* MERGEFORMAT</w:instrText>
    </w:r>
    <w:r>
      <w:fldChar w:fldCharType="separate"/>
    </w:r>
    <w:r>
      <w:rPr>
        <w:lang w:val="pl-PL"/>
      </w:rPr>
      <w:t>2</w:t>
    </w:r>
    <w:r>
      <w:fldChar w:fldCharType="end"/>
    </w:r>
  </w:p>
  <w:p w14:paraId="53C10C6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B15E4" w14:textId="77777777" w:rsidR="005D4E4F" w:rsidRDefault="005D4E4F">
      <w:r>
        <w:separator/>
      </w:r>
    </w:p>
  </w:footnote>
  <w:footnote w:type="continuationSeparator" w:id="0">
    <w:p w14:paraId="36C1161F" w14:textId="77777777" w:rsidR="005D4E4F" w:rsidRDefault="005D4E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EAD27"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4E4F"/>
    <w:rsid w:val="000033EA"/>
    <w:rsid w:val="0001613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876"/>
    <w:rsid w:val="004C4EC3"/>
    <w:rsid w:val="00512FD2"/>
    <w:rsid w:val="00523F87"/>
    <w:rsid w:val="00593CEB"/>
    <w:rsid w:val="005C6D38"/>
    <w:rsid w:val="005D2104"/>
    <w:rsid w:val="005D4E4F"/>
    <w:rsid w:val="00614C95"/>
    <w:rsid w:val="00660027"/>
    <w:rsid w:val="0069339E"/>
    <w:rsid w:val="006F51B5"/>
    <w:rsid w:val="006F7905"/>
    <w:rsid w:val="00714F51"/>
    <w:rsid w:val="00731F6E"/>
    <w:rsid w:val="007A2EF1"/>
    <w:rsid w:val="007B00D4"/>
    <w:rsid w:val="007D703B"/>
    <w:rsid w:val="00800261"/>
    <w:rsid w:val="00841B63"/>
    <w:rsid w:val="0086736E"/>
    <w:rsid w:val="008B384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1DDE"/>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8B75D"/>
  <w15:chartTrackingRefBased/>
  <w15:docId w15:val="{8D6EAB27-A949-4BDC-9C38-E36AD302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613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613A"/>
    <w:rPr>
      <w:rFonts w:ascii="Courier New" w:hAnsi="Courier New" w:cs="Courier New"/>
      <w:lang w:val="en-US"/>
    </w:rPr>
  </w:style>
  <w:style w:type="character" w:customStyle="1" w:styleId="Tekstpodstawowy2Znak">
    <w:name w:val="Tekst podstawowy 2 Znak"/>
    <w:basedOn w:val="Domylnaczcionkaakapitu"/>
    <w:link w:val="Tekstpodstawowy2"/>
    <w:rsid w:val="0001613A"/>
  </w:style>
  <w:style w:type="character" w:customStyle="1" w:styleId="StopkaZnak">
    <w:name w:val="Stopka Znak"/>
    <w:link w:val="Stopka"/>
    <w:uiPriority w:val="99"/>
    <w:rsid w:val="0001613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1712</Words>
  <Characters>12085</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2021-05-06T10:58:00Z</cp:lastPrinted>
  <dcterms:created xsi:type="dcterms:W3CDTF">2021-05-06T11:08:00Z</dcterms:created>
  <dcterms:modified xsi:type="dcterms:W3CDTF">2021-05-06T11:08:00Z</dcterms:modified>
</cp:coreProperties>
</file>