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1895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38F58DCE" w14:textId="77777777" w:rsidR="001E539B" w:rsidRDefault="001E539B" w:rsidP="008D2AB8">
      <w:pPr>
        <w:rPr>
          <w:b/>
        </w:rPr>
      </w:pPr>
    </w:p>
    <w:p w14:paraId="6E7E48BF" w14:textId="3E22DFC2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16384D" w:rsidRPr="0016384D">
        <w:rPr>
          <w:b/>
        </w:rPr>
        <w:t xml:space="preserve">dostawa młyna typu planetarnego dla </w:t>
      </w:r>
      <w:proofErr w:type="spellStart"/>
      <w:r w:rsidR="0016384D" w:rsidRPr="0016384D">
        <w:rPr>
          <w:b/>
        </w:rPr>
        <w:t>WEiP</w:t>
      </w:r>
      <w:proofErr w:type="spellEnd"/>
      <w:r w:rsidR="0016384D" w:rsidRPr="0016384D">
        <w:rPr>
          <w:b/>
        </w:rPr>
        <w:t xml:space="preserve">  - KC-</w:t>
      </w:r>
      <w:proofErr w:type="spellStart"/>
      <w:r w:rsidR="0016384D" w:rsidRPr="0016384D">
        <w:rPr>
          <w:b/>
        </w:rPr>
        <w:t>zp</w:t>
      </w:r>
      <w:proofErr w:type="spellEnd"/>
      <w:r w:rsidR="0016384D" w:rsidRPr="0016384D">
        <w:rPr>
          <w:b/>
        </w:rPr>
        <w:t>. 272-183/21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718EFFC1" w14:textId="77777777" w:rsidR="00223141" w:rsidRDefault="00223141" w:rsidP="0078174E">
      <w:pPr>
        <w:widowControl w:val="0"/>
        <w:adjustRightInd w:val="0"/>
        <w:jc w:val="both"/>
        <w:textAlignment w:val="baseline"/>
      </w:pPr>
    </w:p>
    <w:p w14:paraId="70586436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0A095160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8376C4" w14:textId="77777777" w:rsidR="00223141" w:rsidRPr="00B66A62" w:rsidRDefault="00223141" w:rsidP="0022314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286FFB18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00A2E7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12767A4C" w14:textId="77777777" w:rsidR="00223141" w:rsidRPr="00B66A62" w:rsidRDefault="00223141" w:rsidP="0022314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63E6B2E" w14:textId="77777777" w:rsidR="00223141" w:rsidRPr="00223141" w:rsidRDefault="00223141" w:rsidP="00223141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03A2BF0C" w14:textId="77777777" w:rsidR="00223141" w:rsidRPr="00223141" w:rsidRDefault="00223141" w:rsidP="00223141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4EE56949" w14:textId="48AEFEA8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Termin realizacji umowy: </w:t>
      </w:r>
      <w:r w:rsidRPr="00223141">
        <w:t>………………………………………</w:t>
      </w:r>
      <w:r w:rsidR="00BB2ED6" w:rsidRPr="00223141">
        <w:t>...…</w:t>
      </w:r>
      <w:r w:rsidR="0016384D">
        <w:t>dni</w:t>
      </w:r>
      <w:r w:rsidRPr="00223141">
        <w:t xml:space="preserve"> </w:t>
      </w:r>
    </w:p>
    <w:p w14:paraId="5204F487" w14:textId="227E71E8" w:rsidR="00D37A96" w:rsidRPr="00223141" w:rsidRDefault="00D37A96" w:rsidP="00D37A96">
      <w:pPr>
        <w:widowControl w:val="0"/>
        <w:spacing w:line="360" w:lineRule="auto"/>
        <w:ind w:right="1"/>
        <w:jc w:val="both"/>
        <w:rPr>
          <w:i/>
        </w:rPr>
      </w:pPr>
      <w:r w:rsidRPr="00223141">
        <w:rPr>
          <w:b/>
        </w:rPr>
        <w:t>Okres udzielonej gwarancji wynosi:</w:t>
      </w:r>
      <w:r w:rsidRPr="00223141">
        <w:t xml:space="preserve"> ……………………………</w:t>
      </w:r>
      <w:r w:rsidR="0016384D">
        <w:t>m-cy</w:t>
      </w:r>
      <w:bookmarkStart w:id="0" w:name="_GoBack"/>
      <w:bookmarkEnd w:id="0"/>
      <w:r w:rsidR="0016384D" w:rsidRPr="00223141">
        <w:t>(</w:t>
      </w:r>
      <w:r w:rsidR="0016384D" w:rsidRPr="00223141">
        <w:rPr>
          <w:highlight w:val="yellow"/>
        </w:rPr>
        <w:t>kryterium oceny ofert)</w:t>
      </w:r>
    </w:p>
    <w:p w14:paraId="26665F18" w14:textId="44DCE615" w:rsidR="001E539B" w:rsidRPr="00223141" w:rsidRDefault="00D37A96" w:rsidP="00D37A96">
      <w:pPr>
        <w:tabs>
          <w:tab w:val="left" w:pos="426"/>
        </w:tabs>
        <w:jc w:val="both"/>
      </w:pPr>
      <w:r w:rsidRPr="00223141">
        <w:rPr>
          <w:b/>
        </w:rPr>
        <w:t xml:space="preserve">Termin płatności: </w:t>
      </w:r>
      <w:r w:rsidRPr="00223141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799A639" w14:textId="77777777" w:rsidR="00223141" w:rsidRPr="00223141" w:rsidRDefault="00223141" w:rsidP="00D37A96">
      <w:pPr>
        <w:rPr>
          <w:b/>
          <w:u w:val="single"/>
        </w:rPr>
      </w:pPr>
    </w:p>
    <w:p w14:paraId="5D27969A" w14:textId="77777777" w:rsidR="00223141" w:rsidRDefault="00223141" w:rsidP="00D37A96">
      <w:pPr>
        <w:rPr>
          <w:b/>
          <w:sz w:val="22"/>
          <w:szCs w:val="22"/>
          <w:u w:val="single"/>
        </w:rPr>
      </w:pPr>
    </w:p>
    <w:p w14:paraId="7BD00597" w14:textId="52C983E9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4968DF" w14:textId="77777777" w:rsidR="00D37A96" w:rsidRPr="000B45FE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490E0D" w14:textId="77777777" w:rsidR="00D37A96" w:rsidRDefault="00D37A96" w:rsidP="00D768B1">
      <w:pPr>
        <w:tabs>
          <w:tab w:val="left" w:pos="5040"/>
        </w:tabs>
        <w:ind w:left="708"/>
        <w:rPr>
          <w:i/>
          <w:sz w:val="22"/>
          <w:szCs w:val="22"/>
        </w:rPr>
      </w:pPr>
      <w:r>
        <w:tab/>
      </w:r>
    </w:p>
    <w:p w14:paraId="7AACD6CB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AF31D" w14:textId="77777777" w:rsidR="002116B9" w:rsidRDefault="002116B9">
      <w:r>
        <w:separator/>
      </w:r>
    </w:p>
  </w:endnote>
  <w:endnote w:type="continuationSeparator" w:id="0">
    <w:p w14:paraId="4D32C0FF" w14:textId="77777777" w:rsidR="002116B9" w:rsidRDefault="00211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EF5B8" w14:textId="77777777" w:rsidR="002116B9" w:rsidRDefault="002116B9">
      <w:r>
        <w:separator/>
      </w:r>
    </w:p>
  </w:footnote>
  <w:footnote w:type="continuationSeparator" w:id="0">
    <w:p w14:paraId="41B83586" w14:textId="77777777" w:rsidR="002116B9" w:rsidRDefault="00211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106636"/>
    <w:rsid w:val="00116EC6"/>
    <w:rsid w:val="0016384D"/>
    <w:rsid w:val="00173BA7"/>
    <w:rsid w:val="001801DD"/>
    <w:rsid w:val="001C224A"/>
    <w:rsid w:val="001C4733"/>
    <w:rsid w:val="001D4612"/>
    <w:rsid w:val="001E539B"/>
    <w:rsid w:val="00207E98"/>
    <w:rsid w:val="002116B9"/>
    <w:rsid w:val="00223141"/>
    <w:rsid w:val="00235397"/>
    <w:rsid w:val="00237540"/>
    <w:rsid w:val="002723B0"/>
    <w:rsid w:val="002B4869"/>
    <w:rsid w:val="002D1160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95C87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65C43"/>
    <w:rsid w:val="008B2F0C"/>
    <w:rsid w:val="008B4928"/>
    <w:rsid w:val="008D2AB8"/>
    <w:rsid w:val="008D3E77"/>
    <w:rsid w:val="008F1C66"/>
    <w:rsid w:val="00905463"/>
    <w:rsid w:val="00905A6E"/>
    <w:rsid w:val="00970FE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3B11E-8482-402F-8205-4F5778867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639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Katarzyna Breguła</cp:lastModifiedBy>
  <cp:revision>3</cp:revision>
  <cp:lastPrinted>2021-04-22T14:46:00Z</cp:lastPrinted>
  <dcterms:created xsi:type="dcterms:W3CDTF">2021-05-04T07:36:00Z</dcterms:created>
  <dcterms:modified xsi:type="dcterms:W3CDTF">2021-05-04T07:53:00Z</dcterms:modified>
</cp:coreProperties>
</file>