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00863" w14:textId="77777777" w:rsidR="007674B9" w:rsidRPr="009D3493" w:rsidRDefault="007674B9" w:rsidP="007674B9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9D3493">
        <w:rPr>
          <w:b/>
          <w:sz w:val="22"/>
          <w:szCs w:val="22"/>
        </w:rPr>
        <w:t>FORMULARZ OFERTY</w:t>
      </w:r>
    </w:p>
    <w:p w14:paraId="41EE83F3" w14:textId="77777777" w:rsidR="007674B9" w:rsidRPr="00FA50AF" w:rsidRDefault="007674B9" w:rsidP="007674B9">
      <w:pPr>
        <w:tabs>
          <w:tab w:val="right" w:pos="9000"/>
        </w:tabs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</w:t>
      </w:r>
      <w:r>
        <w:rPr>
          <w:sz w:val="22"/>
        </w:rPr>
        <w:t xml:space="preserve"> </w:t>
      </w:r>
      <w:r w:rsidRPr="00FA50AF">
        <w:rPr>
          <w:sz w:val="22"/>
        </w:rPr>
        <w:t>……………………………………………………………………..</w:t>
      </w:r>
    </w:p>
    <w:p w14:paraId="7648CDC7" w14:textId="77777777" w:rsidR="007674B9" w:rsidRPr="00FA50AF" w:rsidRDefault="007674B9" w:rsidP="007674B9">
      <w:pPr>
        <w:tabs>
          <w:tab w:val="right" w:pos="8222"/>
        </w:tabs>
        <w:jc w:val="both"/>
        <w:rPr>
          <w:sz w:val="22"/>
        </w:rPr>
      </w:pPr>
      <w:r>
        <w:rPr>
          <w:sz w:val="22"/>
          <w:szCs w:val="22"/>
        </w:rPr>
        <w:t>FORMA PROWADZONEJ DZIAŁALNOŚCI</w:t>
      </w:r>
      <w:r>
        <w:rPr>
          <w:sz w:val="22"/>
        </w:rPr>
        <w:t xml:space="preserve">: </w:t>
      </w:r>
      <w:r w:rsidRPr="006B091C">
        <w:rPr>
          <w:sz w:val="20"/>
          <w:szCs w:val="20"/>
        </w:rPr>
        <w:t>(mikroprzedsiębiorstwo, małe przedsiębiorstwo, średnie przedsiębiorstwo, jednoosobowa działalność gospodarcza, osoba fizyczna nieprowadząca działalności gospodarczej, inny rodzaj)</w:t>
      </w:r>
      <w:r w:rsidRPr="00FA50AF">
        <w:rPr>
          <w:sz w:val="22"/>
        </w:rPr>
        <w:t xml:space="preserve"> </w:t>
      </w:r>
      <w:r>
        <w:rPr>
          <w:sz w:val="22"/>
        </w:rPr>
        <w:t xml:space="preserve">       </w:t>
      </w:r>
      <w:r w:rsidRPr="00FA50AF">
        <w:rPr>
          <w:sz w:val="22"/>
        </w:rPr>
        <w:t xml:space="preserve"> ……………………………………………………</w:t>
      </w:r>
    </w:p>
    <w:p w14:paraId="620B3697" w14:textId="77777777" w:rsidR="007674B9" w:rsidRPr="009D3493" w:rsidRDefault="007674B9" w:rsidP="007674B9">
      <w:pPr>
        <w:tabs>
          <w:tab w:val="right" w:pos="9000"/>
        </w:tabs>
        <w:rPr>
          <w:sz w:val="22"/>
          <w:szCs w:val="22"/>
        </w:rPr>
      </w:pPr>
      <w:r w:rsidRPr="009D3493">
        <w:rPr>
          <w:sz w:val="22"/>
          <w:szCs w:val="22"/>
        </w:rPr>
        <w:t>ADRES:  …………………………………………………………………………………………</w:t>
      </w:r>
    </w:p>
    <w:p w14:paraId="633A1CE3" w14:textId="77777777" w:rsidR="007674B9" w:rsidRPr="009D3493" w:rsidRDefault="007674B9" w:rsidP="007674B9">
      <w:pPr>
        <w:tabs>
          <w:tab w:val="right" w:pos="9000"/>
        </w:tabs>
        <w:rPr>
          <w:sz w:val="22"/>
          <w:szCs w:val="22"/>
        </w:rPr>
      </w:pPr>
      <w:r w:rsidRPr="009D3493">
        <w:rPr>
          <w:sz w:val="22"/>
          <w:szCs w:val="22"/>
        </w:rPr>
        <w:t>WOJEWÓDZTWO: …………………………….....</w:t>
      </w:r>
    </w:p>
    <w:p w14:paraId="47732F18" w14:textId="77777777" w:rsidR="007674B9" w:rsidRPr="00645C15" w:rsidRDefault="007674B9" w:rsidP="007674B9">
      <w:pPr>
        <w:tabs>
          <w:tab w:val="right" w:pos="9000"/>
        </w:tabs>
        <w:rPr>
          <w:sz w:val="22"/>
          <w:szCs w:val="22"/>
        </w:rPr>
      </w:pPr>
      <w:r w:rsidRPr="00645C15">
        <w:rPr>
          <w:sz w:val="22"/>
          <w:szCs w:val="22"/>
        </w:rPr>
        <w:t>TEL: .</w:t>
      </w:r>
      <w:r w:rsidRPr="009D3493">
        <w:rPr>
          <w:sz w:val="22"/>
          <w:szCs w:val="22"/>
        </w:rPr>
        <w:t>……………………………………………………………………………………………..</w:t>
      </w:r>
    </w:p>
    <w:p w14:paraId="28E28483" w14:textId="77777777" w:rsidR="007674B9" w:rsidRPr="00645C15" w:rsidRDefault="007674B9" w:rsidP="007674B9">
      <w:pPr>
        <w:tabs>
          <w:tab w:val="right" w:pos="9000"/>
        </w:tabs>
        <w:rPr>
          <w:sz w:val="22"/>
          <w:szCs w:val="22"/>
        </w:rPr>
      </w:pPr>
      <w:r w:rsidRPr="00645C15">
        <w:rPr>
          <w:sz w:val="22"/>
          <w:szCs w:val="22"/>
        </w:rPr>
        <w:t xml:space="preserve">FAX: </w:t>
      </w:r>
      <w:r w:rsidRPr="009D3493">
        <w:rPr>
          <w:sz w:val="22"/>
          <w:szCs w:val="22"/>
        </w:rPr>
        <w:t>…………………………………………………………………………………………….</w:t>
      </w:r>
    </w:p>
    <w:p w14:paraId="1502526F" w14:textId="77777777" w:rsidR="007674B9" w:rsidRPr="00645C15" w:rsidRDefault="007674B9" w:rsidP="007674B9">
      <w:pPr>
        <w:tabs>
          <w:tab w:val="right" w:pos="9000"/>
        </w:tabs>
        <w:rPr>
          <w:sz w:val="22"/>
          <w:szCs w:val="22"/>
        </w:rPr>
      </w:pPr>
      <w:r w:rsidRPr="00645C15">
        <w:rPr>
          <w:sz w:val="22"/>
          <w:szCs w:val="22"/>
        </w:rPr>
        <w:t>E-MAIL: ……………………………………………………………………………………….</w:t>
      </w:r>
    </w:p>
    <w:p w14:paraId="152132AF" w14:textId="77777777" w:rsidR="007674B9" w:rsidRPr="009D3493" w:rsidRDefault="007674B9" w:rsidP="007674B9">
      <w:pPr>
        <w:tabs>
          <w:tab w:val="right" w:pos="9000"/>
        </w:tabs>
        <w:rPr>
          <w:sz w:val="22"/>
          <w:szCs w:val="22"/>
        </w:rPr>
      </w:pPr>
      <w:r w:rsidRPr="00645C15">
        <w:rPr>
          <w:sz w:val="22"/>
          <w:szCs w:val="22"/>
        </w:rPr>
        <w:t xml:space="preserve">NIP: …………………………………. </w:t>
      </w:r>
      <w:r w:rsidRPr="009D3493">
        <w:rPr>
          <w:sz w:val="22"/>
          <w:szCs w:val="22"/>
        </w:rPr>
        <w:t>REGON:………………………………………………...</w:t>
      </w:r>
    </w:p>
    <w:p w14:paraId="35A22C8E" w14:textId="77777777" w:rsidR="007674B9" w:rsidRPr="009D3493" w:rsidRDefault="007674B9" w:rsidP="007674B9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9D3493">
        <w:rPr>
          <w:sz w:val="22"/>
          <w:szCs w:val="22"/>
        </w:rPr>
        <w:t>BANK/ NR KONTA: ……………………………………………………………………………</w:t>
      </w:r>
    </w:p>
    <w:p w14:paraId="29941A48" w14:textId="77777777" w:rsidR="007674B9" w:rsidRPr="009D3493" w:rsidRDefault="007674B9" w:rsidP="007674B9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1C0F5B4" w14:textId="77777777" w:rsidR="007674B9" w:rsidRPr="009D3493" w:rsidRDefault="007674B9" w:rsidP="007674B9">
      <w:pPr>
        <w:spacing w:line="360" w:lineRule="auto"/>
        <w:rPr>
          <w:sz w:val="22"/>
          <w:szCs w:val="22"/>
        </w:rPr>
      </w:pPr>
      <w:r w:rsidRPr="009D3493">
        <w:rPr>
          <w:sz w:val="22"/>
          <w:szCs w:val="22"/>
        </w:rPr>
        <w:t>Do: Nazwa i siedziba Zamawiającego:</w:t>
      </w:r>
    </w:p>
    <w:p w14:paraId="529EC10C" w14:textId="77777777" w:rsidR="007674B9" w:rsidRPr="009D3493" w:rsidRDefault="007674B9" w:rsidP="007674B9">
      <w:pPr>
        <w:ind w:right="-110"/>
        <w:rPr>
          <w:b/>
          <w:sz w:val="22"/>
          <w:szCs w:val="22"/>
        </w:rPr>
      </w:pPr>
      <w:r w:rsidRPr="009D3493">
        <w:rPr>
          <w:b/>
          <w:sz w:val="22"/>
          <w:szCs w:val="22"/>
        </w:rPr>
        <w:t>Akademia Górniczo - Hutnicza</w:t>
      </w:r>
    </w:p>
    <w:p w14:paraId="2F60CE37" w14:textId="77777777" w:rsidR="007674B9" w:rsidRPr="009D3493" w:rsidRDefault="007674B9" w:rsidP="007674B9">
      <w:pPr>
        <w:ind w:right="-110"/>
        <w:rPr>
          <w:b/>
          <w:sz w:val="22"/>
          <w:szCs w:val="22"/>
        </w:rPr>
      </w:pPr>
      <w:r w:rsidRPr="009D3493">
        <w:rPr>
          <w:b/>
          <w:sz w:val="22"/>
          <w:szCs w:val="22"/>
        </w:rPr>
        <w:t>im. Stanisława Staszica w Krakowie</w:t>
      </w:r>
    </w:p>
    <w:p w14:paraId="2FD3DA31" w14:textId="77777777" w:rsidR="007674B9" w:rsidRPr="009D3493" w:rsidRDefault="007674B9" w:rsidP="007674B9">
      <w:pPr>
        <w:ind w:right="-110"/>
        <w:rPr>
          <w:b/>
          <w:sz w:val="22"/>
          <w:szCs w:val="22"/>
        </w:rPr>
      </w:pPr>
      <w:r w:rsidRPr="009D3493">
        <w:rPr>
          <w:b/>
          <w:sz w:val="22"/>
          <w:szCs w:val="22"/>
        </w:rPr>
        <w:t xml:space="preserve">Dział Zamówień Publicznych  </w:t>
      </w:r>
    </w:p>
    <w:p w14:paraId="6D6644D8" w14:textId="77777777" w:rsidR="007674B9" w:rsidRPr="009D3493" w:rsidRDefault="007674B9" w:rsidP="007674B9">
      <w:pPr>
        <w:ind w:right="-110"/>
        <w:rPr>
          <w:b/>
          <w:sz w:val="22"/>
          <w:szCs w:val="22"/>
        </w:rPr>
      </w:pPr>
      <w:r w:rsidRPr="009D3493">
        <w:rPr>
          <w:b/>
          <w:sz w:val="22"/>
          <w:szCs w:val="22"/>
        </w:rPr>
        <w:t xml:space="preserve">Al. Mickiewicza 30, 30-059 Kraków,  </w:t>
      </w:r>
    </w:p>
    <w:p w14:paraId="076BF168" w14:textId="77777777" w:rsidR="007674B9" w:rsidRPr="00C81224" w:rsidRDefault="007674B9" w:rsidP="007674B9">
      <w:pPr>
        <w:ind w:firstLine="3969"/>
        <w:rPr>
          <w:b/>
          <w:sz w:val="20"/>
          <w:szCs w:val="20"/>
        </w:rPr>
      </w:pPr>
    </w:p>
    <w:p w14:paraId="5318DBA7" w14:textId="153EDEF2" w:rsidR="007674B9" w:rsidRPr="009D3493" w:rsidRDefault="007674B9" w:rsidP="007674B9">
      <w:pPr>
        <w:jc w:val="both"/>
        <w:rPr>
          <w:b/>
          <w:bCs/>
          <w:sz w:val="22"/>
          <w:szCs w:val="22"/>
        </w:rPr>
      </w:pPr>
      <w:r w:rsidRPr="009D3493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9D3493">
        <w:rPr>
          <w:b/>
          <w:bCs/>
          <w:sz w:val="22"/>
          <w:szCs w:val="22"/>
        </w:rPr>
        <w:t xml:space="preserve"> </w:t>
      </w:r>
      <w:bookmarkEnd w:id="0"/>
      <w:r w:rsidR="004A73F2" w:rsidRPr="004A73F2">
        <w:rPr>
          <w:b/>
          <w:sz w:val="22"/>
        </w:rPr>
        <w:t xml:space="preserve">dostawa mikroskopu biologicznego odwróconego dla </w:t>
      </w:r>
      <w:proofErr w:type="spellStart"/>
      <w:r w:rsidR="004A73F2" w:rsidRPr="004A73F2">
        <w:rPr>
          <w:b/>
          <w:sz w:val="22"/>
        </w:rPr>
        <w:t>WIMiIP</w:t>
      </w:r>
      <w:proofErr w:type="spellEnd"/>
      <w:r w:rsidR="004A73F2" w:rsidRPr="004A73F2">
        <w:rPr>
          <w:b/>
          <w:sz w:val="22"/>
        </w:rPr>
        <w:t>- KC-zp.272-185/</w:t>
      </w:r>
      <w:r w:rsidR="004A73F2" w:rsidRPr="005E6385">
        <w:rPr>
          <w:b/>
          <w:sz w:val="22"/>
        </w:rPr>
        <w:t>21</w:t>
      </w:r>
      <w:r w:rsidRPr="009D3493">
        <w:rPr>
          <w:sz w:val="22"/>
          <w:szCs w:val="22"/>
        </w:rPr>
        <w:t>,</w:t>
      </w:r>
      <w:r w:rsidRPr="009D3493">
        <w:rPr>
          <w:b/>
          <w:sz w:val="22"/>
          <w:szCs w:val="22"/>
        </w:rPr>
        <w:t xml:space="preserve"> </w:t>
      </w:r>
      <w:r w:rsidRPr="009D3493">
        <w:rPr>
          <w:sz w:val="22"/>
          <w:szCs w:val="22"/>
        </w:rPr>
        <w:t>oferuję realizację przedmiotu zamówienia, zgodnie z zasadami określonymi w specyfikacji warunków zamówienia.</w:t>
      </w:r>
      <w:bookmarkStart w:id="1" w:name="_GoBack"/>
      <w:bookmarkEnd w:id="1"/>
    </w:p>
    <w:p w14:paraId="7BAF6A55" w14:textId="25250B87" w:rsidR="007674B9" w:rsidRPr="00F27EBE" w:rsidRDefault="007674B9" w:rsidP="007674B9">
      <w:pPr>
        <w:tabs>
          <w:tab w:val="right" w:pos="9000"/>
        </w:tabs>
        <w:rPr>
          <w:sz w:val="22"/>
          <w:szCs w:val="22"/>
        </w:rPr>
      </w:pPr>
    </w:p>
    <w:p w14:paraId="4113A8BF" w14:textId="77777777" w:rsidR="005E4AAD" w:rsidRPr="00404400" w:rsidRDefault="005E4AAD" w:rsidP="005E4AAD">
      <w:pPr>
        <w:widowControl w:val="0"/>
        <w:ind w:right="1"/>
        <w:jc w:val="both"/>
        <w:rPr>
          <w:sz w:val="20"/>
          <w:szCs w:val="20"/>
        </w:rPr>
      </w:pPr>
    </w:p>
    <w:p w14:paraId="2A3D7756" w14:textId="77777777" w:rsidR="005E4AAD" w:rsidRPr="00404400" w:rsidRDefault="005E4AAD" w:rsidP="005E4AAD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Cena netto:   .........................................................................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14:paraId="1317F0D1" w14:textId="77777777" w:rsidR="005E4AAD" w:rsidRPr="00404400" w:rsidRDefault="005E4AAD" w:rsidP="005E4AAD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187E3BD9" w14:textId="77777777" w:rsidR="005E4AAD" w:rsidRPr="00404400" w:rsidRDefault="005E4AAD" w:rsidP="005E4AAD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Cena brutto: .........................................................................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14:paraId="3DCAB6F8" w14:textId="77777777" w:rsidR="005E4AAD" w:rsidRPr="00404400" w:rsidRDefault="005E4AAD" w:rsidP="005E4AA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24DA1858" w14:textId="77777777" w:rsidR="005E4AAD" w:rsidRPr="00404400" w:rsidRDefault="005E4AAD" w:rsidP="005E4AAD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404400">
        <w:rPr>
          <w:sz w:val="20"/>
          <w:szCs w:val="20"/>
        </w:rPr>
        <w:t>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</w:t>
      </w:r>
    </w:p>
    <w:p w14:paraId="5DE4B00C" w14:textId="77777777" w:rsidR="005E4AAD" w:rsidRPr="00404400" w:rsidRDefault="005E4AAD" w:rsidP="005E4AA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2942B286" w14:textId="77777777" w:rsidR="005E4AAD" w:rsidRPr="00404400" w:rsidRDefault="005E4AAD" w:rsidP="005E4AAD">
      <w:pPr>
        <w:widowControl w:val="0"/>
        <w:spacing w:line="360" w:lineRule="auto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Powyższa cena zawiera podatek VAT w wysokości .......... % tj.…………………….PLN</w:t>
      </w:r>
    </w:p>
    <w:p w14:paraId="0FBAB515" w14:textId="77777777" w:rsidR="00A51A02" w:rsidRDefault="00A51A02" w:rsidP="005E4AAD">
      <w:pPr>
        <w:widowControl w:val="0"/>
        <w:spacing w:line="360" w:lineRule="auto"/>
        <w:rPr>
          <w:b/>
          <w:sz w:val="20"/>
          <w:szCs w:val="20"/>
        </w:rPr>
      </w:pPr>
    </w:p>
    <w:p w14:paraId="7EC7834F" w14:textId="159D69CD" w:rsidR="005E4AAD" w:rsidRDefault="005E4AAD" w:rsidP="005E4AAD">
      <w:pPr>
        <w:widowControl w:val="0"/>
        <w:spacing w:line="360" w:lineRule="auto"/>
        <w:rPr>
          <w:bCs/>
          <w:sz w:val="20"/>
          <w:szCs w:val="20"/>
        </w:rPr>
      </w:pPr>
      <w:r>
        <w:rPr>
          <w:b/>
          <w:sz w:val="20"/>
          <w:szCs w:val="20"/>
        </w:rPr>
        <w:t>P</w:t>
      </w:r>
      <w:r w:rsidRPr="00404400">
        <w:rPr>
          <w:b/>
          <w:sz w:val="20"/>
          <w:szCs w:val="20"/>
        </w:rPr>
        <w:t>roducent</w:t>
      </w:r>
      <w:r w:rsidR="00645C15">
        <w:rPr>
          <w:b/>
          <w:sz w:val="20"/>
          <w:szCs w:val="20"/>
        </w:rPr>
        <w:t xml:space="preserve">, </w:t>
      </w:r>
      <w:r w:rsidR="00CF004A">
        <w:rPr>
          <w:b/>
          <w:sz w:val="20"/>
          <w:szCs w:val="20"/>
        </w:rPr>
        <w:t xml:space="preserve">typ, </w:t>
      </w:r>
      <w:r w:rsidRPr="00404400">
        <w:rPr>
          <w:b/>
          <w:sz w:val="20"/>
          <w:szCs w:val="20"/>
        </w:rPr>
        <w:t>model zaoferowane</w:t>
      </w:r>
      <w:r w:rsidR="00A51A02">
        <w:rPr>
          <w:b/>
          <w:sz w:val="20"/>
          <w:szCs w:val="20"/>
        </w:rPr>
        <w:t>go mikroskopu</w:t>
      </w:r>
      <w:r>
        <w:rPr>
          <w:b/>
          <w:sz w:val="20"/>
          <w:szCs w:val="20"/>
        </w:rPr>
        <w:t>:</w:t>
      </w:r>
      <w:r w:rsidRPr="00404400">
        <w:rPr>
          <w:bCs/>
          <w:sz w:val="20"/>
          <w:szCs w:val="20"/>
        </w:rPr>
        <w:t xml:space="preserve"> ………………………………</w:t>
      </w:r>
      <w:r>
        <w:rPr>
          <w:bCs/>
          <w:sz w:val="20"/>
          <w:szCs w:val="20"/>
        </w:rPr>
        <w:t>……</w:t>
      </w:r>
    </w:p>
    <w:p w14:paraId="0050A720" w14:textId="68D1C896" w:rsidR="007674B9" w:rsidRPr="009D3493" w:rsidRDefault="007674B9" w:rsidP="007674B9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9D3493">
        <w:rPr>
          <w:sz w:val="22"/>
          <w:szCs w:val="22"/>
        </w:rPr>
        <w:t xml:space="preserve">Termin realizacji umowy: do </w:t>
      </w:r>
      <w:r w:rsidR="009D3493" w:rsidRPr="009D3493">
        <w:rPr>
          <w:sz w:val="22"/>
          <w:szCs w:val="22"/>
        </w:rPr>
        <w:t>…….</w:t>
      </w:r>
      <w:r w:rsidRPr="009D3493">
        <w:rPr>
          <w:sz w:val="22"/>
          <w:szCs w:val="22"/>
        </w:rPr>
        <w:t xml:space="preserve"> dni od daty podpisania umowy </w:t>
      </w:r>
      <w:r w:rsidR="00A51A02" w:rsidRPr="00A51A02">
        <w:rPr>
          <w:b/>
          <w:color w:val="FF0000"/>
          <w:sz w:val="22"/>
          <w:szCs w:val="22"/>
        </w:rPr>
        <w:t>/kryterium oceny ofert/</w:t>
      </w:r>
    </w:p>
    <w:p w14:paraId="47A825E5" w14:textId="25D953A2" w:rsidR="00645C15" w:rsidRDefault="007674B9" w:rsidP="007674B9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9D3493">
        <w:rPr>
          <w:b/>
          <w:sz w:val="22"/>
          <w:szCs w:val="22"/>
        </w:rPr>
        <w:t>Okres udzielonej gwarancji wynosi:</w:t>
      </w:r>
      <w:r w:rsidR="00645C15" w:rsidRPr="00645C15">
        <w:rPr>
          <w:b/>
          <w:sz w:val="22"/>
          <w:szCs w:val="22"/>
        </w:rPr>
        <w:t xml:space="preserve">……… </w:t>
      </w:r>
      <w:r w:rsidR="00A51A02">
        <w:rPr>
          <w:b/>
          <w:sz w:val="22"/>
          <w:szCs w:val="22"/>
        </w:rPr>
        <w:t>m-</w:t>
      </w:r>
      <w:proofErr w:type="spellStart"/>
      <w:r w:rsidR="00A51A02">
        <w:rPr>
          <w:b/>
          <w:sz w:val="22"/>
          <w:szCs w:val="22"/>
        </w:rPr>
        <w:t>cy</w:t>
      </w:r>
      <w:proofErr w:type="spellEnd"/>
    </w:p>
    <w:p w14:paraId="6C851D62" w14:textId="77777777" w:rsidR="007674B9" w:rsidRPr="00C81224" w:rsidRDefault="007674B9" w:rsidP="007674B9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D8B0D18" w14:textId="77777777" w:rsidR="009D3493" w:rsidRDefault="007674B9" w:rsidP="009D3493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562CBC2" w14:textId="2598AF55" w:rsidR="007674B9" w:rsidRPr="00C81224" w:rsidRDefault="007674B9" w:rsidP="009D3493">
      <w:pPr>
        <w:tabs>
          <w:tab w:val="left" w:pos="426"/>
        </w:tabs>
        <w:spacing w:line="360" w:lineRule="auto"/>
        <w:jc w:val="both"/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3A2F8E18" w14:textId="77777777" w:rsidR="007674B9" w:rsidRPr="00C1016D" w:rsidRDefault="007674B9" w:rsidP="007674B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4D6B0689" w14:textId="77777777" w:rsidR="007674B9" w:rsidRPr="007674B9" w:rsidRDefault="007674B9" w:rsidP="007674B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</w:t>
      </w:r>
      <w:r w:rsidRPr="007674B9">
        <w:rPr>
          <w:color w:val="000000"/>
          <w:sz w:val="20"/>
          <w:szCs w:val="20"/>
          <w:lang w:eastAsia="ar-SA"/>
        </w:rPr>
        <w:t>wyznaczonym przez zamawiającego</w:t>
      </w:r>
      <w:r w:rsidRPr="007674B9">
        <w:rPr>
          <w:color w:val="000000"/>
          <w:sz w:val="20"/>
          <w:szCs w:val="20"/>
        </w:rPr>
        <w:t xml:space="preserve"> i nie wnosimy do nich żadnych zastrzeżeń.</w:t>
      </w:r>
    </w:p>
    <w:p w14:paraId="3073AD1B" w14:textId="77777777" w:rsidR="007674B9" w:rsidRPr="00C81224" w:rsidRDefault="007674B9" w:rsidP="007674B9">
      <w:pPr>
        <w:numPr>
          <w:ilvl w:val="0"/>
          <w:numId w:val="1"/>
        </w:numPr>
        <w:jc w:val="both"/>
        <w:rPr>
          <w:sz w:val="20"/>
          <w:szCs w:val="20"/>
        </w:rPr>
      </w:pPr>
      <w:r w:rsidRPr="007674B9">
        <w:rPr>
          <w:sz w:val="20"/>
          <w:szCs w:val="20"/>
        </w:rPr>
        <w:t>Oświadczam, że wypełniłem obowiązki informacyjne przewidziane w art. 13 lub art. 14 RODO* wobec osób fizycznych, od których dane</w:t>
      </w:r>
      <w:r w:rsidRPr="00C81224">
        <w:rPr>
          <w:sz w:val="20"/>
          <w:szCs w:val="20"/>
        </w:rPr>
        <w:t xml:space="preserve"> osobowe bezpośrednio lub pośrednio pozyskałem w celu ubiegania się o udzielenie zamówienia publicznego w niniejszym postępowaniu.* * </w:t>
      </w:r>
    </w:p>
    <w:p w14:paraId="60C4A8EB" w14:textId="77777777" w:rsidR="007674B9" w:rsidRPr="00C81224" w:rsidRDefault="007674B9" w:rsidP="007674B9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</w:t>
      </w:r>
      <w:r w:rsidRPr="00C81224">
        <w:rPr>
          <w:i/>
          <w:sz w:val="20"/>
          <w:szCs w:val="20"/>
        </w:rPr>
        <w:lastRenderedPageBreak/>
        <w:t xml:space="preserve">takich danych oraz uchylenia dyrektywy 95/46/WE (ogólne rozporządzenie o ochronie danych) (Dz. Urz. UE L 119 z 04.05.2016, str. 1). </w:t>
      </w:r>
    </w:p>
    <w:p w14:paraId="73911D7A" w14:textId="77777777" w:rsidR="007674B9" w:rsidRPr="00C81224" w:rsidRDefault="007674B9" w:rsidP="007674B9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124D6EB" w14:textId="77777777" w:rsidR="007674B9" w:rsidRPr="00C81224" w:rsidRDefault="007674B9" w:rsidP="007674B9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674B9" w:rsidRPr="00C81224" w14:paraId="68CADE90" w14:textId="77777777" w:rsidTr="00EC6B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55CA1E" w14:textId="77777777" w:rsidR="007674B9" w:rsidRPr="00C81224" w:rsidRDefault="007674B9" w:rsidP="00EC6B0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37A514" w14:textId="77777777" w:rsidR="007674B9" w:rsidRPr="00C81224" w:rsidRDefault="007674B9" w:rsidP="00EC6B0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14C4FBB6" w14:textId="77777777" w:rsidR="007674B9" w:rsidRPr="00C81224" w:rsidRDefault="007674B9" w:rsidP="00EC6B0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F929F1" w14:textId="77777777" w:rsidR="007674B9" w:rsidRPr="00C81224" w:rsidRDefault="007674B9" w:rsidP="00EC6B0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7674B9" w:rsidRPr="00C81224" w14:paraId="2B56DE0A" w14:textId="77777777" w:rsidTr="00EC6B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91640" w14:textId="77777777" w:rsidR="007674B9" w:rsidRPr="00C81224" w:rsidRDefault="007674B9" w:rsidP="00EC6B09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76A38" w14:textId="77777777" w:rsidR="007674B9" w:rsidRPr="00C81224" w:rsidRDefault="007674B9" w:rsidP="00EC6B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2BF70" w14:textId="77777777" w:rsidR="007674B9" w:rsidRPr="00C81224" w:rsidRDefault="007674B9" w:rsidP="00EC6B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7674B9" w:rsidRPr="00C81224" w14:paraId="7CDDC773" w14:textId="77777777" w:rsidTr="00EC6B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101DF" w14:textId="77777777" w:rsidR="007674B9" w:rsidRPr="00C81224" w:rsidRDefault="007674B9" w:rsidP="00EC6B09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1927D" w14:textId="77777777" w:rsidR="007674B9" w:rsidRPr="00C81224" w:rsidRDefault="007674B9" w:rsidP="00EC6B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DB461" w14:textId="77777777" w:rsidR="007674B9" w:rsidRPr="00C81224" w:rsidRDefault="007674B9" w:rsidP="00EC6B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63397B4A" w14:textId="77777777" w:rsidR="007674B9" w:rsidRPr="00C81224" w:rsidRDefault="007674B9" w:rsidP="007674B9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2F3BB11B" w14:textId="77777777" w:rsidR="007674B9" w:rsidRPr="00C81224" w:rsidRDefault="007674B9" w:rsidP="007674B9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20062FE1" w14:textId="77777777" w:rsidR="007674B9" w:rsidRPr="00C81224" w:rsidRDefault="007674B9" w:rsidP="007674B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286780C3" w14:textId="77777777" w:rsidR="007674B9" w:rsidRPr="00C81224" w:rsidRDefault="007674B9" w:rsidP="007674B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25C39142" w14:textId="77777777" w:rsidR="007674B9" w:rsidRPr="00C81224" w:rsidRDefault="007674B9" w:rsidP="007674B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5AA85157" w14:textId="77777777" w:rsidR="007674B9" w:rsidRPr="00C81224" w:rsidRDefault="007674B9" w:rsidP="007674B9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06455192" w14:textId="77777777" w:rsidR="007674B9" w:rsidRPr="00C81224" w:rsidRDefault="007674B9" w:rsidP="007674B9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2C571526" w14:textId="77777777" w:rsidR="007674B9" w:rsidRPr="00C81224" w:rsidRDefault="007674B9" w:rsidP="007674B9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23D314BE" w14:textId="77777777" w:rsidR="007674B9" w:rsidRPr="00C81224" w:rsidRDefault="007674B9" w:rsidP="007674B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73CF90DE" w14:textId="77777777" w:rsidR="007674B9" w:rsidRPr="00C81224" w:rsidRDefault="007674B9" w:rsidP="007674B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7CF5784D" w14:textId="77777777" w:rsidR="007674B9" w:rsidRPr="00C81224" w:rsidRDefault="007674B9" w:rsidP="007674B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7015124A" w14:textId="77777777" w:rsidR="007674B9" w:rsidRPr="00C81224" w:rsidRDefault="007674B9" w:rsidP="007674B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736B8582" w14:textId="77777777" w:rsidR="007674B9" w:rsidRPr="00C81224" w:rsidRDefault="007674B9" w:rsidP="007674B9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7EEDCA54" w14:textId="77777777" w:rsidR="007674B9" w:rsidRPr="00C81224" w:rsidRDefault="007674B9" w:rsidP="007674B9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377ED55" w14:textId="77777777" w:rsidR="007674B9" w:rsidRPr="00C81224" w:rsidRDefault="007674B9" w:rsidP="007674B9">
      <w:pPr>
        <w:jc w:val="both"/>
        <w:rPr>
          <w:sz w:val="20"/>
          <w:szCs w:val="20"/>
        </w:rPr>
      </w:pPr>
    </w:p>
    <w:p w14:paraId="2AD89040" w14:textId="77777777" w:rsidR="007674B9" w:rsidRPr="009D651F" w:rsidRDefault="007674B9" w:rsidP="007674B9">
      <w:pPr>
        <w:jc w:val="right"/>
        <w:rPr>
          <w:sz w:val="20"/>
          <w:szCs w:val="20"/>
        </w:rPr>
      </w:pPr>
    </w:p>
    <w:p w14:paraId="5122ADD5" w14:textId="77777777" w:rsidR="007674B9" w:rsidRPr="007674B9" w:rsidRDefault="007674B9" w:rsidP="007674B9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sz w:val="20"/>
          <w:szCs w:val="20"/>
          <w:lang w:eastAsia="zh-CN"/>
        </w:rPr>
      </w:pPr>
      <w:r w:rsidRPr="007674B9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7674B9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7674B9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7674B9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7674B9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7674B9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7674B9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7674B9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3A73A244" w14:textId="77777777" w:rsidR="007674B9" w:rsidRPr="006B091C" w:rsidRDefault="007674B9" w:rsidP="007674B9"/>
    <w:p w14:paraId="47218E18" w14:textId="77777777" w:rsidR="00FE545C" w:rsidRPr="007674B9" w:rsidRDefault="00FE545C" w:rsidP="007674B9"/>
    <w:sectPr w:rsidR="00FE545C" w:rsidRPr="007674B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429154" w14:textId="77777777" w:rsidR="00375712" w:rsidRDefault="00375712">
      <w:r>
        <w:separator/>
      </w:r>
    </w:p>
  </w:endnote>
  <w:endnote w:type="continuationSeparator" w:id="0">
    <w:p w14:paraId="732FA16C" w14:textId="77777777" w:rsidR="00375712" w:rsidRDefault="00375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856B9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E39792" w14:textId="77777777" w:rsidR="00375712" w:rsidRDefault="00375712">
      <w:r>
        <w:separator/>
      </w:r>
    </w:p>
  </w:footnote>
  <w:footnote w:type="continuationSeparator" w:id="0">
    <w:p w14:paraId="560E1304" w14:textId="77777777" w:rsidR="00375712" w:rsidRDefault="003757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D58126" w14:textId="4ECAB19D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012"/>
    <w:rsid w:val="00012286"/>
    <w:rsid w:val="00035DCC"/>
    <w:rsid w:val="00071CCC"/>
    <w:rsid w:val="00084646"/>
    <w:rsid w:val="000B731D"/>
    <w:rsid w:val="000C5F1F"/>
    <w:rsid w:val="000D6134"/>
    <w:rsid w:val="000E09C7"/>
    <w:rsid w:val="000E3919"/>
    <w:rsid w:val="000F34B4"/>
    <w:rsid w:val="000F6589"/>
    <w:rsid w:val="00106636"/>
    <w:rsid w:val="00116EC6"/>
    <w:rsid w:val="001801DD"/>
    <w:rsid w:val="001D4612"/>
    <w:rsid w:val="00207E98"/>
    <w:rsid w:val="0027237E"/>
    <w:rsid w:val="002723B0"/>
    <w:rsid w:val="002D594A"/>
    <w:rsid w:val="00315A4A"/>
    <w:rsid w:val="00375712"/>
    <w:rsid w:val="003A0DCE"/>
    <w:rsid w:val="003C7678"/>
    <w:rsid w:val="004A73F2"/>
    <w:rsid w:val="004B7300"/>
    <w:rsid w:val="004C6753"/>
    <w:rsid w:val="00551C00"/>
    <w:rsid w:val="00562E62"/>
    <w:rsid w:val="00595C87"/>
    <w:rsid w:val="005D2C65"/>
    <w:rsid w:val="005E4AAD"/>
    <w:rsid w:val="005E6385"/>
    <w:rsid w:val="005E6D94"/>
    <w:rsid w:val="0063384F"/>
    <w:rsid w:val="00643C6F"/>
    <w:rsid w:val="00645C15"/>
    <w:rsid w:val="00646202"/>
    <w:rsid w:val="0065290F"/>
    <w:rsid w:val="006815F6"/>
    <w:rsid w:val="006B073B"/>
    <w:rsid w:val="006B091C"/>
    <w:rsid w:val="007674B9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D3493"/>
    <w:rsid w:val="00A0022B"/>
    <w:rsid w:val="00A346FE"/>
    <w:rsid w:val="00A47B4D"/>
    <w:rsid w:val="00A51A02"/>
    <w:rsid w:val="00A83018"/>
    <w:rsid w:val="00B13292"/>
    <w:rsid w:val="00B774DC"/>
    <w:rsid w:val="00C969A6"/>
    <w:rsid w:val="00CA7D36"/>
    <w:rsid w:val="00CC0012"/>
    <w:rsid w:val="00CC6E6B"/>
    <w:rsid w:val="00CF004A"/>
    <w:rsid w:val="00D15A66"/>
    <w:rsid w:val="00D24208"/>
    <w:rsid w:val="00D60C38"/>
    <w:rsid w:val="00D66893"/>
    <w:rsid w:val="00D90ACB"/>
    <w:rsid w:val="00DB5EF8"/>
    <w:rsid w:val="00DC1500"/>
    <w:rsid w:val="00DE6708"/>
    <w:rsid w:val="00E44371"/>
    <w:rsid w:val="00E949B0"/>
    <w:rsid w:val="00F00591"/>
    <w:rsid w:val="00F51688"/>
    <w:rsid w:val="00F53146"/>
    <w:rsid w:val="00F91018"/>
    <w:rsid w:val="00FA0F30"/>
    <w:rsid w:val="00FA51A4"/>
    <w:rsid w:val="00FC5CB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FC8AF8"/>
  <w15:chartTrackingRefBased/>
  <w15:docId w15:val="{DAD62042-A3E7-4442-A301-8A660995D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74B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45C1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B073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B073B"/>
  </w:style>
  <w:style w:type="character" w:styleId="Odwoanieprzypisukocowego">
    <w:name w:val="endnote reference"/>
    <w:basedOn w:val="Domylnaczcionkaakapitu"/>
    <w:uiPriority w:val="99"/>
    <w:semiHidden/>
    <w:unhideWhenUsed/>
    <w:rsid w:val="006B073B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45C1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EF786-1E9D-4191-A63A-71A27DF69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659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Małgorzata Waligórska</cp:lastModifiedBy>
  <cp:revision>4</cp:revision>
  <cp:lastPrinted>1899-12-31T23:00:00Z</cp:lastPrinted>
  <dcterms:created xsi:type="dcterms:W3CDTF">2021-05-10T08:26:00Z</dcterms:created>
  <dcterms:modified xsi:type="dcterms:W3CDTF">2021-05-10T10:32:00Z</dcterms:modified>
</cp:coreProperties>
</file>