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AE6AA" w14:textId="4AA3E737" w:rsidR="007B2739" w:rsidRPr="001905D5" w:rsidRDefault="007B2739" w:rsidP="007B2739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216</w:t>
      </w:r>
      <w:r w:rsidRPr="001905D5">
        <w:rPr>
          <w:rFonts w:ascii="Verdana" w:hAnsi="Verdana"/>
          <w:b/>
          <w:sz w:val="16"/>
          <w:szCs w:val="16"/>
        </w:rPr>
        <w:t>/21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</w:p>
    <w:p w14:paraId="6C6FBEC1" w14:textId="77777777" w:rsidR="007B2739" w:rsidRPr="001905D5" w:rsidRDefault="007B2739" w:rsidP="007B2739">
      <w:pPr>
        <w:keepNext/>
        <w:spacing w:after="0" w:line="360" w:lineRule="auto"/>
        <w:ind w:left="4107" w:firstLine="141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15F5D865" w14:textId="77777777" w:rsidR="007B2739" w:rsidRPr="001905D5" w:rsidRDefault="007B2739" w:rsidP="007B2739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137B4BEC" w14:textId="77777777" w:rsidR="007B2739" w:rsidRPr="001905D5" w:rsidRDefault="007B2739" w:rsidP="007B2739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7C1C5D2B" w14:textId="77777777" w:rsidR="007B2739" w:rsidRPr="001905D5" w:rsidRDefault="007B2739" w:rsidP="007B2739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672F42EA" w14:textId="77777777" w:rsidR="007B2739" w:rsidRPr="001905D5" w:rsidRDefault="007B2739" w:rsidP="007B2739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1B26F46F" w14:textId="77777777" w:rsidR="007B2739" w:rsidRPr="001905D5" w:rsidRDefault="007B2739" w:rsidP="007B2739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14:paraId="407C0F9B" w14:textId="77777777" w:rsidR="007B2739" w:rsidRPr="001905D5" w:rsidRDefault="007B2739" w:rsidP="007B2739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="Arial"/>
          <w:sz w:val="16"/>
          <w:szCs w:val="16"/>
        </w:rPr>
        <w:t>……………………………………….</w:t>
      </w:r>
      <w:r w:rsidRPr="001905D5">
        <w:rPr>
          <w:rFonts w:ascii="Verdana" w:hAnsi="Verdana" w:cs="Arial"/>
          <w:sz w:val="16"/>
          <w:szCs w:val="16"/>
        </w:rPr>
        <w:t>……</w:t>
      </w:r>
    </w:p>
    <w:p w14:paraId="726F7982" w14:textId="77777777" w:rsidR="007B2739" w:rsidRPr="001905D5" w:rsidRDefault="007B2739" w:rsidP="007B2739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14:paraId="39956604" w14:textId="77777777" w:rsidR="007B2739" w:rsidRPr="001905D5" w:rsidRDefault="007B2739" w:rsidP="007B2739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33776F9C" w14:textId="77777777" w:rsidR="007B2739" w:rsidRPr="001905D5" w:rsidRDefault="007B2739" w:rsidP="007B2739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08018A71" w14:textId="77777777" w:rsidR="007B2739" w:rsidRPr="001905D5" w:rsidRDefault="007B2739" w:rsidP="007B2739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3E28D191" w14:textId="77777777" w:rsidR="007B2739" w:rsidRDefault="007B2739" w:rsidP="007B2739">
      <w:pPr>
        <w:spacing w:line="254" w:lineRule="auto"/>
        <w:rPr>
          <w:rFonts w:ascii="Arial" w:hAnsi="Arial" w:cs="Arial"/>
        </w:rPr>
      </w:pPr>
    </w:p>
    <w:p w14:paraId="3EFC6A36" w14:textId="77777777" w:rsidR="007B2739" w:rsidRPr="003A114E" w:rsidRDefault="007B2739" w:rsidP="007B2739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  <w:r>
        <w:rPr>
          <w:rFonts w:eastAsia="Times New Roman" w:cs="Calibri"/>
          <w:b/>
          <w:u w:val="single"/>
          <w:lang w:eastAsia="pl-PL"/>
        </w:rPr>
        <w:t>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14:paraId="74837ED8" w14:textId="77777777" w:rsidR="007B2739" w:rsidRPr="003A114E" w:rsidRDefault="007B2739" w:rsidP="007B2739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73A60D84" w14:textId="77777777" w:rsidR="007B2739" w:rsidRPr="003A114E" w:rsidRDefault="007B2739" w:rsidP="007B2739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3A114E">
        <w:rPr>
          <w:rFonts w:eastAsia="Times New Roman" w:cs="Calibri"/>
          <w:b/>
          <w:lang w:eastAsia="pl-PL"/>
        </w:rPr>
        <w:t>Pzp</w:t>
      </w:r>
      <w:proofErr w:type="spellEnd"/>
      <w:r w:rsidRPr="003A114E">
        <w:rPr>
          <w:rFonts w:eastAsia="Times New Roman" w:cs="Calibri"/>
          <w:b/>
          <w:lang w:eastAsia="pl-PL"/>
        </w:rPr>
        <w:t>)</w:t>
      </w:r>
    </w:p>
    <w:p w14:paraId="44617445" w14:textId="77777777" w:rsidR="007B2739" w:rsidRPr="003A114E" w:rsidRDefault="007B2739" w:rsidP="007B2739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9B64385" w14:textId="077DD4AD" w:rsidR="007B2739" w:rsidRDefault="007B2739" w:rsidP="007B2739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Pr="00E11E74">
        <w:rPr>
          <w:b/>
        </w:rPr>
        <w:t xml:space="preserve">Dostawa aparatury do oznaczania gęstości helowej dla </w:t>
      </w:r>
      <w:proofErr w:type="spellStart"/>
      <w:r w:rsidRPr="00E11E74">
        <w:rPr>
          <w:b/>
        </w:rPr>
        <w:t>WEiP</w:t>
      </w:r>
      <w:proofErr w:type="spellEnd"/>
      <w:r w:rsidRPr="00B23FD2">
        <w:rPr>
          <w:b/>
        </w:rPr>
        <w:t xml:space="preserve">, </w:t>
      </w:r>
      <w:r w:rsidRPr="00B23FD2">
        <w:rPr>
          <w:bCs/>
        </w:rPr>
        <w:t>nr sprawy:</w:t>
      </w:r>
      <w:r w:rsidRPr="00B23FD2">
        <w:rPr>
          <w:b/>
        </w:rPr>
        <w:t xml:space="preserve"> KC-zp.272-</w:t>
      </w:r>
      <w:r>
        <w:rPr>
          <w:b/>
        </w:rPr>
        <w:t>21</w:t>
      </w:r>
      <w:r>
        <w:rPr>
          <w:b/>
        </w:rPr>
        <w:t>6</w:t>
      </w:r>
      <w:r w:rsidRPr="00B23FD2">
        <w:rPr>
          <w:b/>
        </w:rPr>
        <w:t>/21</w:t>
      </w:r>
      <w:r w:rsidRPr="00B23FD2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14:paraId="104937F6" w14:textId="77777777" w:rsidR="007B2739" w:rsidRPr="003A114E" w:rsidRDefault="007B2739" w:rsidP="007B2739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63F48865" w14:textId="77777777" w:rsidR="007B2739" w:rsidRPr="003A114E" w:rsidRDefault="007B2739" w:rsidP="007B2739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37217517" w14:textId="77777777" w:rsidR="007B2739" w:rsidRDefault="007B2739" w:rsidP="007B2739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1995CA80" w14:textId="77777777" w:rsidR="007B2739" w:rsidRPr="003A114E" w:rsidRDefault="007B2739" w:rsidP="007B2739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2864D7E" w14:textId="77777777" w:rsidR="007B2739" w:rsidRPr="001905D5" w:rsidRDefault="007B2739" w:rsidP="007B2739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1905D5">
        <w:rPr>
          <w:rFonts w:eastAsia="Times New Roman" w:cs="Calibri"/>
          <w:lang w:eastAsia="pl-PL"/>
        </w:rPr>
        <w:t xml:space="preserve">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3"/>
      </w:r>
      <w:r w:rsidRPr="001905D5">
        <w:rPr>
          <w:rFonts w:eastAsia="Times New Roman" w:cs="Calibri"/>
          <w:lang w:eastAsia="pl-PL"/>
        </w:rPr>
        <w:t>: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1557AF12" w14:textId="77777777" w:rsidR="007B2739" w:rsidRPr="001905D5" w:rsidRDefault="007B2739" w:rsidP="007B273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5FE40647" w14:textId="77777777" w:rsidR="007B2739" w:rsidRPr="001905D5" w:rsidRDefault="007B2739" w:rsidP="007B273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49D1A93C" w14:textId="77777777" w:rsidR="007B2739" w:rsidRPr="001905D5" w:rsidRDefault="007B2739" w:rsidP="007B273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0B563BAA" w14:textId="77777777" w:rsidR="007B2739" w:rsidRDefault="007B2739" w:rsidP="007B273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63BAC92" w14:textId="77777777" w:rsidR="007B2739" w:rsidRDefault="007B2739" w:rsidP="007B273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3A581F47" w14:textId="77777777" w:rsidR="007B2739" w:rsidRPr="001905D5" w:rsidRDefault="007B2739" w:rsidP="007B273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1B4B025" w14:textId="77777777" w:rsidR="007B2739" w:rsidRPr="00423B06" w:rsidRDefault="007B2739" w:rsidP="007B273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6BD674F9" w14:textId="77777777" w:rsidR="007B2739" w:rsidRDefault="007B2739" w:rsidP="007B273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1D526620" w14:textId="77777777" w:rsidR="007B2739" w:rsidRDefault="007B2739" w:rsidP="007B273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D24A23A" w14:textId="77777777" w:rsidR="007B2739" w:rsidRDefault="007B2739" w:rsidP="007B273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01708BA7" w14:textId="77777777" w:rsidR="007B2739" w:rsidRDefault="007B2739" w:rsidP="007B2739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55AA2D74" w14:textId="77777777" w:rsidR="007B2739" w:rsidRDefault="007B2739" w:rsidP="007B2739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7C9EA649" w14:textId="77777777" w:rsidR="007B2739" w:rsidRDefault="007B2739" w:rsidP="007B2739"/>
    <w:p w14:paraId="6D5E4071" w14:textId="77777777" w:rsidR="007B2739" w:rsidRPr="00172561" w:rsidRDefault="007B2739" w:rsidP="007B2739"/>
    <w:p w14:paraId="53DB2E0E" w14:textId="77777777" w:rsidR="007B2739" w:rsidRPr="00D363BA" w:rsidRDefault="007B2739" w:rsidP="007B2739"/>
    <w:p w14:paraId="1A82A46F" w14:textId="77777777" w:rsidR="007B2739" w:rsidRPr="00634AD0" w:rsidRDefault="007B2739" w:rsidP="007B2739"/>
    <w:p w14:paraId="20EAE588" w14:textId="77777777" w:rsidR="007B2739" w:rsidRPr="000A70CB" w:rsidRDefault="007B2739" w:rsidP="007B2739"/>
    <w:p w14:paraId="6E745683" w14:textId="77777777" w:rsidR="007B2739" w:rsidRPr="00F217F6" w:rsidRDefault="007B2739" w:rsidP="007B2739"/>
    <w:p w14:paraId="21A08806" w14:textId="77777777" w:rsidR="005103B9" w:rsidRPr="001D2720" w:rsidRDefault="005103B9" w:rsidP="001D2720"/>
    <w:sectPr w:rsidR="005103B9" w:rsidRPr="001D2720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CEF416" w14:textId="77777777" w:rsidR="00764F14" w:rsidRDefault="00764F14" w:rsidP="0038231F">
      <w:pPr>
        <w:spacing w:after="0" w:line="240" w:lineRule="auto"/>
      </w:pPr>
      <w:r>
        <w:separator/>
      </w:r>
    </w:p>
  </w:endnote>
  <w:endnote w:type="continuationSeparator" w:id="0">
    <w:p w14:paraId="21DBA304" w14:textId="77777777" w:rsidR="00764F14" w:rsidRDefault="00764F1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A90DC" w14:textId="77777777" w:rsidR="0047438C" w:rsidRDefault="004743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E521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62EEFF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CD18C" w14:textId="77777777" w:rsidR="0047438C" w:rsidRDefault="004743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D3886" w14:textId="77777777" w:rsidR="00764F14" w:rsidRDefault="00764F14" w:rsidP="0038231F">
      <w:pPr>
        <w:spacing w:after="0" w:line="240" w:lineRule="auto"/>
      </w:pPr>
      <w:r>
        <w:separator/>
      </w:r>
    </w:p>
  </w:footnote>
  <w:footnote w:type="continuationSeparator" w:id="0">
    <w:p w14:paraId="0ED0BB0A" w14:textId="77777777" w:rsidR="00764F14" w:rsidRDefault="00764F14" w:rsidP="0038231F">
      <w:pPr>
        <w:spacing w:after="0" w:line="240" w:lineRule="auto"/>
      </w:pPr>
      <w:r>
        <w:continuationSeparator/>
      </w:r>
    </w:p>
  </w:footnote>
  <w:footnote w:id="1">
    <w:p w14:paraId="0027E411" w14:textId="77777777" w:rsidR="007B2739" w:rsidRDefault="007B2739" w:rsidP="007B273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1565190D" w14:textId="77777777" w:rsidR="007B2739" w:rsidRPr="0024624C" w:rsidRDefault="007B2739" w:rsidP="007B273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3">
    <w:p w14:paraId="627EB607" w14:textId="77777777" w:rsidR="007B2739" w:rsidRPr="008D4C56" w:rsidRDefault="007B2739" w:rsidP="007B2739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7C56D" w14:textId="77777777" w:rsidR="0047438C" w:rsidRDefault="004743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20BBF" w14:textId="77777777" w:rsidR="0047438C" w:rsidRDefault="004743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48B7F" w14:textId="77777777" w:rsidR="0047438C" w:rsidRDefault="004743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4F14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2720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438C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4F14"/>
    <w:rsid w:val="007840F2"/>
    <w:rsid w:val="007936D6"/>
    <w:rsid w:val="007961C8"/>
    <w:rsid w:val="007B01C8"/>
    <w:rsid w:val="007B2739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7FCB151"/>
  <w15:chartTrackingRefBased/>
  <w15:docId w15:val="{56C32DEE-4D31-440B-BAD1-1625F48A1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2739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270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2021-05-14T11:44:00Z</cp:lastPrinted>
  <dcterms:created xsi:type="dcterms:W3CDTF">2021-05-14T11:44:00Z</dcterms:created>
  <dcterms:modified xsi:type="dcterms:W3CDTF">2021-05-14T11:44:00Z</dcterms:modified>
</cp:coreProperties>
</file>