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74C6E" w14:textId="77777777" w:rsidR="009F4A78" w:rsidRDefault="009F4A78" w:rsidP="009F4A78">
      <w:pPr>
        <w:pStyle w:val="Nagwek"/>
        <w:tabs>
          <w:tab w:val="left" w:pos="708"/>
        </w:tabs>
        <w:rPr>
          <w:sz w:val="24"/>
        </w:rPr>
      </w:pPr>
    </w:p>
    <w:p w14:paraId="0AFBFB18" w14:textId="77777777" w:rsidR="009F4A78" w:rsidRDefault="009F4A78" w:rsidP="009F4A78">
      <w:pPr>
        <w:pStyle w:val="Nagwek"/>
        <w:tabs>
          <w:tab w:val="left" w:pos="708"/>
        </w:tabs>
        <w:rPr>
          <w:sz w:val="24"/>
        </w:rPr>
      </w:pPr>
    </w:p>
    <w:p w14:paraId="7FDC871B" w14:textId="77777777" w:rsidR="009F4A78" w:rsidRDefault="009F4A78" w:rsidP="009F4A78">
      <w:pPr>
        <w:pStyle w:val="Nagwek"/>
        <w:tabs>
          <w:tab w:val="left" w:pos="708"/>
        </w:tabs>
        <w:rPr>
          <w:sz w:val="28"/>
          <w:szCs w:val="28"/>
        </w:rPr>
      </w:pPr>
    </w:p>
    <w:p w14:paraId="4A380A46" w14:textId="75860859" w:rsidR="009F4A78" w:rsidRDefault="009F4A78" w:rsidP="009F4A7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21</w:t>
      </w:r>
      <w:r>
        <w:rPr>
          <w:b/>
          <w:sz w:val="24"/>
        </w:rPr>
        <w:t>6/21</w:t>
      </w:r>
    </w:p>
    <w:p w14:paraId="62EEF5D2" w14:textId="77777777" w:rsidR="009F4A78" w:rsidRDefault="009F4A78" w:rsidP="009F4A78">
      <w:pPr>
        <w:pStyle w:val="Nagwek3"/>
        <w:ind w:left="0"/>
        <w:jc w:val="left"/>
        <w:rPr>
          <w:sz w:val="28"/>
        </w:rPr>
      </w:pPr>
    </w:p>
    <w:p w14:paraId="045963B1" w14:textId="77777777" w:rsidR="009F4A78" w:rsidRDefault="009F4A78" w:rsidP="009F4A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4522E14" w14:textId="77777777" w:rsidR="009F4A78" w:rsidRDefault="009F4A78" w:rsidP="009F4A78">
      <w:pPr>
        <w:jc w:val="center"/>
        <w:rPr>
          <w:b/>
          <w:sz w:val="28"/>
          <w:szCs w:val="28"/>
        </w:rPr>
      </w:pPr>
    </w:p>
    <w:p w14:paraId="0FBE98A0" w14:textId="77777777" w:rsidR="009F4A78" w:rsidRDefault="009F4A78" w:rsidP="009F4A7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DF1E035" w14:textId="77777777" w:rsidR="009F4A78" w:rsidRDefault="009F4A78" w:rsidP="009F4A7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3331FED" w14:textId="77777777" w:rsidR="009F4A78" w:rsidRDefault="009F4A78" w:rsidP="009F4A7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B5CBCA9" w14:textId="77777777" w:rsidR="009F4A78" w:rsidRDefault="009F4A78" w:rsidP="009F4A7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podstawowym bez negocjacji </w:t>
      </w:r>
      <w:r>
        <w:rPr>
          <w:b/>
          <w:bCs/>
          <w:szCs w:val="24"/>
        </w:rPr>
        <w:t>na:</w:t>
      </w:r>
    </w:p>
    <w:p w14:paraId="6FBE7902" w14:textId="33732764" w:rsidR="009F4A78" w:rsidRDefault="009F4A78" w:rsidP="009F4A7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B17D1">
        <w:rPr>
          <w:b/>
        </w:rPr>
        <w:t xml:space="preserve">Dostawa aparatury do oznaczania gęstości helowej dla </w:t>
      </w:r>
      <w:proofErr w:type="spellStart"/>
      <w:r w:rsidRPr="00CB17D1"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21</w:t>
      </w:r>
      <w:r>
        <w:rPr>
          <w:b/>
          <w:sz w:val="26"/>
        </w:rPr>
        <w:t>6/21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793524DB" w14:textId="77777777" w:rsidR="009F4A78" w:rsidRDefault="009F4A78" w:rsidP="009F4A7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6D3CB64" w14:textId="77777777" w:rsidR="009F4A78" w:rsidRDefault="009F4A78" w:rsidP="009F4A7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62E691D" w14:textId="77777777" w:rsidR="009F4A78" w:rsidRDefault="009F4A78" w:rsidP="009F4A7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D833056" w14:textId="77777777" w:rsidR="009F4A78" w:rsidRDefault="009F4A78" w:rsidP="009F4A7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CE232EC" w14:textId="77777777" w:rsidR="009F4A78" w:rsidRDefault="009F4A78" w:rsidP="009F4A7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CC88637" w14:textId="77777777" w:rsidR="009F4A78" w:rsidRDefault="009F4A78" w:rsidP="009F4A7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nie należy do jakiejkolwiek/ żadnej grupy kapitałowej.</w:t>
      </w:r>
    </w:p>
    <w:p w14:paraId="73D1B6D5" w14:textId="77777777" w:rsidR="009F4A78" w:rsidRDefault="009F4A78" w:rsidP="009F4A7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F5FF4D3" w14:textId="77777777" w:rsidR="009F4A78" w:rsidRDefault="009F4A78" w:rsidP="009F4A7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F4A78" w14:paraId="6146AB89" w14:textId="77777777" w:rsidTr="00B316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02EC6" w14:textId="77777777" w:rsidR="009F4A78" w:rsidRDefault="009F4A78" w:rsidP="00B316A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3FE4" w14:textId="77777777" w:rsidR="009F4A78" w:rsidRDefault="009F4A78" w:rsidP="00B316A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DF21" w14:textId="77777777" w:rsidR="009F4A78" w:rsidRDefault="009F4A78" w:rsidP="00B316A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9F4A78" w14:paraId="7AF3F6B8" w14:textId="77777777" w:rsidTr="00B316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8999" w14:textId="77777777" w:rsidR="009F4A78" w:rsidRDefault="009F4A78" w:rsidP="00B316A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A2D4" w14:textId="77777777" w:rsidR="009F4A78" w:rsidRDefault="009F4A78" w:rsidP="00B316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5663" w14:textId="77777777" w:rsidR="009F4A78" w:rsidRDefault="009F4A78" w:rsidP="00B316A0">
            <w:pPr>
              <w:widowControl w:val="0"/>
              <w:spacing w:line="360" w:lineRule="auto"/>
              <w:jc w:val="both"/>
            </w:pPr>
          </w:p>
        </w:tc>
      </w:tr>
      <w:tr w:rsidR="009F4A78" w14:paraId="19F4BC8D" w14:textId="77777777" w:rsidTr="00B316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DA1D" w14:textId="77777777" w:rsidR="009F4A78" w:rsidRDefault="009F4A78" w:rsidP="00B316A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92AE" w14:textId="77777777" w:rsidR="009F4A78" w:rsidRDefault="009F4A78" w:rsidP="00B316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F8B2" w14:textId="77777777" w:rsidR="009F4A78" w:rsidRDefault="009F4A78" w:rsidP="00B316A0">
            <w:pPr>
              <w:widowControl w:val="0"/>
              <w:spacing w:line="360" w:lineRule="auto"/>
              <w:jc w:val="both"/>
            </w:pPr>
          </w:p>
        </w:tc>
      </w:tr>
      <w:tr w:rsidR="009F4A78" w14:paraId="4760F7FB" w14:textId="77777777" w:rsidTr="00B316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38AD" w14:textId="77777777" w:rsidR="009F4A78" w:rsidRDefault="009F4A78" w:rsidP="00B316A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1B50" w14:textId="77777777" w:rsidR="009F4A78" w:rsidRDefault="009F4A78" w:rsidP="00B316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BD6E" w14:textId="77777777" w:rsidR="009F4A78" w:rsidRDefault="009F4A78" w:rsidP="00B316A0">
            <w:pPr>
              <w:widowControl w:val="0"/>
              <w:spacing w:line="360" w:lineRule="auto"/>
              <w:jc w:val="both"/>
            </w:pPr>
          </w:p>
        </w:tc>
      </w:tr>
    </w:tbl>
    <w:p w14:paraId="6E163BE9" w14:textId="77777777" w:rsidR="009F4A78" w:rsidRDefault="009F4A78" w:rsidP="009F4A78">
      <w:pPr>
        <w:widowControl w:val="0"/>
        <w:spacing w:line="360" w:lineRule="auto"/>
        <w:jc w:val="both"/>
      </w:pPr>
    </w:p>
    <w:p w14:paraId="660550C7" w14:textId="77777777" w:rsidR="009F4A78" w:rsidRDefault="009F4A78" w:rsidP="009F4A7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4F8DB4D" w14:textId="77777777" w:rsidR="009F4A78" w:rsidRDefault="009F4A78" w:rsidP="009F4A7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A02003A" w14:textId="77777777" w:rsidR="009F4A78" w:rsidRDefault="009F4A78" w:rsidP="009F4A7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9CF703D" w14:textId="77777777" w:rsidR="009F4A78" w:rsidRDefault="009F4A78" w:rsidP="009F4A7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6118C5A" w14:textId="77777777" w:rsidR="009F4A78" w:rsidRDefault="009F4A78" w:rsidP="009F4A7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A4261BE" w14:textId="77777777" w:rsidR="009F4A78" w:rsidRDefault="009F4A78" w:rsidP="009F4A7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981C1B5" w14:textId="002F52DC" w:rsidR="00106AC7" w:rsidRPr="00B1631D" w:rsidRDefault="009F4A78" w:rsidP="009F4A78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elektronicznym, podpisem zaufanym lub podpisem osobistym</w:t>
      </w:r>
      <w:r w:rsidRPr="00D82098">
        <w:rPr>
          <w:color w:val="FF0000"/>
          <w:lang w:eastAsia="zh-CN"/>
        </w:rPr>
        <w:t>.</w:t>
      </w:r>
    </w:p>
    <w:sectPr w:rsidR="00106AC7" w:rsidRPr="00B1631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DD355" w14:textId="77777777" w:rsidR="003611A4" w:rsidRDefault="003611A4">
      <w:r>
        <w:separator/>
      </w:r>
    </w:p>
  </w:endnote>
  <w:endnote w:type="continuationSeparator" w:id="0">
    <w:p w14:paraId="48D37CE8" w14:textId="77777777" w:rsidR="003611A4" w:rsidRDefault="0036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F3D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CFDA9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1A3B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8E3071D" w14:textId="77777777" w:rsidR="00336EEB" w:rsidRDefault="009F4A78" w:rsidP="00336EEB">
    <w:pPr>
      <w:pStyle w:val="Stopka"/>
      <w:tabs>
        <w:tab w:val="clear" w:pos="4536"/>
      </w:tabs>
      <w:jc w:val="center"/>
    </w:pPr>
    <w:r>
      <w:rPr>
        <w:noProof/>
      </w:rPr>
      <w:pict w14:anchorId="47B26292">
        <v:line id="_x0000_s2049" style="position:absolute;left:0;text-align:left;z-index:251657728" from="-3.85pt,8.7pt" to="455.15pt,8.7pt"/>
      </w:pict>
    </w:r>
  </w:p>
  <w:p w14:paraId="2894B6A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BB2BC" w14:textId="77777777" w:rsidR="00992733" w:rsidRDefault="00992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11278" w14:textId="77777777" w:rsidR="003611A4" w:rsidRDefault="003611A4">
      <w:r>
        <w:separator/>
      </w:r>
    </w:p>
  </w:footnote>
  <w:footnote w:type="continuationSeparator" w:id="0">
    <w:p w14:paraId="0FB80DEE" w14:textId="77777777" w:rsidR="003611A4" w:rsidRDefault="00361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9E810" w14:textId="77777777" w:rsidR="00992733" w:rsidRDefault="00992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FE5A" w14:textId="77777777" w:rsidR="00992733" w:rsidRDefault="009927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BE316" w14:textId="77777777" w:rsidR="00992733" w:rsidRDefault="00992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1A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611A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2733"/>
    <w:rsid w:val="009A21D7"/>
    <w:rsid w:val="009A4A2C"/>
    <w:rsid w:val="009F4A78"/>
    <w:rsid w:val="00A24942"/>
    <w:rsid w:val="00A311C9"/>
    <w:rsid w:val="00A40EF0"/>
    <w:rsid w:val="00A46EFE"/>
    <w:rsid w:val="00A807A7"/>
    <w:rsid w:val="00AB6C06"/>
    <w:rsid w:val="00AB7377"/>
    <w:rsid w:val="00AD329C"/>
    <w:rsid w:val="00B1631D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66E6BD"/>
  <w15:chartTrackingRefBased/>
  <w15:docId w15:val="{ABBB05D3-7782-4A53-9ED3-C830AA3C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F4A7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9F4A78"/>
    <w:rPr>
      <w:b/>
      <w:sz w:val="24"/>
    </w:rPr>
  </w:style>
  <w:style w:type="character" w:customStyle="1" w:styleId="NagwekZnak">
    <w:name w:val="Nagłówek Znak"/>
    <w:link w:val="Nagwek"/>
    <w:rsid w:val="009F4A78"/>
  </w:style>
  <w:style w:type="paragraph" w:styleId="Akapitzlist">
    <w:name w:val="List Paragraph"/>
    <w:basedOn w:val="Normalny"/>
    <w:uiPriority w:val="34"/>
    <w:qFormat/>
    <w:rsid w:val="009F4A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345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2021-05-14T11:46:00Z</cp:lastPrinted>
  <dcterms:created xsi:type="dcterms:W3CDTF">2021-05-14T11:47:00Z</dcterms:created>
  <dcterms:modified xsi:type="dcterms:W3CDTF">2021-05-14T11:47:00Z</dcterms:modified>
</cp:coreProperties>
</file>