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7E985" w14:textId="77777777" w:rsidR="0096595F" w:rsidRPr="00240E71" w:rsidRDefault="0096595F" w:rsidP="0096595F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3446734">
          <v:roundrect id="_x0000_s1026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6064C91" w14:textId="77777777" w:rsidR="0096595F" w:rsidRDefault="0096595F" w:rsidP="0096595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B40176" w14:textId="77777777" w:rsidR="0096595F" w:rsidRPr="0022732C" w:rsidRDefault="0096595F" w:rsidP="009659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6A8DAD8" w14:textId="77777777" w:rsidR="0096595F" w:rsidRDefault="0096595F" w:rsidP="0096595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E0552E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7308ED7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CE4B2BB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CA9ADF6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483A449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09427058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54DCA20E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F41D4DE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B902411" w14:textId="77777777" w:rsidR="0096595F" w:rsidRPr="0022732C" w:rsidRDefault="0096595F" w:rsidP="009659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3C4445E" w14:textId="77777777" w:rsidR="0096595F" w:rsidRDefault="0096595F" w:rsidP="0096595F">
      <w:pPr>
        <w:spacing w:line="360" w:lineRule="auto"/>
      </w:pPr>
      <w:r>
        <w:t>Do: Nazwa i siedziba Zamawiającego:</w:t>
      </w:r>
    </w:p>
    <w:p w14:paraId="0B7F99BA" w14:textId="77777777" w:rsidR="0096595F" w:rsidRPr="00C44BB7" w:rsidRDefault="0096595F" w:rsidP="0096595F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3939244D" w14:textId="77777777" w:rsidR="0096595F" w:rsidRPr="00C44BB7" w:rsidRDefault="0096595F" w:rsidP="0096595F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60326C7F" w14:textId="77777777" w:rsidR="0096595F" w:rsidRDefault="0096595F" w:rsidP="0096595F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09792BC4" w14:textId="77777777" w:rsidR="0096595F" w:rsidRDefault="0096595F" w:rsidP="0096595F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0890B9B3" w14:textId="77777777" w:rsidR="0096595F" w:rsidRDefault="0096595F" w:rsidP="0096595F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3330C40C" w14:textId="77777777" w:rsidR="0096595F" w:rsidRDefault="0096595F" w:rsidP="0096595F">
      <w:pPr>
        <w:ind w:firstLine="3969"/>
        <w:rPr>
          <w:b/>
        </w:rPr>
      </w:pPr>
    </w:p>
    <w:p w14:paraId="70DDC6CA" w14:textId="4FBEBCB4" w:rsidR="0096595F" w:rsidRDefault="0096595F" w:rsidP="0096595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CB17D1">
        <w:rPr>
          <w:b/>
        </w:rPr>
        <w:t xml:space="preserve">Dostawa aparatury do oznaczania gęstości helowej dla </w:t>
      </w:r>
      <w:proofErr w:type="spellStart"/>
      <w:r w:rsidRPr="00CB17D1"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21</w:t>
      </w:r>
      <w:r>
        <w:rPr>
          <w:b/>
          <w:sz w:val="26"/>
        </w:rPr>
        <w:t xml:space="preserve">6/21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96595F" w14:paraId="7F51B760" w14:textId="77777777" w:rsidTr="00B316A0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72029B3" w14:textId="77777777" w:rsidR="0096595F" w:rsidRDefault="0096595F" w:rsidP="00B316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EC644F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D111F3" w14:textId="77777777" w:rsidR="0096595F" w:rsidRPr="00FD3F61" w:rsidRDefault="0096595F" w:rsidP="00B316A0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69AA7CCE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82C965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750A5F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1BC0D2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04C0F7C2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ED7B2E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69B8C46" w14:textId="77777777" w:rsidR="0096595F" w:rsidRDefault="0096595F" w:rsidP="00B316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6116F2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FBA209F" w14:textId="77777777" w:rsidR="0096595F" w:rsidRDefault="0096595F" w:rsidP="00B316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2826462" w14:textId="77777777" w:rsidR="0096595F" w:rsidRDefault="0096595F" w:rsidP="00B316A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96595F" w14:paraId="1F37E559" w14:textId="77777777" w:rsidTr="00B316A0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7CF4CB6B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562CB74A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0C806F9F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3646E328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8853871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9D328C3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04CF6EED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F2269" w14:textId="77777777" w:rsidR="0096595F" w:rsidRDefault="0096595F" w:rsidP="00B316A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96595F" w:rsidRPr="00C44251" w14:paraId="6515518A" w14:textId="77777777" w:rsidTr="00B316A0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E663A95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2E24942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6E214EBA" w14:textId="77777777" w:rsidR="0096595F" w:rsidRPr="00C902CC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 w:rsidRPr="0018308A">
              <w:rPr>
                <w:b/>
                <w:sz w:val="16"/>
                <w:szCs w:val="16"/>
              </w:rPr>
              <w:t>Aparatura do oznaczania gęstości helowej</w:t>
            </w:r>
            <w:r>
              <w:rPr>
                <w:b/>
                <w:sz w:val="16"/>
                <w:szCs w:val="16"/>
              </w:rPr>
              <w:t xml:space="preserve"> (Gęstościomierz helowy)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ED62930" w14:textId="77777777" w:rsidR="0096595F" w:rsidRPr="00855ACF" w:rsidRDefault="0096595F" w:rsidP="00B316A0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48F6D467" w14:textId="77777777" w:rsidR="0096595F" w:rsidRPr="00C44251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03F5593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8C2C04B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4257D98F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F421466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</w:tr>
      <w:tr w:rsidR="0096595F" w14:paraId="2FF429E8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7DE5F5B8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7A1084D5" w14:textId="77777777" w:rsidR="0096595F" w:rsidRPr="009E10BA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Waga analityczna</w:t>
            </w:r>
          </w:p>
        </w:tc>
        <w:tc>
          <w:tcPr>
            <w:tcW w:w="1843" w:type="dxa"/>
          </w:tcPr>
          <w:p w14:paraId="66C4DC48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943AE91" w14:textId="77777777" w:rsidR="0096595F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248CC68C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47A9A27B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1CB164F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723B56E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2810A79A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4F88751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0D6C06B2" w14:textId="77777777" w:rsidR="0096595F" w:rsidRPr="009E10BA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Pompa próżniowa</w:t>
            </w:r>
          </w:p>
        </w:tc>
        <w:tc>
          <w:tcPr>
            <w:tcW w:w="1843" w:type="dxa"/>
          </w:tcPr>
          <w:p w14:paraId="04498D18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B68E90" w14:textId="77777777" w:rsidR="0096595F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3A87F0AC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C28BF78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2460EED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4B753A5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7C948608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1FA7D70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4</w:t>
            </w:r>
          </w:p>
        </w:tc>
        <w:tc>
          <w:tcPr>
            <w:tcW w:w="2461" w:type="dxa"/>
            <w:vAlign w:val="center"/>
          </w:tcPr>
          <w:p w14:paraId="21AAF7E6" w14:textId="77777777" w:rsidR="0096595F" w:rsidRPr="009E10BA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 w:rsidRPr="008F4E0A">
              <w:rPr>
                <w:b/>
                <w:sz w:val="16"/>
                <w:szCs w:val="16"/>
              </w:rPr>
              <w:t>Kula do kalibracji komory pomiarowej</w:t>
            </w:r>
          </w:p>
        </w:tc>
        <w:tc>
          <w:tcPr>
            <w:tcW w:w="1843" w:type="dxa"/>
          </w:tcPr>
          <w:p w14:paraId="36F4ED99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D4BE584" w14:textId="77777777" w:rsidR="0096595F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13B0D81D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25F9E64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94C0B3E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55803BE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1A707001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8E6E454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5</w:t>
            </w:r>
          </w:p>
        </w:tc>
        <w:tc>
          <w:tcPr>
            <w:tcW w:w="2461" w:type="dxa"/>
            <w:vAlign w:val="center"/>
          </w:tcPr>
          <w:p w14:paraId="7CD25B6E" w14:textId="77777777" w:rsidR="0096595F" w:rsidRPr="00C902CC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 w:rsidRPr="009E10BA">
              <w:rPr>
                <w:b/>
                <w:sz w:val="16"/>
                <w:szCs w:val="16"/>
              </w:rPr>
              <w:t>Komputer przenośny typu notebook</w:t>
            </w:r>
          </w:p>
        </w:tc>
        <w:tc>
          <w:tcPr>
            <w:tcW w:w="1843" w:type="dxa"/>
          </w:tcPr>
          <w:p w14:paraId="2D0A80E6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6FFCDCD" w14:textId="77777777" w:rsidR="0096595F" w:rsidRPr="00C44251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1E86E793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386EAB6C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8B330D8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658371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3B542117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68583B1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6</w:t>
            </w:r>
          </w:p>
        </w:tc>
        <w:tc>
          <w:tcPr>
            <w:tcW w:w="2461" w:type="dxa"/>
            <w:vAlign w:val="center"/>
          </w:tcPr>
          <w:p w14:paraId="2B1A1962" w14:textId="77777777" w:rsidR="0096595F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System operacyjny</w:t>
            </w:r>
            <w:r>
              <w:rPr>
                <w:b/>
                <w:sz w:val="16"/>
                <w:szCs w:val="16"/>
              </w:rPr>
              <w:br/>
              <w:t>do notebooka</w:t>
            </w:r>
          </w:p>
        </w:tc>
        <w:tc>
          <w:tcPr>
            <w:tcW w:w="1843" w:type="dxa"/>
          </w:tcPr>
          <w:p w14:paraId="234C96A6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C3C342C" w14:textId="77777777" w:rsidR="0096595F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3CAA5BF8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E9706B8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2E9A194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7E8716C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668FCDD6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5863591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7</w:t>
            </w:r>
          </w:p>
        </w:tc>
        <w:tc>
          <w:tcPr>
            <w:tcW w:w="2461" w:type="dxa"/>
            <w:vAlign w:val="center"/>
          </w:tcPr>
          <w:p w14:paraId="28C1B6B9" w14:textId="77777777" w:rsidR="0096595F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Pakiet oprogramowania biurowego do notebooka</w:t>
            </w:r>
          </w:p>
        </w:tc>
        <w:tc>
          <w:tcPr>
            <w:tcW w:w="1843" w:type="dxa"/>
          </w:tcPr>
          <w:p w14:paraId="2A8B8FC8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717A474" w14:textId="77777777" w:rsidR="0096595F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710CC3D7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11C1F6CF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92625A9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77FA2A8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13A9688D" w14:textId="77777777" w:rsidTr="00B316A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35D87D89" w14:textId="77777777" w:rsidR="0096595F" w:rsidRPr="008F4E0A" w:rsidRDefault="0096595F" w:rsidP="00B316A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8</w:t>
            </w:r>
          </w:p>
        </w:tc>
        <w:tc>
          <w:tcPr>
            <w:tcW w:w="2461" w:type="dxa"/>
            <w:vAlign w:val="center"/>
          </w:tcPr>
          <w:p w14:paraId="4D54AEBC" w14:textId="77777777" w:rsidR="0096595F" w:rsidRPr="00855ACF" w:rsidRDefault="0096595F" w:rsidP="00B316A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Specjalistyczne oprogramowanie</w:t>
            </w:r>
            <w:r>
              <w:rPr>
                <w:b/>
                <w:sz w:val="16"/>
                <w:szCs w:val="16"/>
              </w:rPr>
              <w:br/>
            </w:r>
            <w:r w:rsidRPr="009E10BA">
              <w:rPr>
                <w:b/>
                <w:sz w:val="16"/>
                <w:szCs w:val="16"/>
              </w:rPr>
              <w:t>do oznaczania gęstości helowej</w:t>
            </w:r>
            <w:r>
              <w:rPr>
                <w:b/>
                <w:sz w:val="16"/>
                <w:szCs w:val="16"/>
              </w:rPr>
              <w:t xml:space="preserve"> na nośniku</w:t>
            </w:r>
            <w:r>
              <w:rPr>
                <w:b/>
                <w:sz w:val="16"/>
                <w:szCs w:val="16"/>
              </w:rPr>
              <w:br/>
              <w:t>i zainstalowane na komputerze przenośnym</w:t>
            </w:r>
          </w:p>
        </w:tc>
        <w:tc>
          <w:tcPr>
            <w:tcW w:w="1843" w:type="dxa"/>
          </w:tcPr>
          <w:p w14:paraId="44C04474" w14:textId="77777777" w:rsidR="0096595F" w:rsidRPr="00C44251" w:rsidRDefault="0096595F" w:rsidP="00B316A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F0EEE09" w14:textId="77777777" w:rsidR="0096595F" w:rsidRPr="00C44251" w:rsidRDefault="0096595F" w:rsidP="00B316A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</w:t>
            </w:r>
            <w:r w:rsidRPr="00C44251">
              <w:rPr>
                <w:sz w:val="16"/>
                <w:szCs w:val="16"/>
              </w:rPr>
              <w:t>zt.</w:t>
            </w:r>
          </w:p>
        </w:tc>
        <w:tc>
          <w:tcPr>
            <w:tcW w:w="1276" w:type="dxa"/>
          </w:tcPr>
          <w:p w14:paraId="1ACE8538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7FD986CA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714DE3B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69E582C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  <w:tr w:rsidR="0096595F" w14:paraId="7800D145" w14:textId="77777777" w:rsidTr="00B316A0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51CB785" w14:textId="77777777" w:rsidR="0096595F" w:rsidRPr="00BF11F0" w:rsidRDefault="0096595F" w:rsidP="00B316A0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19B96267" w14:textId="77777777" w:rsidR="0096595F" w:rsidRDefault="0096595F" w:rsidP="00B316A0">
            <w:pPr>
              <w:ind w:right="425"/>
              <w:rPr>
                <w:sz w:val="22"/>
              </w:rPr>
            </w:pPr>
          </w:p>
        </w:tc>
      </w:tr>
    </w:tbl>
    <w:p w14:paraId="52694BB0" w14:textId="77777777" w:rsidR="0096595F" w:rsidRPr="00FB1B4F" w:rsidRDefault="0096595F" w:rsidP="0096595F">
      <w:pPr>
        <w:widowControl w:val="0"/>
        <w:ind w:right="1"/>
        <w:jc w:val="both"/>
        <w:rPr>
          <w:b/>
          <w:sz w:val="20"/>
        </w:rPr>
      </w:pPr>
    </w:p>
    <w:p w14:paraId="2C897016" w14:textId="77777777" w:rsidR="0096595F" w:rsidRPr="00FB1B4F" w:rsidRDefault="0096595F" w:rsidP="0096595F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F9DCAF8" w14:textId="77777777" w:rsidR="0096595F" w:rsidRPr="00FB1B4F" w:rsidRDefault="0096595F" w:rsidP="0096595F">
      <w:pPr>
        <w:widowControl w:val="0"/>
        <w:ind w:right="1"/>
        <w:jc w:val="both"/>
        <w:rPr>
          <w:b/>
          <w:sz w:val="18"/>
        </w:rPr>
      </w:pPr>
    </w:p>
    <w:p w14:paraId="538050CD" w14:textId="77777777" w:rsidR="0096595F" w:rsidRDefault="0096595F" w:rsidP="0096595F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7CA8B7F6" w14:textId="77777777" w:rsidR="0096595F" w:rsidRDefault="0096595F" w:rsidP="0096595F">
      <w:pPr>
        <w:widowControl w:val="0"/>
        <w:ind w:right="1"/>
        <w:jc w:val="both"/>
        <w:rPr>
          <w:b/>
        </w:rPr>
      </w:pPr>
    </w:p>
    <w:p w14:paraId="6FA6635B" w14:textId="77777777" w:rsidR="0096595F" w:rsidRDefault="0096595F" w:rsidP="0096595F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umowy: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5320E7">
        <w:rPr>
          <w:i/>
        </w:rPr>
        <w:t>(kryterium oceny ofert)</w:t>
      </w:r>
    </w:p>
    <w:p w14:paraId="5D3E9829" w14:textId="77777777" w:rsidR="0096595F" w:rsidRDefault="0096595F" w:rsidP="0096595F">
      <w:pPr>
        <w:widowControl w:val="0"/>
        <w:ind w:right="1"/>
        <w:jc w:val="both"/>
        <w:rPr>
          <w:b/>
        </w:rPr>
      </w:pPr>
    </w:p>
    <w:p w14:paraId="456051B5" w14:textId="77777777" w:rsidR="0096595F" w:rsidRDefault="0096595F" w:rsidP="0096595F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 xml:space="preserve">… </w:t>
      </w:r>
    </w:p>
    <w:p w14:paraId="1B2B6D6A" w14:textId="77777777" w:rsidR="0096595F" w:rsidRDefault="0096595F" w:rsidP="0096595F">
      <w:pPr>
        <w:widowControl w:val="0"/>
        <w:ind w:right="1"/>
        <w:jc w:val="both"/>
        <w:rPr>
          <w:b/>
        </w:rPr>
      </w:pPr>
    </w:p>
    <w:p w14:paraId="6C113B1F" w14:textId="77777777" w:rsidR="0096595F" w:rsidRPr="00FE545C" w:rsidRDefault="0096595F" w:rsidP="0096595F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C15F644" w14:textId="77777777" w:rsidR="0096595F" w:rsidRPr="00FE545C" w:rsidRDefault="0096595F" w:rsidP="0096595F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1957F06" w14:textId="77777777" w:rsidR="0096595F" w:rsidRDefault="0096595F" w:rsidP="0096595F">
      <w:pPr>
        <w:jc w:val="both"/>
        <w:rPr>
          <w:sz w:val="18"/>
          <w:szCs w:val="18"/>
        </w:rPr>
      </w:pPr>
    </w:p>
    <w:p w14:paraId="7F36C771" w14:textId="77777777" w:rsidR="0096595F" w:rsidRDefault="0096595F" w:rsidP="0096595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38E3814" w14:textId="77777777" w:rsidR="0096595F" w:rsidRPr="00730EFE" w:rsidRDefault="0096595F" w:rsidP="0096595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20A4530" w14:textId="77777777" w:rsidR="0096595F" w:rsidRPr="001D671E" w:rsidRDefault="0096595F" w:rsidP="009659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F0D07E5" w14:textId="77777777" w:rsidR="0096595F" w:rsidRDefault="0096595F" w:rsidP="00965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F4C4A4" w14:textId="77777777" w:rsidR="0096595F" w:rsidRDefault="0096595F" w:rsidP="009659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628A95C" w14:textId="77777777" w:rsidR="0096595F" w:rsidRDefault="0096595F" w:rsidP="009659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F609D6" w14:textId="77777777" w:rsidR="0096595F" w:rsidRPr="001D671E" w:rsidRDefault="0096595F" w:rsidP="009659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6595F" w:rsidRPr="00FE545C" w14:paraId="40232BF0" w14:textId="77777777" w:rsidTr="00B316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4214C" w14:textId="77777777" w:rsidR="0096595F" w:rsidRPr="00FE545C" w:rsidRDefault="0096595F" w:rsidP="00B316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E302E" w14:textId="77777777" w:rsidR="0096595F" w:rsidRPr="00FE545C" w:rsidRDefault="0096595F" w:rsidP="00B316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9EB512C" w14:textId="77777777" w:rsidR="0096595F" w:rsidRPr="00FE545C" w:rsidRDefault="0096595F" w:rsidP="00B316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5AD39" w14:textId="77777777" w:rsidR="0096595F" w:rsidRPr="00FE545C" w:rsidRDefault="0096595F" w:rsidP="00B316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6595F" w:rsidRPr="00FE545C" w14:paraId="2CB72E48" w14:textId="77777777" w:rsidTr="00B316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973ED" w14:textId="77777777" w:rsidR="0096595F" w:rsidRPr="00FE545C" w:rsidRDefault="0096595F" w:rsidP="00B316A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1077E" w14:textId="77777777" w:rsidR="0096595F" w:rsidRPr="00FE545C" w:rsidRDefault="0096595F" w:rsidP="00B316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92FAF" w14:textId="77777777" w:rsidR="0096595F" w:rsidRPr="00FE545C" w:rsidRDefault="0096595F" w:rsidP="00B316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6595F" w:rsidRPr="00FE545C" w14:paraId="7C87A6FA" w14:textId="77777777" w:rsidTr="00B316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7549B" w14:textId="77777777" w:rsidR="0096595F" w:rsidRPr="00FE545C" w:rsidRDefault="0096595F" w:rsidP="00B316A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5669F" w14:textId="77777777" w:rsidR="0096595F" w:rsidRPr="00FE545C" w:rsidRDefault="0096595F" w:rsidP="00B316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EB0F6" w14:textId="77777777" w:rsidR="0096595F" w:rsidRPr="00FE545C" w:rsidRDefault="0096595F" w:rsidP="00B316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1DCE4F" w14:textId="77777777" w:rsidR="0096595F" w:rsidRDefault="0096595F" w:rsidP="00965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180B8E4" w14:textId="77777777" w:rsidR="0096595F" w:rsidRPr="00D638CC" w:rsidRDefault="0096595F" w:rsidP="0096595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241D6FA" w14:textId="77777777" w:rsidR="0096595F" w:rsidRPr="002F276A" w:rsidRDefault="0096595F" w:rsidP="0096595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2E0E79F" w14:textId="77777777" w:rsidR="0096595F" w:rsidRPr="002F276A" w:rsidRDefault="0096595F" w:rsidP="00965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9229E72" w14:textId="77777777" w:rsidR="0096595F" w:rsidRPr="002F276A" w:rsidRDefault="0096595F" w:rsidP="00965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0256A88" w14:textId="77777777" w:rsidR="0096595F" w:rsidRPr="002F276A" w:rsidRDefault="0096595F" w:rsidP="00965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674CBA1" w14:textId="77777777" w:rsidR="0096595F" w:rsidRPr="002F276A" w:rsidRDefault="0096595F" w:rsidP="009659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9B4D2BA" w14:textId="77777777" w:rsidR="0096595F" w:rsidRDefault="0096595F" w:rsidP="00965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905117F" w14:textId="77777777" w:rsidR="0096595F" w:rsidRDefault="0096595F" w:rsidP="0096595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7D0C94" w14:textId="77777777" w:rsidR="0096595F" w:rsidRDefault="0096595F" w:rsidP="00965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25862A1" w14:textId="77777777" w:rsidR="0096595F" w:rsidRDefault="0096595F" w:rsidP="009659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CCA4AA" w14:textId="77777777" w:rsidR="0096595F" w:rsidRDefault="0096595F" w:rsidP="009659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D5CFFE" w14:textId="77777777" w:rsidR="0096595F" w:rsidRDefault="0096595F" w:rsidP="009659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9932FE" w14:textId="77777777" w:rsidR="0096595F" w:rsidRDefault="0096595F" w:rsidP="009659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D460D84" w14:textId="77777777" w:rsidR="0096595F" w:rsidRPr="000B45FE" w:rsidRDefault="0096595F" w:rsidP="0096595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3817996" w14:textId="77777777" w:rsidR="0096595F" w:rsidRDefault="0096595F" w:rsidP="009659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9225A43" w14:textId="77777777" w:rsidR="0096595F" w:rsidRDefault="0096595F" w:rsidP="0096595F">
      <w:pPr>
        <w:jc w:val="both"/>
        <w:rPr>
          <w:sz w:val="22"/>
          <w:szCs w:val="22"/>
        </w:rPr>
      </w:pPr>
    </w:p>
    <w:p w14:paraId="35EDB653" w14:textId="77777777" w:rsidR="0096595F" w:rsidRDefault="0096595F" w:rsidP="0096595F">
      <w:pPr>
        <w:jc w:val="both"/>
        <w:rPr>
          <w:sz w:val="22"/>
          <w:szCs w:val="22"/>
        </w:rPr>
      </w:pPr>
    </w:p>
    <w:p w14:paraId="7B785CE6" w14:textId="77777777" w:rsidR="0096595F" w:rsidRPr="00423B06" w:rsidRDefault="0096595F" w:rsidP="0096595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390E016" w14:textId="77777777" w:rsidR="0096595F" w:rsidRDefault="0096595F" w:rsidP="0096595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7F181A2" w14:textId="77777777" w:rsidR="0096595F" w:rsidRDefault="0096595F" w:rsidP="0096595F">
      <w:pPr>
        <w:jc w:val="right"/>
        <w:rPr>
          <w:sz w:val="20"/>
          <w:szCs w:val="20"/>
        </w:rPr>
      </w:pPr>
    </w:p>
    <w:p w14:paraId="0707154C" w14:textId="77777777" w:rsidR="0096595F" w:rsidRPr="003065DF" w:rsidRDefault="0096595F" w:rsidP="0096595F"/>
    <w:p w14:paraId="35C8B863" w14:textId="77777777" w:rsidR="0096595F" w:rsidRPr="007C7274" w:rsidRDefault="0096595F" w:rsidP="0096595F"/>
    <w:p w14:paraId="65AD258B" w14:textId="77777777" w:rsidR="00FE545C" w:rsidRPr="00C91D73" w:rsidRDefault="00FE545C" w:rsidP="00C91D73"/>
    <w:sectPr w:rsidR="00FE545C" w:rsidRPr="00C91D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375DA" w14:textId="77777777" w:rsidR="001E4E70" w:rsidRDefault="001E4E70">
      <w:r>
        <w:separator/>
      </w:r>
    </w:p>
  </w:endnote>
  <w:endnote w:type="continuationSeparator" w:id="0">
    <w:p w14:paraId="3F89B1F9" w14:textId="77777777" w:rsidR="001E4E70" w:rsidRDefault="001E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D900E" w14:textId="77777777" w:rsidR="00A34B05" w:rsidRDefault="00A34B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F616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101D" w14:textId="77777777" w:rsidR="00A34B05" w:rsidRDefault="00A34B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D2CDE" w14:textId="77777777" w:rsidR="001E4E70" w:rsidRDefault="001E4E70">
      <w:r>
        <w:separator/>
      </w:r>
    </w:p>
  </w:footnote>
  <w:footnote w:type="continuationSeparator" w:id="0">
    <w:p w14:paraId="1F2E8C13" w14:textId="77777777" w:rsidR="001E4E70" w:rsidRDefault="001E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A385C" w14:textId="77777777" w:rsidR="00A34B05" w:rsidRDefault="00A34B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DE59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178BC" w14:textId="77777777" w:rsidR="00A34B05" w:rsidRDefault="00A34B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E7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4E70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595F"/>
    <w:rsid w:val="00970FE4"/>
    <w:rsid w:val="00A0022B"/>
    <w:rsid w:val="00A346FE"/>
    <w:rsid w:val="00A34B05"/>
    <w:rsid w:val="00A47B4D"/>
    <w:rsid w:val="00A83018"/>
    <w:rsid w:val="00B774DC"/>
    <w:rsid w:val="00C91D7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739FEA"/>
  <w15:chartTrackingRefBased/>
  <w15:docId w15:val="{9C370B66-B23F-4425-8A9A-D496D10B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59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4440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2021-05-14T11:42:00Z</cp:lastPrinted>
  <dcterms:created xsi:type="dcterms:W3CDTF">2021-05-14T11:42:00Z</dcterms:created>
  <dcterms:modified xsi:type="dcterms:W3CDTF">2021-05-14T11:42:00Z</dcterms:modified>
</cp:coreProperties>
</file>