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18958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38F58DCE" w14:textId="77777777" w:rsidR="001E539B" w:rsidRDefault="001E539B" w:rsidP="008D2AB8">
      <w:pPr>
        <w:rPr>
          <w:b/>
        </w:rPr>
      </w:pPr>
    </w:p>
    <w:p w14:paraId="6E7E48BF" w14:textId="1C271F29" w:rsidR="008D2AB8" w:rsidRDefault="008D2AB8" w:rsidP="0078174E">
      <w:pPr>
        <w:widowControl w:val="0"/>
        <w:adjustRightInd w:val="0"/>
        <w:jc w:val="both"/>
        <w:textAlignment w:val="baseline"/>
      </w:pPr>
      <w:r>
        <w:t xml:space="preserve">Przystępując do postępowania o udzielenie zamówienia publicznego, którego przedmiotem jest </w:t>
      </w:r>
      <w:r w:rsidR="00E30691">
        <w:rPr>
          <w:b/>
        </w:rPr>
        <w:t>d</w:t>
      </w:r>
      <w:r w:rsidR="001C4733" w:rsidRPr="001C4733">
        <w:rPr>
          <w:b/>
        </w:rPr>
        <w:t xml:space="preserve">ostawa </w:t>
      </w:r>
      <w:r w:rsidR="00555CF1">
        <w:rPr>
          <w:b/>
          <w:color w:val="000000"/>
          <w:shd w:val="clear" w:color="auto" w:fill="FFFFFF"/>
        </w:rPr>
        <w:t>spektrometru FTIR</w:t>
      </w:r>
      <w:r w:rsidR="003C568D" w:rsidRPr="003C568D">
        <w:rPr>
          <w:b/>
          <w:color w:val="000000"/>
          <w:shd w:val="clear" w:color="auto" w:fill="FFFFFF"/>
        </w:rPr>
        <w:t xml:space="preserve"> - KC-</w:t>
      </w:r>
      <w:proofErr w:type="spellStart"/>
      <w:r w:rsidR="003C568D" w:rsidRPr="003C568D">
        <w:rPr>
          <w:b/>
          <w:color w:val="000000"/>
          <w:shd w:val="clear" w:color="auto" w:fill="FFFFFF"/>
        </w:rPr>
        <w:t>zp</w:t>
      </w:r>
      <w:proofErr w:type="spellEnd"/>
      <w:r w:rsidR="003C568D" w:rsidRPr="003C568D">
        <w:rPr>
          <w:b/>
          <w:color w:val="000000"/>
          <w:shd w:val="clear" w:color="auto" w:fill="FFFFFF"/>
        </w:rPr>
        <w:t>. 272-1</w:t>
      </w:r>
      <w:r w:rsidR="00555CF1">
        <w:rPr>
          <w:b/>
          <w:color w:val="000000"/>
          <w:shd w:val="clear" w:color="auto" w:fill="FFFFFF"/>
        </w:rPr>
        <w:t>84</w:t>
      </w:r>
      <w:r w:rsidR="003C568D" w:rsidRPr="003C568D">
        <w:rPr>
          <w:b/>
          <w:color w:val="000000"/>
          <w:shd w:val="clear" w:color="auto" w:fill="FFFFFF"/>
        </w:rPr>
        <w:t>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p w14:paraId="23E3312D" w14:textId="5DE2578C" w:rsidR="00C407D0" w:rsidRDefault="00C407D0" w:rsidP="0078174E">
      <w:pPr>
        <w:widowControl w:val="0"/>
        <w:adjustRightInd w:val="0"/>
        <w:jc w:val="both"/>
        <w:textAlignment w:val="baseline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C407D0" w:rsidRPr="00EC5DE0" w14:paraId="076B2150" w14:textId="77777777" w:rsidTr="00E2691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0B2776" w14:textId="77777777" w:rsidR="00C407D0" w:rsidRPr="00EC5DE0" w:rsidRDefault="00C407D0" w:rsidP="00E2691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F5B0A2" w14:textId="77777777" w:rsidR="00C407D0" w:rsidRPr="00EC5DE0" w:rsidRDefault="00C407D0" w:rsidP="00E2691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64861DBA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082F5179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554DD3" w14:textId="77777777" w:rsidR="00C407D0" w:rsidRPr="00EC5DE0" w:rsidRDefault="00C407D0" w:rsidP="00E2691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975A56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2A718869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8ADE96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8A1468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2E3DB38C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1DCC91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623D8DD2" w14:textId="77777777" w:rsidR="00C407D0" w:rsidRPr="00EC5DE0" w:rsidRDefault="00C407D0" w:rsidP="00E2691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6E76A580" w14:textId="77777777" w:rsidR="00C407D0" w:rsidRPr="00EC5DE0" w:rsidRDefault="00C407D0" w:rsidP="00E269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81523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90FC073" w14:textId="77777777" w:rsidR="00C407D0" w:rsidRPr="00EC5DE0" w:rsidRDefault="00C407D0" w:rsidP="00E2691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5C56C25C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C407D0" w:rsidRPr="00EC5DE0" w14:paraId="164F47CF" w14:textId="77777777" w:rsidTr="00E26919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E99E07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605394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7310DC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5A9553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1F5CFC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3EDC20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58FBAC0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FC2CCB" w14:textId="77777777" w:rsidR="00C407D0" w:rsidRPr="00EC5DE0" w:rsidRDefault="00C407D0" w:rsidP="00E2691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C407D0" w:rsidRPr="00EC5DE0" w14:paraId="2772DDC4" w14:textId="77777777" w:rsidTr="00E2691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827E6D" w14:textId="77777777" w:rsidR="00C407D0" w:rsidRPr="00EC5DE0" w:rsidRDefault="00C407D0" w:rsidP="00E2691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1E92" w14:textId="1C301C3C" w:rsidR="00C407D0" w:rsidRPr="00EC5DE0" w:rsidRDefault="00C407D0" w:rsidP="00E269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Spektrometr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B45C" w14:textId="77777777" w:rsidR="00C407D0" w:rsidRPr="00EC5DE0" w:rsidRDefault="00C407D0" w:rsidP="00E2691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07DC" w14:textId="77777777" w:rsidR="00C407D0" w:rsidRPr="00EC5DE0" w:rsidRDefault="00C407D0" w:rsidP="00E2691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65FA" w14:textId="77777777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06C1" w14:textId="77777777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14F946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ABC022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  <w:p w14:paraId="78F699B0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</w:tr>
      <w:tr w:rsidR="00C407D0" w:rsidRPr="00EC5DE0" w14:paraId="7C9388A3" w14:textId="77777777" w:rsidTr="00E2691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BD995F" w14:textId="3453357A" w:rsidR="00C407D0" w:rsidRPr="00EC5DE0" w:rsidRDefault="00C407D0" w:rsidP="00E2691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B8B5" w14:textId="4D49883D" w:rsidR="007510FA" w:rsidRDefault="00C407D0" w:rsidP="00E2691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Laptop</w:t>
            </w:r>
            <w:r w:rsidR="007510FA">
              <w:rPr>
                <w:sz w:val="16"/>
                <w:szCs w:val="16"/>
              </w:rPr>
              <w:t xml:space="preserve"> wraz z:</w:t>
            </w:r>
          </w:p>
          <w:p w14:paraId="5214FBF4" w14:textId="7624B4A1" w:rsidR="007510FA" w:rsidRDefault="007510FA" w:rsidP="00E269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Systemem operacyjnym………….</w:t>
            </w:r>
          </w:p>
          <w:p w14:paraId="12A590E7" w14:textId="22A0660C" w:rsidR="007510FA" w:rsidRDefault="007510FA" w:rsidP="00E269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Dodatkowym oprogramowaniem ……………………..</w:t>
            </w:r>
          </w:p>
          <w:p w14:paraId="31B183CA" w14:textId="7E779985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B1A8" w14:textId="77777777" w:rsidR="00C407D0" w:rsidRPr="00EC5DE0" w:rsidRDefault="00C407D0" w:rsidP="00E2691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2245" w14:textId="7EB919EC" w:rsidR="00C407D0" w:rsidRPr="00EC5DE0" w:rsidRDefault="00C407D0" w:rsidP="00E269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794D" w14:textId="77777777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4D5A" w14:textId="77777777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622905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CC8EEB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</w:tr>
      <w:tr w:rsidR="00C407D0" w:rsidRPr="00EC5DE0" w14:paraId="2EA13093" w14:textId="77777777" w:rsidTr="00E2691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77D4CB" w14:textId="77374F3A" w:rsidR="00C407D0" w:rsidRPr="00EC5DE0" w:rsidRDefault="00C407D0" w:rsidP="00E2691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6FF2" w14:textId="31393A91" w:rsidR="00C407D0" w:rsidRPr="00EC5DE0" w:rsidRDefault="00C407D0" w:rsidP="00E269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Interferometr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8F06" w14:textId="77777777" w:rsidR="00C407D0" w:rsidRPr="00EC5DE0" w:rsidRDefault="00C407D0" w:rsidP="00E2691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B98A" w14:textId="21FD2053" w:rsidR="00C407D0" w:rsidRPr="00EC5DE0" w:rsidRDefault="00C407D0" w:rsidP="00E269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AD3D" w14:textId="77777777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C94B" w14:textId="77777777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3E456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ABA9E3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</w:tr>
      <w:tr w:rsidR="00C407D0" w:rsidRPr="00EC5DE0" w14:paraId="3FFBA76F" w14:textId="77777777" w:rsidTr="00E2691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67E344" w14:textId="1FE74FF8" w:rsidR="00C407D0" w:rsidRPr="00EC5DE0" w:rsidRDefault="00C407D0" w:rsidP="00E2691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8896" w14:textId="591F8CBC" w:rsidR="00C407D0" w:rsidRPr="00EC5DE0" w:rsidRDefault="00C407D0" w:rsidP="00E269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Laser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B703" w14:textId="77777777" w:rsidR="00C407D0" w:rsidRPr="00EC5DE0" w:rsidRDefault="00C407D0" w:rsidP="00E2691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C3BD" w14:textId="25FDA19E" w:rsidR="00C407D0" w:rsidRPr="00EC5DE0" w:rsidRDefault="00C407D0" w:rsidP="00E269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CE61" w14:textId="77777777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12DE" w14:textId="77777777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0A9365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C55286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</w:tr>
      <w:tr w:rsidR="00C407D0" w:rsidRPr="00EC5DE0" w14:paraId="181FEAD6" w14:textId="77777777" w:rsidTr="00E2691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F3C8CB" w14:textId="1B80C353" w:rsidR="00C407D0" w:rsidRDefault="00C407D0" w:rsidP="00E2691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D203" w14:textId="1D24F4AF" w:rsidR="00C407D0" w:rsidRDefault="00C407D0" w:rsidP="00E269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Źródło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94C2" w14:textId="77777777" w:rsidR="00C407D0" w:rsidRPr="00EC5DE0" w:rsidRDefault="00C407D0" w:rsidP="00E2691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A963" w14:textId="15885080" w:rsidR="00C407D0" w:rsidRPr="00EC5DE0" w:rsidRDefault="00C407D0" w:rsidP="00E269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0119" w14:textId="77777777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F685" w14:textId="77777777" w:rsidR="00C407D0" w:rsidRPr="00EC5DE0" w:rsidRDefault="00C407D0" w:rsidP="00E2691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2D2F60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7F2E4C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</w:tr>
      <w:tr w:rsidR="00C407D0" w:rsidRPr="00EC5DE0" w14:paraId="46A2EBE2" w14:textId="77777777" w:rsidTr="00E2691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B2602C" w14:textId="77777777" w:rsidR="00C407D0" w:rsidRPr="00EC5DE0" w:rsidRDefault="00C407D0" w:rsidP="00E26919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RAZEM:</w:t>
            </w:r>
          </w:p>
          <w:p w14:paraId="62206C1F" w14:textId="77777777" w:rsidR="00C407D0" w:rsidRPr="00EC5DE0" w:rsidRDefault="00C407D0" w:rsidP="00E26919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D015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9B81E9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D377AD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</w:tr>
      <w:tr w:rsidR="00C407D0" w:rsidRPr="00EC5DE0" w14:paraId="2FD8AFA7" w14:textId="77777777" w:rsidTr="00E2691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40143E" w14:textId="77777777" w:rsidR="00C407D0" w:rsidRPr="00EC5DE0" w:rsidRDefault="00C407D0" w:rsidP="00E2691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C5571E0" w14:textId="77777777" w:rsidR="00C407D0" w:rsidRPr="00EC5DE0" w:rsidRDefault="00C407D0" w:rsidP="00E2691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992E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476ED2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736AE5" w14:textId="77777777" w:rsidR="00C407D0" w:rsidRPr="00EC5DE0" w:rsidRDefault="00C407D0" w:rsidP="00E26919">
            <w:pPr>
              <w:ind w:right="425"/>
              <w:rPr>
                <w:sz w:val="16"/>
                <w:szCs w:val="16"/>
              </w:rPr>
            </w:pPr>
          </w:p>
        </w:tc>
      </w:tr>
    </w:tbl>
    <w:p w14:paraId="4EE56949" w14:textId="77777777" w:rsidR="001C224A" w:rsidRPr="00223141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lastRenderedPageBreak/>
        <w:t xml:space="preserve">Termin realizacji umowy: </w:t>
      </w:r>
      <w:r w:rsidRPr="00223141">
        <w:t>………………………………………</w:t>
      </w:r>
      <w:r w:rsidR="00BB2ED6" w:rsidRPr="00223141">
        <w:t>...…</w:t>
      </w:r>
      <w:r w:rsidRPr="00223141">
        <w:t xml:space="preserve"> </w:t>
      </w:r>
      <w:r w:rsidR="00BB2ED6" w:rsidRPr="00223141">
        <w:t>(</w:t>
      </w:r>
      <w:r w:rsidR="00BB2ED6" w:rsidRPr="00223141">
        <w:rPr>
          <w:highlight w:val="yellow"/>
        </w:rPr>
        <w:t>kryterium oceny ofert)</w:t>
      </w:r>
    </w:p>
    <w:p w14:paraId="5204F487" w14:textId="2937508E" w:rsidR="00D37A96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t xml:space="preserve">Okres udzielonej gwarancji </w:t>
      </w:r>
      <w:r w:rsidR="00555CF1">
        <w:rPr>
          <w:b/>
        </w:rPr>
        <w:t xml:space="preserve">na spektrometr </w:t>
      </w:r>
      <w:r w:rsidRPr="00223141">
        <w:rPr>
          <w:b/>
        </w:rPr>
        <w:t>wynosi:</w:t>
      </w:r>
      <w:r w:rsidRPr="00223141">
        <w:t xml:space="preserve"> ………………………………...</w:t>
      </w:r>
    </w:p>
    <w:p w14:paraId="650A4C44" w14:textId="79479004" w:rsidR="00555CF1" w:rsidRPr="00223141" w:rsidRDefault="00555CF1" w:rsidP="00555CF1">
      <w:pPr>
        <w:widowControl w:val="0"/>
        <w:spacing w:line="360" w:lineRule="auto"/>
        <w:ind w:right="1"/>
        <w:jc w:val="both"/>
        <w:rPr>
          <w:i/>
        </w:rPr>
      </w:pPr>
      <w:r w:rsidRPr="00223141">
        <w:rPr>
          <w:b/>
        </w:rPr>
        <w:t xml:space="preserve">Okres udzielonej gwarancji </w:t>
      </w:r>
      <w:r>
        <w:rPr>
          <w:b/>
        </w:rPr>
        <w:t xml:space="preserve">na laptop </w:t>
      </w:r>
      <w:r w:rsidRPr="00223141">
        <w:rPr>
          <w:b/>
        </w:rPr>
        <w:t>wynosi:</w:t>
      </w:r>
      <w:r w:rsidRPr="00223141">
        <w:t xml:space="preserve"> ………………………………...</w:t>
      </w:r>
    </w:p>
    <w:p w14:paraId="571CB9CC" w14:textId="132CA43D" w:rsidR="00555CF1" w:rsidRPr="00223141" w:rsidRDefault="00555CF1" w:rsidP="00555CF1">
      <w:pPr>
        <w:widowControl w:val="0"/>
        <w:spacing w:line="360" w:lineRule="auto"/>
        <w:ind w:right="1"/>
        <w:jc w:val="both"/>
        <w:rPr>
          <w:i/>
        </w:rPr>
      </w:pPr>
      <w:r w:rsidRPr="00223141">
        <w:rPr>
          <w:b/>
        </w:rPr>
        <w:t xml:space="preserve">Okres udzielonej gwarancji </w:t>
      </w:r>
      <w:r>
        <w:rPr>
          <w:b/>
        </w:rPr>
        <w:t>na interferometr</w:t>
      </w:r>
      <w:r w:rsidR="00622C56">
        <w:rPr>
          <w:b/>
        </w:rPr>
        <w:t xml:space="preserve"> i</w:t>
      </w:r>
      <w:r>
        <w:rPr>
          <w:b/>
        </w:rPr>
        <w:t xml:space="preserve"> laser </w:t>
      </w:r>
      <w:r w:rsidRPr="00223141">
        <w:rPr>
          <w:b/>
        </w:rPr>
        <w:t>wynosi:</w:t>
      </w:r>
      <w:r w:rsidRPr="00223141">
        <w:t xml:space="preserve"> ………………………………..</w:t>
      </w:r>
    </w:p>
    <w:p w14:paraId="7620271C" w14:textId="2A7F093A" w:rsidR="00555CF1" w:rsidRPr="00223141" w:rsidRDefault="00555CF1" w:rsidP="00555CF1">
      <w:pPr>
        <w:widowControl w:val="0"/>
        <w:spacing w:line="360" w:lineRule="auto"/>
        <w:ind w:right="1"/>
        <w:jc w:val="both"/>
        <w:rPr>
          <w:i/>
        </w:rPr>
      </w:pPr>
      <w:r w:rsidRPr="00223141">
        <w:rPr>
          <w:b/>
        </w:rPr>
        <w:t xml:space="preserve">Okres udzielonej gwarancji </w:t>
      </w:r>
      <w:r>
        <w:rPr>
          <w:b/>
        </w:rPr>
        <w:t xml:space="preserve">na źródło </w:t>
      </w:r>
      <w:r w:rsidRPr="00223141">
        <w:rPr>
          <w:b/>
        </w:rPr>
        <w:t>wynosi:</w:t>
      </w:r>
      <w:r w:rsidRPr="00223141">
        <w:t xml:space="preserve"> ………………………………...</w:t>
      </w:r>
    </w:p>
    <w:p w14:paraId="26665F18" w14:textId="44DCE615" w:rsidR="001E539B" w:rsidRPr="00223141" w:rsidRDefault="00D37A96" w:rsidP="00D37A96">
      <w:pPr>
        <w:tabs>
          <w:tab w:val="left" w:pos="426"/>
        </w:tabs>
        <w:jc w:val="both"/>
      </w:pPr>
      <w:r w:rsidRPr="00223141">
        <w:rPr>
          <w:b/>
        </w:rPr>
        <w:t xml:space="preserve">Termin płatności: </w:t>
      </w:r>
      <w:r w:rsidRPr="00223141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5D27969A" w14:textId="77777777" w:rsidR="00223141" w:rsidRDefault="00223141" w:rsidP="00D37A96">
      <w:pPr>
        <w:rPr>
          <w:b/>
          <w:sz w:val="22"/>
          <w:szCs w:val="22"/>
          <w:u w:val="single"/>
        </w:rPr>
      </w:pPr>
    </w:p>
    <w:p w14:paraId="7BD00597" w14:textId="52C983E9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78B7C82C" w:rsidR="00D37A96" w:rsidRPr="001C7C35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173BA7" w:rsidRDefault="00D37A96" w:rsidP="00173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622C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622C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622C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622C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622C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307B5FF" w14:textId="6F98D686" w:rsidR="00D37A96" w:rsidRPr="002F276A" w:rsidRDefault="00D37A96" w:rsidP="00C4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5E0EE080" w:rsidR="00FE545C" w:rsidRPr="008C5111" w:rsidRDefault="008C5111" w:rsidP="008C511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>.</w:t>
      </w:r>
    </w:p>
    <w:sectPr w:rsidR="00FE545C" w:rsidRPr="008C51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E9AC9" w14:textId="77777777" w:rsidR="00674D7F" w:rsidRDefault="00674D7F">
      <w:r>
        <w:separator/>
      </w:r>
    </w:p>
  </w:endnote>
  <w:endnote w:type="continuationSeparator" w:id="0">
    <w:p w14:paraId="6CB6B086" w14:textId="77777777" w:rsidR="00674D7F" w:rsidRDefault="00674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46B92" w14:textId="77777777" w:rsidR="00622C56" w:rsidRDefault="00622C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549FB" w14:textId="77777777" w:rsidR="00622C56" w:rsidRDefault="00622C5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9F186" w14:textId="77777777" w:rsidR="00622C56" w:rsidRDefault="00622C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F2424" w14:textId="77777777" w:rsidR="00674D7F" w:rsidRDefault="00674D7F">
      <w:r>
        <w:separator/>
      </w:r>
    </w:p>
  </w:footnote>
  <w:footnote w:type="continuationSeparator" w:id="0">
    <w:p w14:paraId="78B48D9C" w14:textId="77777777" w:rsidR="00674D7F" w:rsidRDefault="00674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B5F3E" w14:textId="77777777" w:rsidR="00622C56" w:rsidRDefault="00622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84FB2" w14:textId="77777777" w:rsidR="00622C56" w:rsidRDefault="00622C5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F8508" w14:textId="77777777" w:rsidR="00622C56" w:rsidRDefault="00622C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B731D"/>
    <w:rsid w:val="000D6134"/>
    <w:rsid w:val="000E09C7"/>
    <w:rsid w:val="000F6589"/>
    <w:rsid w:val="00106636"/>
    <w:rsid w:val="00116EC6"/>
    <w:rsid w:val="00173BA7"/>
    <w:rsid w:val="001801DD"/>
    <w:rsid w:val="001C224A"/>
    <w:rsid w:val="001C4733"/>
    <w:rsid w:val="001D4612"/>
    <w:rsid w:val="001E539B"/>
    <w:rsid w:val="00207E98"/>
    <w:rsid w:val="00223141"/>
    <w:rsid w:val="00235397"/>
    <w:rsid w:val="00237540"/>
    <w:rsid w:val="002723B0"/>
    <w:rsid w:val="002B4869"/>
    <w:rsid w:val="002D1160"/>
    <w:rsid w:val="0031311D"/>
    <w:rsid w:val="00315A4A"/>
    <w:rsid w:val="00375BFC"/>
    <w:rsid w:val="003B5501"/>
    <w:rsid w:val="003C568D"/>
    <w:rsid w:val="003F5152"/>
    <w:rsid w:val="004136A6"/>
    <w:rsid w:val="0045682B"/>
    <w:rsid w:val="004B7300"/>
    <w:rsid w:val="004C6753"/>
    <w:rsid w:val="005139FF"/>
    <w:rsid w:val="00555CF1"/>
    <w:rsid w:val="00595C87"/>
    <w:rsid w:val="005D2C65"/>
    <w:rsid w:val="005E6D94"/>
    <w:rsid w:val="00622C56"/>
    <w:rsid w:val="0063384F"/>
    <w:rsid w:val="00643C6F"/>
    <w:rsid w:val="00646202"/>
    <w:rsid w:val="0065290F"/>
    <w:rsid w:val="00674D7F"/>
    <w:rsid w:val="006815F6"/>
    <w:rsid w:val="006A5BD0"/>
    <w:rsid w:val="006C472F"/>
    <w:rsid w:val="006D4F60"/>
    <w:rsid w:val="007072D2"/>
    <w:rsid w:val="007510FA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B2F0C"/>
    <w:rsid w:val="008B4928"/>
    <w:rsid w:val="008C5111"/>
    <w:rsid w:val="008D2AB8"/>
    <w:rsid w:val="008D3E77"/>
    <w:rsid w:val="008F1C66"/>
    <w:rsid w:val="00905A6E"/>
    <w:rsid w:val="00970FE4"/>
    <w:rsid w:val="009A7813"/>
    <w:rsid w:val="009E54FE"/>
    <w:rsid w:val="00A0022B"/>
    <w:rsid w:val="00A346FE"/>
    <w:rsid w:val="00A47B4D"/>
    <w:rsid w:val="00A83018"/>
    <w:rsid w:val="00A86EDC"/>
    <w:rsid w:val="00AF0D89"/>
    <w:rsid w:val="00B6148D"/>
    <w:rsid w:val="00B774DC"/>
    <w:rsid w:val="00B92E06"/>
    <w:rsid w:val="00B93205"/>
    <w:rsid w:val="00BB2ED6"/>
    <w:rsid w:val="00C407D0"/>
    <w:rsid w:val="00C41713"/>
    <w:rsid w:val="00C52DCD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E1B8F"/>
    <w:rsid w:val="00F00591"/>
    <w:rsid w:val="00F06700"/>
    <w:rsid w:val="00F51688"/>
    <w:rsid w:val="00F53146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32FD3-8351-4B11-B638-A28020C93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523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Anna  Zarzycka</cp:lastModifiedBy>
  <cp:revision>2</cp:revision>
  <cp:lastPrinted>2021-05-18T13:58:00Z</cp:lastPrinted>
  <dcterms:created xsi:type="dcterms:W3CDTF">2021-05-18T13:58:00Z</dcterms:created>
  <dcterms:modified xsi:type="dcterms:W3CDTF">2021-05-18T13:58:00Z</dcterms:modified>
</cp:coreProperties>
</file>