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44272" w:rsidRPr="00D4427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7E0A82" w:rsidRDefault="007E0A82" w:rsidP="007E0A82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7E0A82" w:rsidRDefault="007E0A82" w:rsidP="007E0A82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7E0A82" w:rsidRDefault="007E0A82" w:rsidP="007E0A82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7E0A82" w:rsidRDefault="007E0A82" w:rsidP="007E0A82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E0A82" w:rsidRDefault="009475A8" w:rsidP="00B874B5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874B5" w:rsidRPr="00B874B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Roczna subskrypcja dla ogólnouczelnianej licencji na specjalistyczne oprogramowanie NI </w:t>
      </w:r>
      <w:proofErr w:type="spellStart"/>
      <w:r w:rsidR="00B874B5" w:rsidRPr="00B874B5">
        <w:rPr>
          <w:rFonts w:ascii="Arial" w:eastAsia="Times New Roman" w:hAnsi="Arial" w:cs="Arial"/>
          <w:b/>
          <w:sz w:val="20"/>
          <w:szCs w:val="20"/>
          <w:lang w:eastAsia="pl-PL"/>
        </w:rPr>
        <w:t>Academic</w:t>
      </w:r>
      <w:proofErr w:type="spellEnd"/>
      <w:r w:rsidR="00B874B5" w:rsidRPr="00B874B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Site License LABVIEW </w:t>
      </w:r>
      <w:proofErr w:type="spellStart"/>
      <w:r w:rsidR="00B874B5" w:rsidRPr="00B874B5">
        <w:rPr>
          <w:rFonts w:ascii="Arial" w:eastAsia="Times New Roman" w:hAnsi="Arial" w:cs="Arial"/>
          <w:b/>
          <w:sz w:val="20"/>
          <w:szCs w:val="20"/>
          <w:lang w:eastAsia="pl-PL"/>
        </w:rPr>
        <w:t>Techaning</w:t>
      </w:r>
      <w:proofErr w:type="spellEnd"/>
      <w:r w:rsidR="00B874B5" w:rsidRPr="00B874B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and </w:t>
      </w:r>
      <w:proofErr w:type="spellStart"/>
      <w:r w:rsidR="00B874B5" w:rsidRPr="00B874B5">
        <w:rPr>
          <w:rFonts w:ascii="Arial" w:eastAsia="Times New Roman" w:hAnsi="Arial" w:cs="Arial"/>
          <w:b/>
          <w:sz w:val="20"/>
          <w:szCs w:val="20"/>
          <w:lang w:eastAsia="pl-PL"/>
        </w:rPr>
        <w:t>Research</w:t>
      </w:r>
      <w:proofErr w:type="spellEnd"/>
      <w:r w:rsidR="00B874B5" w:rsidRPr="00B874B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lub równoważnej. Licencja na nielimitowaną liczbę stanowisk </w:t>
      </w:r>
      <w:bookmarkStart w:id="0" w:name="_GoBack"/>
      <w:bookmarkEnd w:id="0"/>
      <w:r w:rsidR="00B874B5" w:rsidRPr="00B874B5">
        <w:rPr>
          <w:rFonts w:ascii="Arial" w:eastAsia="Times New Roman" w:hAnsi="Arial" w:cs="Arial"/>
          <w:b/>
          <w:sz w:val="20"/>
          <w:szCs w:val="20"/>
          <w:lang w:eastAsia="pl-PL"/>
        </w:rPr>
        <w:t>- KC-zp.272-196/21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7E0A82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7E0A8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="007E0A82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="007E0A82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E0A82" w:rsidRDefault="007E0A82" w:rsidP="007E0A8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:rsidR="007E0A82" w:rsidRDefault="007E0A82" w:rsidP="007E0A82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7E0A82" w:rsidRDefault="007E0A82" w:rsidP="007E0A82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7E0A82" w:rsidRDefault="007E0A82" w:rsidP="007E0A82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7E0A82" w:rsidRDefault="007E0A82" w:rsidP="007E0A8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E0A82" w:rsidRDefault="007E0A82" w:rsidP="007E0A8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E0A82" w:rsidRDefault="007E0A82" w:rsidP="007E0A8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E0A82" w:rsidRDefault="007E0A82" w:rsidP="007E0A82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7E0A82" w:rsidRDefault="007E0A82" w:rsidP="007E0A82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7E0A82" w:rsidRDefault="007E0A82" w:rsidP="007E0A8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7E0A82" w:rsidRDefault="007E0A82" w:rsidP="007E0A82">
      <w:pPr>
        <w:jc w:val="right"/>
        <w:rPr>
          <w:rFonts w:ascii="Arial" w:hAnsi="Arial" w:cs="Arial"/>
          <w:sz w:val="20"/>
          <w:szCs w:val="20"/>
        </w:rPr>
      </w:pPr>
    </w:p>
    <w:p w:rsidR="007E0A82" w:rsidRDefault="007E0A82" w:rsidP="007E0A82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color w:val="FF0000"/>
          <w:sz w:val="20"/>
          <w:szCs w:val="20"/>
          <w:lang w:eastAsia="zh-CN"/>
        </w:rPr>
      </w:pPr>
      <w:r>
        <w:rPr>
          <w:rFonts w:ascii="Arial" w:hAnsi="Arial" w:cs="Arial"/>
          <w:b/>
          <w:color w:val="FF0000"/>
          <w:sz w:val="20"/>
          <w:szCs w:val="20"/>
          <w:lang w:eastAsia="zh-CN"/>
        </w:rPr>
        <w:t>Oferta</w:t>
      </w:r>
      <w:r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  <w:lang w:eastAsia="zh-CN"/>
        </w:rPr>
        <w:t>powinna</w:t>
      </w:r>
      <w:r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  <w:lang w:eastAsia="zh-CN"/>
        </w:rPr>
        <w:t>być sporządzona</w:t>
      </w:r>
      <w:r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color w:val="FF0000"/>
          <w:sz w:val="20"/>
          <w:szCs w:val="20"/>
          <w:lang w:eastAsia="zh-CN"/>
        </w:rPr>
        <w:t>.</w:t>
      </w:r>
    </w:p>
    <w:p w:rsidR="007E0A82" w:rsidRDefault="007E0A82" w:rsidP="007E0A82"/>
    <w:p w:rsidR="007E0A82" w:rsidRDefault="007E0A82" w:rsidP="007E0A82"/>
    <w:p w:rsidR="005103B9" w:rsidRPr="009475A8" w:rsidRDefault="005103B9" w:rsidP="007E0A82">
      <w:pPr>
        <w:spacing w:after="0" w:line="360" w:lineRule="auto"/>
        <w:ind w:left="720"/>
        <w:contextualSpacing/>
        <w:jc w:val="both"/>
      </w:pP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4FB6" w:rsidRDefault="00CB4FB6" w:rsidP="0038231F">
      <w:pPr>
        <w:spacing w:after="0" w:line="240" w:lineRule="auto"/>
      </w:pPr>
      <w:r>
        <w:separator/>
      </w:r>
    </w:p>
  </w:endnote>
  <w:endnote w:type="continuationSeparator" w:id="0">
    <w:p w:rsidR="00CB4FB6" w:rsidRDefault="00CB4F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4272" w:rsidRDefault="00D442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4272" w:rsidRDefault="00D442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4FB6" w:rsidRDefault="00CB4FB6" w:rsidP="0038231F">
      <w:pPr>
        <w:spacing w:after="0" w:line="240" w:lineRule="auto"/>
      </w:pPr>
      <w:r>
        <w:separator/>
      </w:r>
    </w:p>
  </w:footnote>
  <w:footnote w:type="continuationSeparator" w:id="0">
    <w:p w:rsidR="00CB4FB6" w:rsidRDefault="00CB4F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4272" w:rsidRDefault="00D442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4272" w:rsidRDefault="00D442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4272" w:rsidRDefault="00D442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4FB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0A82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874B5"/>
    <w:rsid w:val="00B90E42"/>
    <w:rsid w:val="00BB0C3C"/>
    <w:rsid w:val="00C014B5"/>
    <w:rsid w:val="00C113BF"/>
    <w:rsid w:val="00C4103F"/>
    <w:rsid w:val="00C57DEB"/>
    <w:rsid w:val="00C737A7"/>
    <w:rsid w:val="00C81012"/>
    <w:rsid w:val="00CB4FB6"/>
    <w:rsid w:val="00CD0851"/>
    <w:rsid w:val="00D23F3D"/>
    <w:rsid w:val="00D34D9A"/>
    <w:rsid w:val="00D409DE"/>
    <w:rsid w:val="00D42C9B"/>
    <w:rsid w:val="00D44272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96A520F-78F8-4B32-B7FE-237CD9909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49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99564-E4D5-441D-870A-A3965640C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2016-07-26T10:32:00Z</cp:lastPrinted>
  <dcterms:created xsi:type="dcterms:W3CDTF">2021-05-12T11:31:00Z</dcterms:created>
  <dcterms:modified xsi:type="dcterms:W3CDTF">2021-05-18T08:25:00Z</dcterms:modified>
</cp:coreProperties>
</file>