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918BD1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C62DD0">
        <w:rPr>
          <w:rFonts w:ascii="Times New Roman" w:eastAsia="Times New Roman" w:hAnsi="Times New Roman"/>
          <w:b/>
          <w:lang w:eastAsia="pl-PL"/>
        </w:rPr>
        <w:t>200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5FAEF82" w14:textId="488F1452" w:rsidR="00946939" w:rsidRDefault="00BE3BCE" w:rsidP="00E91E6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946939" w:rsidRPr="00946939">
        <w:t xml:space="preserve"> </w:t>
      </w:r>
      <w:r w:rsidR="00C62DD0" w:rsidRPr="00C62DD0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 xml:space="preserve">wykonanie usług w zakresie badań eksperymentalnych i analitycznych dot. propagacji fal sprężystych w materiałach konstrukcyjnych dla </w:t>
      </w:r>
      <w:proofErr w:type="spellStart"/>
      <w:r w:rsidR="00C62DD0" w:rsidRPr="00C62DD0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WIMiR</w:t>
      </w:r>
      <w:proofErr w:type="spellEnd"/>
      <w:r w:rsidR="00C62DD0" w:rsidRPr="00C62DD0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 xml:space="preserve"> - KC-zp.272-200/21</w:t>
      </w:r>
      <w:bookmarkStart w:id="1" w:name="_GoBack"/>
      <w:bookmarkEnd w:id="1"/>
    </w:p>
    <w:p w14:paraId="1F94EBA1" w14:textId="0ED53FBD" w:rsidR="00DC652A" w:rsidRDefault="00CB29AC" w:rsidP="0094693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5B68481D" w14:textId="5AB275F0" w:rsidR="00025386" w:rsidRDefault="002F0A95" w:rsidP="00E829E6">
      <w:pPr>
        <w:spacing w:after="0" w:line="240" w:lineRule="auto"/>
        <w:ind w:left="284" w:hanging="284"/>
        <w:jc w:val="center"/>
        <w:rPr>
          <w:sz w:val="20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  <w:r w:rsidR="00E829E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.</w:t>
      </w:r>
    </w:p>
    <w:sectPr w:rsidR="00025386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ABC03B" w14:textId="77777777" w:rsidR="004422C0" w:rsidRDefault="004422C0" w:rsidP="00025386">
      <w:pPr>
        <w:spacing w:after="0" w:line="240" w:lineRule="auto"/>
      </w:pPr>
      <w:r>
        <w:separator/>
      </w:r>
    </w:p>
  </w:endnote>
  <w:endnote w:type="continuationSeparator" w:id="0">
    <w:p w14:paraId="42565408" w14:textId="77777777" w:rsidR="004422C0" w:rsidRDefault="004422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11EB0FE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BF9AF" w14:textId="77777777" w:rsidR="004422C0" w:rsidRDefault="004422C0" w:rsidP="00025386">
      <w:pPr>
        <w:spacing w:after="0" w:line="240" w:lineRule="auto"/>
      </w:pPr>
      <w:r>
        <w:separator/>
      </w:r>
    </w:p>
  </w:footnote>
  <w:footnote w:type="continuationSeparator" w:id="0">
    <w:p w14:paraId="2D84AB3D" w14:textId="77777777" w:rsidR="004422C0" w:rsidRDefault="004422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D88"/>
    <w:rsid w:val="00025386"/>
    <w:rsid w:val="000423B9"/>
    <w:rsid w:val="00084786"/>
    <w:rsid w:val="00121F32"/>
    <w:rsid w:val="0016158F"/>
    <w:rsid w:val="001C2314"/>
    <w:rsid w:val="00213980"/>
    <w:rsid w:val="00242A86"/>
    <w:rsid w:val="002C6D0F"/>
    <w:rsid w:val="002F0A95"/>
    <w:rsid w:val="00350032"/>
    <w:rsid w:val="00417B26"/>
    <w:rsid w:val="004374F2"/>
    <w:rsid w:val="004422C0"/>
    <w:rsid w:val="00446885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247A1"/>
    <w:rsid w:val="00735C05"/>
    <w:rsid w:val="00745A44"/>
    <w:rsid w:val="007666D6"/>
    <w:rsid w:val="007F670E"/>
    <w:rsid w:val="00805D88"/>
    <w:rsid w:val="00824D73"/>
    <w:rsid w:val="00830970"/>
    <w:rsid w:val="008B797E"/>
    <w:rsid w:val="008E0486"/>
    <w:rsid w:val="008F2498"/>
    <w:rsid w:val="0093388F"/>
    <w:rsid w:val="00946939"/>
    <w:rsid w:val="00A56A6F"/>
    <w:rsid w:val="00A87380"/>
    <w:rsid w:val="00AF7375"/>
    <w:rsid w:val="00B34065"/>
    <w:rsid w:val="00B77707"/>
    <w:rsid w:val="00B9016F"/>
    <w:rsid w:val="00BE3BCE"/>
    <w:rsid w:val="00BF11A4"/>
    <w:rsid w:val="00C62DD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31B"/>
    <w:rsid w:val="00E67109"/>
    <w:rsid w:val="00E829E6"/>
    <w:rsid w:val="00E86D3B"/>
    <w:rsid w:val="00E91E6A"/>
    <w:rsid w:val="00ED5256"/>
    <w:rsid w:val="00EF3368"/>
    <w:rsid w:val="00F334B4"/>
    <w:rsid w:val="00FB7BA7"/>
    <w:rsid w:val="00FF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dcterms:created xsi:type="dcterms:W3CDTF">2021-05-10T11:02:00Z</dcterms:created>
  <dcterms:modified xsi:type="dcterms:W3CDTF">2021-05-10T11:02:00Z</dcterms:modified>
</cp:coreProperties>
</file>