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4CDD" w14:textId="77777777" w:rsidR="008D2AB8" w:rsidRPr="00B37F2F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B37F2F">
        <w:rPr>
          <w:rFonts w:ascii="Times New Roman" w:hAnsi="Times New Roman"/>
          <w:sz w:val="24"/>
          <w:szCs w:val="24"/>
        </w:rPr>
        <w:t>1</w:t>
      </w:r>
    </w:p>
    <w:p w14:paraId="3A1B8FB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64C8ED" w14:textId="77777777" w:rsidR="008D2AB8" w:rsidRPr="00B37F2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0B7D127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839A443" w14:textId="77777777" w:rsidR="00CD2A22" w:rsidRPr="00FA50AF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365F7A0E" w14:textId="77777777" w:rsidR="00CD2A22" w:rsidRPr="00FA50AF" w:rsidRDefault="00CD2A22" w:rsidP="00CD2A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07DA2B27" w14:textId="77777777" w:rsidR="00CD2A22" w:rsidRPr="00FA50AF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57B63642" w14:textId="77777777" w:rsidR="00CD2A22" w:rsidRPr="0022732C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044C5992" w14:textId="77777777" w:rsidR="00CD2A22" w:rsidRPr="008A64A8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014F67B" w14:textId="77777777" w:rsidR="00CD2A22" w:rsidRPr="008A64A8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3F408841" w14:textId="77777777" w:rsidR="00CD2A22" w:rsidRPr="008A64A8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29B7E89A" w14:textId="77777777" w:rsidR="00CD2A22" w:rsidRPr="0022732C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F632BE6" w14:textId="77777777" w:rsidR="00CD2A22" w:rsidRPr="0022732C" w:rsidRDefault="00CD2A22" w:rsidP="00CD2A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A97C2C3" w14:textId="77777777" w:rsidR="00CD2A22" w:rsidRPr="00C16A1C" w:rsidRDefault="00CD2A22" w:rsidP="00CD2A22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5B17931F" w14:textId="77777777" w:rsidR="00CD2A22" w:rsidRPr="00C16A1C" w:rsidRDefault="00CD2A22" w:rsidP="00CD2A2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3273F5C3" w14:textId="77777777" w:rsidR="00CD2A22" w:rsidRPr="00C16A1C" w:rsidRDefault="00CD2A22" w:rsidP="00CD2A2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25A80A17" w14:textId="77777777" w:rsidR="00CD2A22" w:rsidRPr="00C16A1C" w:rsidRDefault="00CD2A22" w:rsidP="00CD2A2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3A97DC70" w14:textId="77777777" w:rsidR="00CD2A22" w:rsidRPr="00C16A1C" w:rsidRDefault="00CD2A22" w:rsidP="00CD2A22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6EF0847C" w14:textId="77777777" w:rsidR="00CD2A22" w:rsidRPr="00C16A1C" w:rsidRDefault="00CD2A22" w:rsidP="00CD2A22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1C17740C" w14:textId="77777777" w:rsidR="008D2AB8" w:rsidRDefault="008D2AB8" w:rsidP="008D2AB8">
      <w:pPr>
        <w:ind w:firstLine="3969"/>
        <w:rPr>
          <w:b/>
        </w:rPr>
      </w:pPr>
    </w:p>
    <w:p w14:paraId="4ACBB285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D16BE" w:rsidRPr="00FD16BE">
        <w:rPr>
          <w:b/>
        </w:rPr>
        <w:t>Zaopatrzenie Uczelni w materiały elektryczne i energetyczne konieczne do utrzymania ruchu Uczelni - KC-zp.272-158/21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038C8112" w14:textId="77777777" w:rsidR="008D2AB8" w:rsidRDefault="008D2AB8" w:rsidP="008D2AB8">
      <w:pPr>
        <w:tabs>
          <w:tab w:val="right" w:pos="9000"/>
        </w:tabs>
      </w:pPr>
    </w:p>
    <w:p w14:paraId="40404078" w14:textId="77777777" w:rsidR="00622E35" w:rsidRPr="00973CDB" w:rsidRDefault="00622E35" w:rsidP="00622E3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7BF60685" w14:textId="77777777" w:rsidR="00622E35" w:rsidRPr="00973CDB" w:rsidRDefault="00622E35" w:rsidP="00622E3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8650EBC" w14:textId="77777777" w:rsidR="00622E35" w:rsidRPr="00973CDB" w:rsidRDefault="00622E35" w:rsidP="00622E3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47F303DC" w14:textId="77777777" w:rsidR="00622E35" w:rsidRPr="00973CDB" w:rsidRDefault="00622E35" w:rsidP="00622E3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E7E64A" w14:textId="77777777" w:rsidR="00622E35" w:rsidRPr="00973CDB" w:rsidRDefault="00622E35" w:rsidP="00622E3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B7A76C7" w14:textId="77777777" w:rsidR="00622E35" w:rsidRPr="00973CDB" w:rsidRDefault="00622E35" w:rsidP="00622E35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542B9E96" w14:textId="77777777" w:rsidR="00622E35" w:rsidRDefault="00622E35" w:rsidP="00622E35">
      <w:pPr>
        <w:pStyle w:val="Tekstpodstawowy"/>
        <w:spacing w:line="240" w:lineRule="auto"/>
        <w:rPr>
          <w:sz w:val="22"/>
          <w:szCs w:val="22"/>
        </w:rPr>
      </w:pPr>
    </w:p>
    <w:p w14:paraId="286FC8B8" w14:textId="77777777" w:rsidR="00622E35" w:rsidRPr="009A607C" w:rsidRDefault="00622E35" w:rsidP="00622E35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637407B8" w14:textId="77777777" w:rsidR="00622E35" w:rsidRPr="00AA37F2" w:rsidRDefault="00622E35" w:rsidP="00622E35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realizacji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7559059E" w14:textId="77777777" w:rsidR="00622E35" w:rsidRPr="00AA37F2" w:rsidRDefault="00622E35" w:rsidP="00622E35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73396E30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D4527F0" w14:textId="77777777" w:rsidR="008D2AB8" w:rsidRDefault="008D2AB8" w:rsidP="008D2AB8">
      <w:pPr>
        <w:jc w:val="both"/>
        <w:rPr>
          <w:sz w:val="18"/>
          <w:szCs w:val="18"/>
        </w:rPr>
      </w:pPr>
    </w:p>
    <w:p w14:paraId="611A0FCE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FDD4826" w14:textId="7777777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37F2F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725AC61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B52BF28" w14:textId="77777777" w:rsidR="00CD2A22" w:rsidRDefault="00CD2A22" w:rsidP="00CD2A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607C4B07" w14:textId="77777777" w:rsidR="00CD2A22" w:rsidRPr="001973F4" w:rsidRDefault="00CD2A22" w:rsidP="00CD2A2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E27FDE5" w14:textId="77777777" w:rsidR="00192461" w:rsidRDefault="00CD2A22" w:rsidP="0019246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C09311" w14:textId="26203581" w:rsidR="00192461" w:rsidRPr="00192461" w:rsidRDefault="00192461" w:rsidP="00192461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D91C09C" w14:textId="77777777" w:rsidR="00CD2A22" w:rsidRPr="001D671E" w:rsidRDefault="00CD2A22" w:rsidP="00CD2A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D2A22" w:rsidRPr="00FE545C" w14:paraId="4C0BDA55" w14:textId="77777777" w:rsidTr="0079393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716D5" w14:textId="77777777" w:rsidR="00CD2A22" w:rsidRPr="00FE545C" w:rsidRDefault="00CD2A22" w:rsidP="007939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3D473" w14:textId="77777777" w:rsidR="00CD2A22" w:rsidRPr="00FE545C" w:rsidRDefault="00CD2A22" w:rsidP="007939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10A2F46" w14:textId="77777777" w:rsidR="00CD2A22" w:rsidRPr="00FE545C" w:rsidRDefault="00CD2A22" w:rsidP="007939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44EB1" w14:textId="77777777" w:rsidR="00CD2A22" w:rsidRPr="00FE545C" w:rsidRDefault="00CD2A22" w:rsidP="007939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D2A22" w:rsidRPr="00FE545C" w14:paraId="2010D448" w14:textId="77777777" w:rsidTr="007939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3C1D2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F986A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6EF8D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D2A22" w:rsidRPr="00FE545C" w14:paraId="011ACD64" w14:textId="77777777" w:rsidTr="0079393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CA2C0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C7C5D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BC2BE" w14:textId="77777777" w:rsidR="00CD2A22" w:rsidRPr="00FE545C" w:rsidRDefault="00CD2A22" w:rsidP="007939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2B0C" w14:textId="77777777" w:rsidR="00CD2A22" w:rsidRPr="00A67735" w:rsidRDefault="00CD2A22" w:rsidP="00CD2A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2AEE74A1" w14:textId="77777777" w:rsidR="00CD2A22" w:rsidRPr="00A67735" w:rsidRDefault="00CD2A22" w:rsidP="00CD2A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18FD20E1" w14:textId="77777777" w:rsidR="00CD2A22" w:rsidRPr="00A67735" w:rsidRDefault="00CD2A22" w:rsidP="00CD2A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1E309CA" w14:textId="77777777" w:rsidR="00CD2A22" w:rsidRPr="00A67735" w:rsidRDefault="00CD2A22" w:rsidP="00CD2A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DFB711C" w14:textId="77777777" w:rsidR="00CD2A22" w:rsidRPr="00A67735" w:rsidRDefault="00CD2A22" w:rsidP="00CD2A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2F1A22" w14:textId="77777777" w:rsidR="00CD2A22" w:rsidRPr="00A67735" w:rsidRDefault="00CD2A22" w:rsidP="00CD2A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40A77D3" w14:textId="77777777" w:rsidR="00CD2A22" w:rsidRPr="00A67735" w:rsidRDefault="00CD2A22" w:rsidP="00CD2A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A39BA9" w14:textId="77777777" w:rsidR="00CD2A22" w:rsidRPr="00A67735" w:rsidRDefault="00CD2A22" w:rsidP="00CD2A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F97A392" w14:textId="77777777" w:rsidR="00CD2A22" w:rsidRPr="00C34D4B" w:rsidRDefault="00CD2A22" w:rsidP="00CD2A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76AF794" w14:textId="77777777" w:rsidR="00CD2A22" w:rsidRPr="00C34D4B" w:rsidRDefault="00CD2A22" w:rsidP="00CD2A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2DA88C95" w14:textId="77777777" w:rsidR="00CD2A22" w:rsidRPr="00C34D4B" w:rsidRDefault="00CD2A22" w:rsidP="00CD2A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626033A" w14:textId="77777777" w:rsidR="00CD2A22" w:rsidRPr="00C34D4B" w:rsidRDefault="00CD2A22" w:rsidP="00CD2A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6B568C67" w14:textId="77777777" w:rsidR="00CD2A22" w:rsidRPr="00C34D4B" w:rsidRDefault="00CD2A22" w:rsidP="00CD2A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72553E6E" w14:textId="77777777" w:rsidR="00CD2A22" w:rsidRPr="00C34D4B" w:rsidRDefault="00CD2A22" w:rsidP="00CD2A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B48FB45" w14:textId="77777777" w:rsidR="00CD2A22" w:rsidRDefault="00CD2A22" w:rsidP="00CD2A2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9DC62E7" w14:textId="77777777" w:rsidR="00CD2A22" w:rsidRDefault="00CD2A22" w:rsidP="00CD2A22">
      <w:pPr>
        <w:jc w:val="center"/>
        <w:rPr>
          <w:i/>
          <w:sz w:val="22"/>
          <w:szCs w:val="22"/>
        </w:rPr>
      </w:pPr>
    </w:p>
    <w:p w14:paraId="26CB13C8" w14:textId="77777777" w:rsidR="00CD2A22" w:rsidRDefault="00CD2A22" w:rsidP="00CD2A22">
      <w:pPr>
        <w:jc w:val="center"/>
        <w:rPr>
          <w:i/>
          <w:sz w:val="22"/>
          <w:szCs w:val="22"/>
        </w:rPr>
      </w:pPr>
    </w:p>
    <w:p w14:paraId="57C2ADA8" w14:textId="77777777" w:rsidR="00A03B92" w:rsidRDefault="00A03B92" w:rsidP="00A03B9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28CE33E" w14:textId="77777777" w:rsidR="00A03B92" w:rsidRDefault="00A03B92" w:rsidP="00A03B92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1F699D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145DD" w14:textId="77777777" w:rsidR="008D564B" w:rsidRDefault="008D564B">
      <w:r>
        <w:separator/>
      </w:r>
    </w:p>
  </w:endnote>
  <w:endnote w:type="continuationSeparator" w:id="0">
    <w:p w14:paraId="6A03F3F0" w14:textId="77777777" w:rsidR="008D564B" w:rsidRDefault="008D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C77F" w14:textId="77777777" w:rsidR="00FD16BE" w:rsidRDefault="00FD16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572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BF46" w14:textId="77777777" w:rsidR="00FD16BE" w:rsidRDefault="00FD16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9930A" w14:textId="77777777" w:rsidR="008D564B" w:rsidRDefault="008D564B">
      <w:r>
        <w:separator/>
      </w:r>
    </w:p>
  </w:footnote>
  <w:footnote w:type="continuationSeparator" w:id="0">
    <w:p w14:paraId="410FA870" w14:textId="77777777" w:rsidR="008D564B" w:rsidRDefault="008D564B">
      <w:r>
        <w:continuationSeparator/>
      </w:r>
    </w:p>
  </w:footnote>
  <w:footnote w:id="1">
    <w:p w14:paraId="1D00B623" w14:textId="77777777" w:rsidR="00192461" w:rsidRDefault="00192461" w:rsidP="0019246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F2FBC" w14:textId="77777777" w:rsidR="00FD16BE" w:rsidRDefault="00FD16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8EA3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8732" w14:textId="77777777" w:rsidR="00FD16BE" w:rsidRDefault="00FD16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17ACFCC"/>
    <w:lvl w:ilvl="0" w:tplc="43FC9B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64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2461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22E35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64B"/>
    <w:rsid w:val="008F1C66"/>
    <w:rsid w:val="00970FE4"/>
    <w:rsid w:val="00A0022B"/>
    <w:rsid w:val="00A03B92"/>
    <w:rsid w:val="00A346FE"/>
    <w:rsid w:val="00A47B4D"/>
    <w:rsid w:val="00A83018"/>
    <w:rsid w:val="00B37F2F"/>
    <w:rsid w:val="00B774DC"/>
    <w:rsid w:val="00C969A6"/>
    <w:rsid w:val="00CA7D36"/>
    <w:rsid w:val="00CD2A22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16B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8DCFB"/>
  <w15:chartTrackingRefBased/>
  <w15:docId w15:val="{C5ACC254-197C-4EAC-8F91-AE10F04E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72740-3FA8-4D62-8BEF-E8CA8D94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465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Patrycja Droździel</cp:lastModifiedBy>
  <cp:revision>5</cp:revision>
  <cp:lastPrinted>1899-12-31T23:00:00Z</cp:lastPrinted>
  <dcterms:created xsi:type="dcterms:W3CDTF">2021-04-28T08:45:00Z</dcterms:created>
  <dcterms:modified xsi:type="dcterms:W3CDTF">2021-05-20T07:15:00Z</dcterms:modified>
</cp:coreProperties>
</file>