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7464C5" w14:textId="77777777" w:rsidR="00267C1A" w:rsidRPr="009475A8" w:rsidRDefault="00267C1A" w:rsidP="00267C1A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64AD25A" w14:textId="77777777" w:rsidR="00267C1A" w:rsidRPr="009475A8" w:rsidRDefault="00267C1A" w:rsidP="00267C1A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F74990B" w14:textId="77777777" w:rsidR="00267C1A" w:rsidRPr="009475A8" w:rsidRDefault="00267C1A" w:rsidP="00267C1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720065F" w14:textId="77777777" w:rsidR="00267C1A" w:rsidRPr="009475A8" w:rsidRDefault="00267C1A" w:rsidP="00267C1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2A16061" w14:textId="77777777" w:rsidR="00267C1A" w:rsidRPr="009475A8" w:rsidRDefault="00267C1A" w:rsidP="00267C1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03FB1201" w14:textId="77777777" w:rsidR="00267C1A" w:rsidRPr="009475A8" w:rsidRDefault="00267C1A" w:rsidP="00267C1A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1EE5CA6" w14:textId="77777777" w:rsidR="00267C1A" w:rsidRPr="009475A8" w:rsidRDefault="00267C1A" w:rsidP="00267C1A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40652430" w14:textId="77777777" w:rsidR="00267C1A" w:rsidRPr="009475A8" w:rsidRDefault="00267C1A" w:rsidP="00267C1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32A1278" w14:textId="77777777" w:rsidR="00267C1A" w:rsidRPr="009475A8" w:rsidRDefault="00267C1A" w:rsidP="00267C1A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0132E95" w14:textId="77777777" w:rsidR="00267C1A" w:rsidRPr="009475A8" w:rsidRDefault="00267C1A" w:rsidP="00267C1A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AEECB51" w14:textId="77777777" w:rsidR="00267C1A" w:rsidRPr="009475A8" w:rsidRDefault="00267C1A" w:rsidP="00267C1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5FAD450" w14:textId="77777777" w:rsidR="00267C1A" w:rsidRPr="009475A8" w:rsidRDefault="00267C1A" w:rsidP="00267C1A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2AFCD90" w14:textId="77777777" w:rsidR="00267C1A" w:rsidRPr="009475A8" w:rsidRDefault="00267C1A" w:rsidP="00267C1A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5D6DF89C" w14:textId="77777777" w:rsidR="00267C1A" w:rsidRPr="00267C1A" w:rsidRDefault="00267C1A" w:rsidP="00267C1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267C1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EE756B5" w14:textId="77777777" w:rsidR="00267C1A" w:rsidRPr="00267C1A" w:rsidRDefault="00267C1A" w:rsidP="00267C1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267C1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267C1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267C1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6BF63604" w14:textId="77777777" w:rsidR="00267C1A" w:rsidRPr="00D52EEE" w:rsidRDefault="00267C1A" w:rsidP="00267C1A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F83369B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7D2BB97" w14:textId="11590269" w:rsidR="00267C1A" w:rsidRPr="00D52EEE" w:rsidRDefault="00267C1A" w:rsidP="00267C1A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pn.</w:t>
      </w:r>
      <w:r w:rsidR="0066417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bookmarkStart w:id="0" w:name="_GoBack"/>
      <w:bookmarkEnd w:id="0"/>
      <w:r w:rsidR="00664172" w:rsidRPr="00664172">
        <w:rPr>
          <w:b/>
          <w:bCs/>
          <w:iCs/>
        </w:rPr>
        <w:t>zaopatrzenie Uczelni w materiały elektryczne i energetyczne konieczne do utrzymania ruchu Uczelni - KC-zp.272-158/20.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7A735D2E" w14:textId="77777777" w:rsidR="00267C1A" w:rsidRPr="00D52EEE" w:rsidRDefault="00267C1A" w:rsidP="00267C1A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6CA98EF" w14:textId="77777777" w:rsidR="00267C1A" w:rsidRPr="00D52EEE" w:rsidRDefault="00267C1A" w:rsidP="00267C1A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59DFF8" w14:textId="77777777" w:rsidR="00267C1A" w:rsidRPr="00D52EEE" w:rsidRDefault="00267C1A" w:rsidP="00267C1A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33F1EA16" w14:textId="77777777" w:rsidR="00267C1A" w:rsidRPr="00635952" w:rsidRDefault="00267C1A" w:rsidP="00267C1A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62AE2249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4D66319F" w14:textId="77777777" w:rsidR="00267C1A" w:rsidRPr="00D52EEE" w:rsidRDefault="00267C1A" w:rsidP="00267C1A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648A7833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323BC2" w14:textId="5860E4EA" w:rsidR="00267C1A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83AD9D3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52B454A" w14:textId="77777777" w:rsidR="00267C1A" w:rsidRPr="00D52EEE" w:rsidRDefault="00267C1A" w:rsidP="00267C1A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80DEA1E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8DB709E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57C3093" w14:textId="77777777" w:rsidR="00267C1A" w:rsidRPr="00FD003F" w:rsidRDefault="00267C1A" w:rsidP="00267C1A">
      <w:pPr>
        <w:jc w:val="right"/>
        <w:rPr>
          <w:rFonts w:ascii="Arial" w:hAnsi="Arial" w:cs="Arial"/>
          <w:sz w:val="20"/>
          <w:szCs w:val="20"/>
        </w:rPr>
      </w:pPr>
    </w:p>
    <w:p w14:paraId="08601C59" w14:textId="77777777" w:rsidR="00267C1A" w:rsidRPr="006D3BA0" w:rsidRDefault="00267C1A" w:rsidP="006D3BA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color w:val="FF0000"/>
          <w:sz w:val="20"/>
          <w:szCs w:val="20"/>
          <w:lang w:eastAsia="zh-CN"/>
        </w:rPr>
      </w:pPr>
      <w:r w:rsidRPr="006D3BA0">
        <w:rPr>
          <w:rFonts w:ascii="Arial" w:hAnsi="Arial" w:cs="Arial"/>
          <w:b/>
          <w:color w:val="FF0000"/>
          <w:sz w:val="20"/>
          <w:szCs w:val="20"/>
          <w:lang w:eastAsia="zh-CN"/>
        </w:rPr>
        <w:t>Oferta</w:t>
      </w:r>
      <w:r w:rsidRPr="006D3BA0">
        <w:rPr>
          <w:rFonts w:ascii="Arial" w:hAnsi="Arial" w:cs="Arial"/>
          <w:color w:val="FF0000"/>
          <w:sz w:val="20"/>
          <w:szCs w:val="20"/>
          <w:lang w:eastAsia="zh-CN"/>
        </w:rPr>
        <w:t xml:space="preserve"> </w:t>
      </w:r>
      <w:r w:rsidRPr="006D3BA0">
        <w:rPr>
          <w:rFonts w:ascii="Arial" w:hAnsi="Arial" w:cs="Arial"/>
          <w:b/>
          <w:color w:val="FF0000"/>
          <w:sz w:val="20"/>
          <w:szCs w:val="20"/>
          <w:lang w:eastAsia="zh-CN"/>
        </w:rPr>
        <w:t>powinna</w:t>
      </w:r>
      <w:r w:rsidRPr="006D3BA0">
        <w:rPr>
          <w:rFonts w:ascii="Arial" w:hAnsi="Arial" w:cs="Arial"/>
          <w:color w:val="FF0000"/>
          <w:sz w:val="20"/>
          <w:szCs w:val="20"/>
          <w:lang w:eastAsia="zh-CN"/>
        </w:rPr>
        <w:t xml:space="preserve"> </w:t>
      </w:r>
      <w:r w:rsidRPr="006D3BA0">
        <w:rPr>
          <w:rFonts w:ascii="Arial" w:hAnsi="Arial" w:cs="Arial"/>
          <w:b/>
          <w:color w:val="FF0000"/>
          <w:sz w:val="20"/>
          <w:szCs w:val="20"/>
          <w:lang w:eastAsia="zh-CN"/>
        </w:rPr>
        <w:t>być sporządzona</w:t>
      </w:r>
      <w:r w:rsidRPr="006D3BA0">
        <w:rPr>
          <w:rFonts w:ascii="Arial" w:hAnsi="Arial" w:cs="Arial"/>
          <w:color w:val="FF0000"/>
          <w:sz w:val="20"/>
          <w:szCs w:val="20"/>
          <w:lang w:eastAsia="zh-CN"/>
        </w:rPr>
        <w:t xml:space="preserve"> </w:t>
      </w:r>
      <w:r w:rsidRPr="006D3BA0">
        <w:rPr>
          <w:rFonts w:ascii="Arial" w:hAnsi="Arial" w:cs="Arial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6D3BA0">
        <w:rPr>
          <w:rFonts w:ascii="Arial" w:hAnsi="Arial" w:cs="Arial"/>
          <w:color w:val="FF0000"/>
          <w:sz w:val="20"/>
          <w:szCs w:val="20"/>
          <w:lang w:eastAsia="zh-CN"/>
        </w:rPr>
        <w:t>.</w:t>
      </w:r>
    </w:p>
    <w:p w14:paraId="6A2C247F" w14:textId="77777777" w:rsidR="00267C1A" w:rsidRPr="009475A8" w:rsidRDefault="00267C1A" w:rsidP="00267C1A"/>
    <w:p w14:paraId="43C1D4CC" w14:textId="77777777" w:rsidR="005103B9" w:rsidRPr="00267C1A" w:rsidRDefault="005103B9" w:rsidP="00267C1A"/>
    <w:sectPr w:rsidR="005103B9" w:rsidRPr="00267C1A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3A0C1E" w14:textId="77777777" w:rsidR="00DB0843" w:rsidRDefault="00DB0843" w:rsidP="0038231F">
      <w:pPr>
        <w:spacing w:after="0" w:line="240" w:lineRule="auto"/>
      </w:pPr>
      <w:r>
        <w:separator/>
      </w:r>
    </w:p>
  </w:endnote>
  <w:endnote w:type="continuationSeparator" w:id="0">
    <w:p w14:paraId="786E1763" w14:textId="77777777" w:rsidR="00DB0843" w:rsidRDefault="00DB084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E692E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F9E703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C92897" w14:textId="77777777" w:rsidR="00DB0843" w:rsidRDefault="00DB0843" w:rsidP="0038231F">
      <w:pPr>
        <w:spacing w:after="0" w:line="240" w:lineRule="auto"/>
      </w:pPr>
      <w:r>
        <w:separator/>
      </w:r>
    </w:p>
  </w:footnote>
  <w:footnote w:type="continuationSeparator" w:id="0">
    <w:p w14:paraId="3FCA5665" w14:textId="77777777" w:rsidR="00DB0843" w:rsidRDefault="00DB0843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8C5"/>
    <w:rsid w:val="00023477"/>
    <w:rsid w:val="000247FF"/>
    <w:rsid w:val="00025C8D"/>
    <w:rsid w:val="000303EE"/>
    <w:rsid w:val="0003080E"/>
    <w:rsid w:val="000459A8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C1A"/>
    <w:rsid w:val="00284368"/>
    <w:rsid w:val="00290B01"/>
    <w:rsid w:val="00292198"/>
    <w:rsid w:val="002B2AD9"/>
    <w:rsid w:val="002C1C7B"/>
    <w:rsid w:val="002C4948"/>
    <w:rsid w:val="002E4A44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E5BDC"/>
    <w:rsid w:val="004F23F7"/>
    <w:rsid w:val="004F40EF"/>
    <w:rsid w:val="005103B9"/>
    <w:rsid w:val="00520174"/>
    <w:rsid w:val="005641F0"/>
    <w:rsid w:val="005C39CA"/>
    <w:rsid w:val="005E176A"/>
    <w:rsid w:val="005F4DA5"/>
    <w:rsid w:val="00634311"/>
    <w:rsid w:val="00641874"/>
    <w:rsid w:val="00664172"/>
    <w:rsid w:val="006676AE"/>
    <w:rsid w:val="006A3A1F"/>
    <w:rsid w:val="006A52B6"/>
    <w:rsid w:val="006D3BA0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94017"/>
    <w:rsid w:val="008A38A4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F28C5"/>
    <w:rsid w:val="00A1589F"/>
    <w:rsid w:val="00A15F7E"/>
    <w:rsid w:val="00A166B0"/>
    <w:rsid w:val="00A22DCF"/>
    <w:rsid w:val="00A24C2D"/>
    <w:rsid w:val="00A276E4"/>
    <w:rsid w:val="00A3062E"/>
    <w:rsid w:val="00A347DE"/>
    <w:rsid w:val="00AA55A8"/>
    <w:rsid w:val="00AB59C3"/>
    <w:rsid w:val="00AE6FF2"/>
    <w:rsid w:val="00B0088C"/>
    <w:rsid w:val="00B15219"/>
    <w:rsid w:val="00B15FD3"/>
    <w:rsid w:val="00B34079"/>
    <w:rsid w:val="00B8005E"/>
    <w:rsid w:val="00B90E42"/>
    <w:rsid w:val="00BA415A"/>
    <w:rsid w:val="00BB0C3C"/>
    <w:rsid w:val="00BF4D6B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63268"/>
    <w:rsid w:val="00D7532C"/>
    <w:rsid w:val="00DA6EC7"/>
    <w:rsid w:val="00DB0843"/>
    <w:rsid w:val="00DD146A"/>
    <w:rsid w:val="00DD3E9D"/>
    <w:rsid w:val="00E022A1"/>
    <w:rsid w:val="00E21B42"/>
    <w:rsid w:val="00E24546"/>
    <w:rsid w:val="00E26D6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C2445BA"/>
  <w15:chartTrackingRefBased/>
  <w15:docId w15:val="{3F25F76E-158E-4447-8640-03E07369B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7C1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D3F9EF-7780-49AB-86B0-67167FBCA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317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cp:lastModifiedBy>Jolata Oleksy</cp:lastModifiedBy>
  <cp:revision>3</cp:revision>
  <cp:lastPrinted>2021-02-25T09:30:00Z</cp:lastPrinted>
  <dcterms:created xsi:type="dcterms:W3CDTF">2021-04-28T09:25:00Z</dcterms:created>
  <dcterms:modified xsi:type="dcterms:W3CDTF">2021-04-28T09:27:00Z</dcterms:modified>
</cp:coreProperties>
</file>