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AB8" w:rsidRPr="00C168B8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C168B8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C168B8">
        <w:rPr>
          <w:rFonts w:ascii="Times New Roman" w:hAnsi="Times New Roman"/>
          <w:sz w:val="22"/>
          <w:szCs w:val="22"/>
        </w:rPr>
        <w:t>1</w:t>
      </w:r>
    </w:p>
    <w:p w:rsidR="008D2AB8" w:rsidRPr="00C168B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C168B8">
        <w:rPr>
          <w:b/>
        </w:rPr>
        <w:t>FORMULARZ OFERTY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BA3DEE" w:rsidRDefault="00BA3DEE" w:rsidP="00BA3DEE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BA3DEE" w:rsidRPr="0033158A" w:rsidRDefault="00BA3DEE" w:rsidP="00BA3DEE">
      <w:pPr>
        <w:spacing w:line="360" w:lineRule="auto"/>
        <w:rPr>
          <w:szCs w:val="22"/>
        </w:rPr>
      </w:pPr>
      <w:r w:rsidRPr="0033158A">
        <w:rPr>
          <w:szCs w:val="22"/>
        </w:rPr>
        <w:t>Do: Nazwa i siedziba Zamawiającego: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>Akademia Górniczo - Hutnicza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>im. Stanisława Staszica w Krakowie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 xml:space="preserve">Dział Zamówień Publicznych  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 xml:space="preserve">Al. Mickiewicza 30 </w:t>
      </w:r>
    </w:p>
    <w:p w:rsidR="00BA3DEE" w:rsidRPr="0033158A" w:rsidRDefault="00BA3DEE" w:rsidP="00BA3DEE">
      <w:pPr>
        <w:rPr>
          <w:b/>
          <w:szCs w:val="22"/>
        </w:rPr>
      </w:pPr>
      <w:r w:rsidRPr="0033158A">
        <w:rPr>
          <w:b/>
          <w:szCs w:val="22"/>
        </w:rPr>
        <w:t xml:space="preserve">30-059 Kraków,  </w:t>
      </w:r>
    </w:p>
    <w:p w:rsidR="008D2AB8" w:rsidRPr="0033158A" w:rsidRDefault="008D2AB8" w:rsidP="008D2AB8">
      <w:pPr>
        <w:ind w:firstLine="3969"/>
        <w:rPr>
          <w:b/>
          <w:sz w:val="28"/>
        </w:rPr>
      </w:pPr>
    </w:p>
    <w:p w:rsidR="008D2AB8" w:rsidRPr="0033158A" w:rsidRDefault="008D2AB8" w:rsidP="008D2AB8">
      <w:pPr>
        <w:widowControl w:val="0"/>
        <w:ind w:right="1"/>
        <w:jc w:val="both"/>
        <w:rPr>
          <w:szCs w:val="22"/>
        </w:rPr>
      </w:pPr>
      <w:r w:rsidRPr="0033158A">
        <w:rPr>
          <w:szCs w:val="22"/>
        </w:rPr>
        <w:t xml:space="preserve">Przystępując do postępowania o udzielenie zamówienia publicznego, którego przedmiotem jest </w:t>
      </w:r>
      <w:r w:rsidR="00D11027" w:rsidRPr="0033158A">
        <w:rPr>
          <w:b/>
          <w:szCs w:val="22"/>
        </w:rPr>
        <w:t xml:space="preserve">dostawa </w:t>
      </w:r>
      <w:r w:rsidR="00B655EC">
        <w:rPr>
          <w:b/>
          <w:szCs w:val="22"/>
        </w:rPr>
        <w:t>wytrząsarek laboratoryjnych: typ 1 (2 szt.), typ 2</w:t>
      </w:r>
      <w:r w:rsidR="00D11027" w:rsidRPr="0033158A">
        <w:rPr>
          <w:b/>
          <w:szCs w:val="22"/>
        </w:rPr>
        <w:t xml:space="preserve"> (</w:t>
      </w:r>
      <w:r w:rsidR="00B655EC">
        <w:rPr>
          <w:b/>
          <w:szCs w:val="22"/>
        </w:rPr>
        <w:t xml:space="preserve">3 szt.), typ 3 (3 szt.) dla </w:t>
      </w:r>
      <w:proofErr w:type="spellStart"/>
      <w:r w:rsidR="00B655EC">
        <w:rPr>
          <w:b/>
          <w:szCs w:val="22"/>
        </w:rPr>
        <w:t>WFiIS</w:t>
      </w:r>
      <w:proofErr w:type="spellEnd"/>
      <w:r w:rsidR="00B655EC">
        <w:rPr>
          <w:b/>
          <w:szCs w:val="22"/>
        </w:rPr>
        <w:t xml:space="preserve"> –KC-zp.272-16</w:t>
      </w:r>
      <w:r w:rsidR="00D11027" w:rsidRPr="0033158A">
        <w:rPr>
          <w:b/>
          <w:szCs w:val="22"/>
        </w:rPr>
        <w:t>5/21</w:t>
      </w:r>
      <w:r w:rsidR="00487EE3" w:rsidRPr="0033158A">
        <w:rPr>
          <w:b/>
          <w:szCs w:val="22"/>
        </w:rPr>
        <w:t xml:space="preserve">, </w:t>
      </w:r>
      <w:r w:rsidRPr="0033158A">
        <w:rPr>
          <w:szCs w:val="22"/>
        </w:rPr>
        <w:t>oferuję realizację przedmiotu zamówienia, zgodnie z zasadami określonymi w specyfikacji warunków zamówienia.</w:t>
      </w:r>
    </w:p>
    <w:tbl>
      <w:tblPr>
        <w:tblW w:w="1011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616"/>
        <w:gridCol w:w="2126"/>
        <w:gridCol w:w="567"/>
        <w:gridCol w:w="1417"/>
        <w:gridCol w:w="1418"/>
        <w:gridCol w:w="850"/>
        <w:gridCol w:w="1560"/>
      </w:tblGrid>
      <w:tr w:rsidR="00B655EC" w:rsidRPr="002A16E2" w:rsidTr="002967A3">
        <w:trPr>
          <w:trHeight w:val="266"/>
        </w:trPr>
        <w:tc>
          <w:tcPr>
            <w:tcW w:w="1011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</w:tcPr>
          <w:p w:rsidR="00B655EC" w:rsidRPr="0033158A" w:rsidRDefault="00B655EC" w:rsidP="00B655EC">
            <w:pPr>
              <w:jc w:val="center"/>
              <w:rPr>
                <w:b/>
                <w:bCs/>
                <w:szCs w:val="20"/>
              </w:rPr>
            </w:pPr>
            <w:r w:rsidRPr="0033158A">
              <w:rPr>
                <w:b/>
                <w:bCs/>
                <w:szCs w:val="20"/>
              </w:rPr>
              <w:t xml:space="preserve">Zadanie częściowe nr </w:t>
            </w:r>
            <w:r>
              <w:rPr>
                <w:b/>
                <w:bCs/>
                <w:szCs w:val="20"/>
              </w:rPr>
              <w:t>1</w:t>
            </w:r>
            <w:r w:rsidRPr="0033158A">
              <w:rPr>
                <w:b/>
                <w:bCs/>
                <w:szCs w:val="20"/>
              </w:rPr>
              <w:t xml:space="preserve"> – </w:t>
            </w:r>
            <w:r>
              <w:rPr>
                <w:b/>
                <w:bCs/>
                <w:szCs w:val="20"/>
              </w:rPr>
              <w:t>Typ 1</w:t>
            </w:r>
          </w:p>
        </w:tc>
      </w:tr>
      <w:tr w:rsidR="00B655EC" w:rsidRPr="002A16E2" w:rsidTr="002967A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5EC" w:rsidRPr="002A16E2" w:rsidRDefault="00B655EC" w:rsidP="002967A3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elementu</w:t>
            </w:r>
          </w:p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producenta/typ/</w:t>
            </w:r>
            <w:r w:rsidRPr="00827E58">
              <w:rPr>
                <w:b/>
                <w:bCs/>
                <w:sz w:val="20"/>
                <w:szCs w:val="20"/>
              </w:rPr>
              <w:t xml:space="preserve">model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Ilość</w:t>
            </w:r>
          </w:p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827E58">
              <w:rPr>
                <w:b/>
                <w:bCs/>
                <w:sz w:val="20"/>
                <w:szCs w:val="20"/>
              </w:rPr>
              <w:t>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33158A">
              <w:rPr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Wartość netto</w:t>
            </w:r>
          </w:p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VAT</w:t>
            </w:r>
          </w:p>
          <w:p w:rsidR="00B655EC" w:rsidRPr="00827E58" w:rsidRDefault="00B655EC" w:rsidP="002967A3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[%]</w:t>
            </w:r>
          </w:p>
          <w:p w:rsidR="00B655EC" w:rsidRPr="00827E58" w:rsidRDefault="00B655EC" w:rsidP="002967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B655EC" w:rsidRPr="00827E58" w:rsidRDefault="00B655EC" w:rsidP="002967A3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[PLN]</w:t>
            </w:r>
          </w:p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 xml:space="preserve"> (z doliczonym </w:t>
            </w:r>
            <w:r w:rsidRPr="00827E58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655EC" w:rsidRPr="002A16E2" w:rsidTr="002967A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655EC" w:rsidRPr="002A16E2" w:rsidTr="002967A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C168B8" w:rsidRDefault="00B655EC" w:rsidP="002967A3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Wytrząsarka laboratoryjna typ 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A47B30" w:rsidRDefault="00B655EC" w:rsidP="002967A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Pr="002A16E2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55EC" w:rsidRPr="002A16E2" w:rsidRDefault="00B655EC" w:rsidP="002967A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655EC" w:rsidRPr="002A16E2" w:rsidRDefault="00B655EC" w:rsidP="002967A3">
            <w:pPr>
              <w:ind w:right="425"/>
              <w:rPr>
                <w:sz w:val="22"/>
                <w:szCs w:val="22"/>
              </w:rPr>
            </w:pPr>
          </w:p>
        </w:tc>
      </w:tr>
      <w:tr w:rsidR="00B655EC" w:rsidRPr="002A16E2" w:rsidTr="002967A3">
        <w:trPr>
          <w:trHeight w:val="549"/>
        </w:trPr>
        <w:tc>
          <w:tcPr>
            <w:tcW w:w="4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C168B8" w:rsidRDefault="00B655EC" w:rsidP="00B655EC">
            <w:pPr>
              <w:ind w:right="425"/>
              <w:jc w:val="right"/>
              <w:rPr>
                <w:b/>
                <w:sz w:val="22"/>
                <w:szCs w:val="22"/>
              </w:rPr>
            </w:pPr>
            <w:r w:rsidRPr="00C168B8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ind w:right="425"/>
              <w:rPr>
                <w:sz w:val="22"/>
                <w:szCs w:val="22"/>
              </w:rPr>
            </w:pPr>
          </w:p>
        </w:tc>
      </w:tr>
      <w:tr w:rsidR="00B655EC" w:rsidRPr="002A16E2" w:rsidTr="002967A3">
        <w:trPr>
          <w:trHeight w:val="163"/>
        </w:trPr>
        <w:tc>
          <w:tcPr>
            <w:tcW w:w="101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Default="00B655EC" w:rsidP="002967A3">
            <w:pPr>
              <w:rPr>
                <w:sz w:val="22"/>
                <w:szCs w:val="22"/>
              </w:rPr>
            </w:pPr>
          </w:p>
          <w:p w:rsidR="00B655EC" w:rsidRPr="002A16E2" w:rsidRDefault="00B655EC" w:rsidP="002967A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ena netto za całość zamówienia:……………………………………………………………………</w:t>
            </w:r>
          </w:p>
          <w:p w:rsidR="00B655EC" w:rsidRPr="002A16E2" w:rsidRDefault="00B655EC" w:rsidP="002967A3">
            <w:pPr>
              <w:rPr>
                <w:sz w:val="22"/>
                <w:szCs w:val="22"/>
              </w:rPr>
            </w:pPr>
          </w:p>
          <w:p w:rsidR="00B655EC" w:rsidRDefault="00B655EC" w:rsidP="002967A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</w:t>
            </w:r>
            <w:r>
              <w:rPr>
                <w:sz w:val="22"/>
                <w:szCs w:val="22"/>
              </w:rPr>
              <w:t>:…………………………………………………………………..</w:t>
            </w:r>
          </w:p>
          <w:p w:rsidR="00B655EC" w:rsidRDefault="00B655EC" w:rsidP="002967A3">
            <w:pPr>
              <w:rPr>
                <w:sz w:val="22"/>
                <w:szCs w:val="22"/>
              </w:rPr>
            </w:pPr>
          </w:p>
          <w:p w:rsidR="00B655EC" w:rsidRPr="002A16E2" w:rsidRDefault="00B655EC" w:rsidP="002967A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/słownie</w:t>
            </w:r>
            <w:r>
              <w:rPr>
                <w:sz w:val="22"/>
                <w:szCs w:val="22"/>
              </w:rPr>
              <w:t xml:space="preserve"> brutto</w:t>
            </w:r>
            <w:r w:rsidRPr="002A16E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………………………………………….</w:t>
            </w:r>
            <w:r w:rsidRPr="002A16E2">
              <w:rPr>
                <w:sz w:val="22"/>
                <w:szCs w:val="22"/>
              </w:rPr>
              <w:t>…………………………………………………………/</w:t>
            </w:r>
          </w:p>
          <w:p w:rsidR="00B655EC" w:rsidRPr="00D11027" w:rsidRDefault="00B655EC" w:rsidP="002967A3">
            <w:pPr>
              <w:widowControl w:val="0"/>
              <w:spacing w:line="360" w:lineRule="auto"/>
              <w:ind w:right="1"/>
              <w:jc w:val="both"/>
              <w:rPr>
                <w:b/>
                <w:color w:val="FF0000"/>
              </w:rPr>
            </w:pPr>
            <w:r>
              <w:rPr>
                <w:b/>
              </w:rPr>
              <w:t xml:space="preserve">Termin realizacji umowy: </w:t>
            </w:r>
            <w:r w:rsidRPr="00A137D5">
              <w:t xml:space="preserve">do </w:t>
            </w:r>
            <w:r>
              <w:t xml:space="preserve">……. dni od daty podpisania umowy </w:t>
            </w:r>
            <w:r>
              <w:rPr>
                <w:b/>
                <w:color w:val="FF0000"/>
              </w:rPr>
              <w:t>/kryterium oceny ofert/</w:t>
            </w:r>
          </w:p>
          <w:p w:rsidR="00B655EC" w:rsidRPr="002A16E2" w:rsidRDefault="00B655EC" w:rsidP="00B655EC">
            <w:pPr>
              <w:widowControl w:val="0"/>
              <w:spacing w:line="360" w:lineRule="auto"/>
              <w:ind w:right="1"/>
              <w:jc w:val="both"/>
              <w:rPr>
                <w:sz w:val="22"/>
                <w:szCs w:val="22"/>
              </w:rPr>
            </w:pPr>
            <w:r>
              <w:rPr>
                <w:b/>
              </w:rPr>
              <w:t>Okres udzielonej gwarancji wynosi:</w:t>
            </w:r>
            <w:r w:rsidRPr="00FB1B4F">
              <w:t xml:space="preserve"> ……</w:t>
            </w:r>
            <w:r>
              <w:t xml:space="preserve"> miesięcy </w:t>
            </w:r>
          </w:p>
        </w:tc>
      </w:tr>
      <w:tr w:rsidR="0033158A" w:rsidRPr="002A16E2" w:rsidTr="0033158A">
        <w:trPr>
          <w:trHeight w:val="266"/>
        </w:trPr>
        <w:tc>
          <w:tcPr>
            <w:tcW w:w="1011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</w:tcPr>
          <w:p w:rsidR="0033158A" w:rsidRPr="0033158A" w:rsidRDefault="0033158A" w:rsidP="00B655EC">
            <w:pPr>
              <w:jc w:val="center"/>
              <w:rPr>
                <w:b/>
                <w:bCs/>
                <w:szCs w:val="20"/>
              </w:rPr>
            </w:pPr>
            <w:r w:rsidRPr="0033158A">
              <w:rPr>
                <w:b/>
                <w:bCs/>
                <w:szCs w:val="20"/>
              </w:rPr>
              <w:lastRenderedPageBreak/>
              <w:t xml:space="preserve">Zadanie częściowe nr 2 – </w:t>
            </w:r>
            <w:r w:rsidR="00B655EC">
              <w:rPr>
                <w:b/>
                <w:bCs/>
                <w:szCs w:val="20"/>
              </w:rPr>
              <w:t>Typ 2</w:t>
            </w:r>
          </w:p>
        </w:tc>
      </w:tr>
      <w:tr w:rsidR="0033158A" w:rsidRPr="002A16E2" w:rsidTr="00B655E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158A" w:rsidRPr="002A16E2" w:rsidRDefault="0033158A" w:rsidP="00510684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158A" w:rsidRPr="00827E58" w:rsidRDefault="0033158A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elementu</w:t>
            </w:r>
          </w:p>
          <w:p w:rsidR="0033158A" w:rsidRPr="00827E58" w:rsidRDefault="0033158A" w:rsidP="0051068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158A" w:rsidRPr="00827E58" w:rsidRDefault="00B655E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producenta/typ/</w:t>
            </w:r>
            <w:r w:rsidR="0033158A" w:rsidRPr="00827E58">
              <w:rPr>
                <w:b/>
                <w:bCs/>
                <w:sz w:val="20"/>
                <w:szCs w:val="20"/>
              </w:rPr>
              <w:t xml:space="preserve">model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158A" w:rsidRPr="00827E58" w:rsidRDefault="0033158A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Ilość</w:t>
            </w:r>
          </w:p>
          <w:p w:rsidR="0033158A" w:rsidRPr="00827E58" w:rsidRDefault="0033158A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827E58">
              <w:rPr>
                <w:b/>
                <w:bCs/>
                <w:sz w:val="20"/>
                <w:szCs w:val="20"/>
              </w:rPr>
              <w:t>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3158A" w:rsidRPr="00827E58" w:rsidRDefault="0033158A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33158A">
              <w:rPr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158A" w:rsidRPr="00827E58" w:rsidRDefault="0033158A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Wartość netto</w:t>
            </w:r>
          </w:p>
          <w:p w:rsidR="0033158A" w:rsidRPr="00827E58" w:rsidRDefault="0033158A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3158A" w:rsidRPr="00827E58" w:rsidRDefault="0033158A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VAT</w:t>
            </w:r>
          </w:p>
          <w:p w:rsidR="0033158A" w:rsidRPr="00827E58" w:rsidRDefault="0033158A" w:rsidP="00510684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[%]</w:t>
            </w:r>
          </w:p>
          <w:p w:rsidR="0033158A" w:rsidRPr="00827E58" w:rsidRDefault="0033158A" w:rsidP="005106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3158A" w:rsidRPr="00827E58" w:rsidRDefault="0033158A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33158A" w:rsidRPr="00827E58" w:rsidRDefault="0033158A" w:rsidP="00510684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[PLN]</w:t>
            </w:r>
          </w:p>
          <w:p w:rsidR="0033158A" w:rsidRPr="00827E58" w:rsidRDefault="0033158A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 xml:space="preserve"> (z doliczonym </w:t>
            </w:r>
            <w:r w:rsidRPr="00827E58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3158A" w:rsidRPr="002A16E2" w:rsidTr="00B655E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3158A" w:rsidRPr="002A16E2" w:rsidRDefault="0033158A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3158A" w:rsidRPr="002A16E2" w:rsidRDefault="0033158A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3158A" w:rsidRPr="002A16E2" w:rsidRDefault="0033158A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3158A" w:rsidRPr="002A16E2" w:rsidRDefault="0033158A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3158A" w:rsidRPr="002A16E2" w:rsidRDefault="0033158A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3158A" w:rsidRPr="002A16E2" w:rsidRDefault="0033158A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158A" w:rsidRPr="002A16E2" w:rsidRDefault="0033158A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158A" w:rsidRPr="002A16E2" w:rsidRDefault="0033158A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3158A" w:rsidRPr="002A16E2" w:rsidTr="00B655E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3158A" w:rsidRPr="002A16E2" w:rsidRDefault="0033158A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Pr="00C168B8" w:rsidRDefault="00B655EC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Wytrząsarka laboratoryjna typ 2</w:t>
            </w:r>
            <w:r w:rsidR="0033158A" w:rsidRPr="00C168B8">
              <w:rPr>
                <w:b/>
                <w:bCs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Pr="00A47B30" w:rsidRDefault="0033158A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Pr="002A16E2" w:rsidRDefault="0033158A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Pr="002A16E2" w:rsidRDefault="0033158A" w:rsidP="0051068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Pr="002A16E2" w:rsidRDefault="0033158A" w:rsidP="00510684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3158A" w:rsidRPr="002A16E2" w:rsidRDefault="0033158A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3158A" w:rsidRPr="002A16E2" w:rsidRDefault="0033158A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33158A" w:rsidRPr="002A16E2" w:rsidTr="0033158A">
        <w:trPr>
          <w:trHeight w:val="549"/>
        </w:trPr>
        <w:tc>
          <w:tcPr>
            <w:tcW w:w="4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Default="0033158A" w:rsidP="00C168B8">
            <w:pPr>
              <w:ind w:right="425"/>
              <w:jc w:val="right"/>
              <w:rPr>
                <w:b/>
                <w:sz w:val="22"/>
                <w:szCs w:val="22"/>
              </w:rPr>
            </w:pPr>
            <w:r w:rsidRPr="00C168B8">
              <w:rPr>
                <w:b/>
                <w:sz w:val="22"/>
                <w:szCs w:val="22"/>
              </w:rPr>
              <w:t>RAZEM</w:t>
            </w:r>
          </w:p>
          <w:p w:rsidR="0033158A" w:rsidRDefault="0033158A" w:rsidP="00C168B8">
            <w:pPr>
              <w:ind w:right="425"/>
              <w:jc w:val="right"/>
              <w:rPr>
                <w:b/>
                <w:sz w:val="22"/>
                <w:szCs w:val="22"/>
              </w:rPr>
            </w:pPr>
          </w:p>
          <w:p w:rsidR="0033158A" w:rsidRPr="00C168B8" w:rsidRDefault="0033158A" w:rsidP="00C168B8">
            <w:pPr>
              <w:ind w:right="425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Pr="002A16E2" w:rsidRDefault="0033158A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Pr="002A16E2" w:rsidRDefault="0033158A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Pr="002A16E2" w:rsidRDefault="0033158A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Pr="002A16E2" w:rsidRDefault="0033158A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33158A" w:rsidRPr="002A16E2" w:rsidTr="006C1A4C">
        <w:trPr>
          <w:trHeight w:val="163"/>
        </w:trPr>
        <w:tc>
          <w:tcPr>
            <w:tcW w:w="101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Default="0033158A" w:rsidP="00C168B8">
            <w:pPr>
              <w:rPr>
                <w:sz w:val="22"/>
                <w:szCs w:val="22"/>
              </w:rPr>
            </w:pPr>
          </w:p>
          <w:p w:rsidR="0033158A" w:rsidRPr="002A16E2" w:rsidRDefault="0033158A" w:rsidP="00C168B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ena netto za całość zamówienia:……………………………………………………………………</w:t>
            </w:r>
          </w:p>
          <w:p w:rsidR="0033158A" w:rsidRPr="002A16E2" w:rsidRDefault="0033158A" w:rsidP="00C168B8">
            <w:pPr>
              <w:rPr>
                <w:sz w:val="22"/>
                <w:szCs w:val="22"/>
              </w:rPr>
            </w:pPr>
          </w:p>
          <w:p w:rsidR="0033158A" w:rsidRDefault="0033158A" w:rsidP="00C168B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</w:t>
            </w:r>
            <w:r>
              <w:rPr>
                <w:sz w:val="22"/>
                <w:szCs w:val="22"/>
              </w:rPr>
              <w:t>:…………………………………………………………………..</w:t>
            </w:r>
          </w:p>
          <w:p w:rsidR="0033158A" w:rsidRDefault="0033158A" w:rsidP="00C168B8">
            <w:pPr>
              <w:rPr>
                <w:sz w:val="22"/>
                <w:szCs w:val="22"/>
              </w:rPr>
            </w:pPr>
          </w:p>
          <w:p w:rsidR="0033158A" w:rsidRPr="002A16E2" w:rsidRDefault="0033158A" w:rsidP="00C168B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/słownie</w:t>
            </w:r>
            <w:r>
              <w:rPr>
                <w:sz w:val="22"/>
                <w:szCs w:val="22"/>
              </w:rPr>
              <w:t xml:space="preserve"> brutto</w:t>
            </w:r>
            <w:r w:rsidRPr="002A16E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………………………………………….</w:t>
            </w:r>
            <w:r w:rsidRPr="002A16E2">
              <w:rPr>
                <w:sz w:val="22"/>
                <w:szCs w:val="22"/>
              </w:rPr>
              <w:t>…………………………………………………………/</w:t>
            </w:r>
          </w:p>
          <w:p w:rsidR="00B655EC" w:rsidRPr="00D11027" w:rsidRDefault="00B655EC" w:rsidP="00B655EC">
            <w:pPr>
              <w:widowControl w:val="0"/>
              <w:spacing w:line="360" w:lineRule="auto"/>
              <w:ind w:right="1"/>
              <w:jc w:val="both"/>
              <w:rPr>
                <w:b/>
                <w:color w:val="FF0000"/>
              </w:rPr>
            </w:pPr>
            <w:r>
              <w:rPr>
                <w:b/>
              </w:rPr>
              <w:t xml:space="preserve">Termin realizacji umowy: </w:t>
            </w:r>
            <w:r w:rsidRPr="00A137D5">
              <w:t xml:space="preserve">do </w:t>
            </w:r>
            <w:r>
              <w:t xml:space="preserve">……. dni od daty podpisania umowy </w:t>
            </w:r>
            <w:r>
              <w:rPr>
                <w:b/>
                <w:color w:val="FF0000"/>
              </w:rPr>
              <w:t>/kryterium oceny ofert/</w:t>
            </w:r>
          </w:p>
          <w:p w:rsidR="0033158A" w:rsidRPr="002A16E2" w:rsidRDefault="00B655EC" w:rsidP="00B655EC">
            <w:pPr>
              <w:widowControl w:val="0"/>
              <w:spacing w:line="360" w:lineRule="auto"/>
              <w:ind w:right="1"/>
              <w:jc w:val="both"/>
              <w:rPr>
                <w:sz w:val="22"/>
                <w:szCs w:val="22"/>
              </w:rPr>
            </w:pPr>
            <w:r>
              <w:rPr>
                <w:b/>
              </w:rPr>
              <w:t>Okres udzielonej gwarancji wynosi:</w:t>
            </w:r>
            <w:r w:rsidRPr="00FB1B4F">
              <w:t xml:space="preserve"> ……</w:t>
            </w:r>
            <w:r>
              <w:t xml:space="preserve"> miesięcy </w:t>
            </w:r>
          </w:p>
        </w:tc>
      </w:tr>
    </w:tbl>
    <w:p w:rsidR="00B655EC" w:rsidRDefault="00B655EC" w:rsidP="00BA3DEE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tbl>
      <w:tblPr>
        <w:tblW w:w="1011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616"/>
        <w:gridCol w:w="2126"/>
        <w:gridCol w:w="567"/>
        <w:gridCol w:w="1417"/>
        <w:gridCol w:w="1418"/>
        <w:gridCol w:w="850"/>
        <w:gridCol w:w="1560"/>
      </w:tblGrid>
      <w:tr w:rsidR="00B655EC" w:rsidRPr="0033158A" w:rsidTr="002967A3">
        <w:trPr>
          <w:trHeight w:val="266"/>
        </w:trPr>
        <w:tc>
          <w:tcPr>
            <w:tcW w:w="1011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</w:tcPr>
          <w:p w:rsidR="00B655EC" w:rsidRPr="0033158A" w:rsidRDefault="00B655EC" w:rsidP="002967A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Zadanie częściowe nr 3</w:t>
            </w:r>
            <w:r w:rsidRPr="0033158A">
              <w:rPr>
                <w:b/>
                <w:bCs/>
                <w:szCs w:val="20"/>
              </w:rPr>
              <w:t xml:space="preserve"> – </w:t>
            </w:r>
            <w:r>
              <w:rPr>
                <w:b/>
                <w:bCs/>
                <w:szCs w:val="20"/>
              </w:rPr>
              <w:t xml:space="preserve">Typ </w:t>
            </w:r>
            <w:r>
              <w:rPr>
                <w:b/>
                <w:bCs/>
                <w:szCs w:val="20"/>
              </w:rPr>
              <w:t>3</w:t>
            </w:r>
          </w:p>
        </w:tc>
      </w:tr>
      <w:tr w:rsidR="00B655EC" w:rsidRPr="00827E58" w:rsidTr="002967A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5EC" w:rsidRPr="002A16E2" w:rsidRDefault="00B655EC" w:rsidP="002967A3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elementu</w:t>
            </w:r>
          </w:p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producenta/typ/</w:t>
            </w:r>
            <w:r w:rsidRPr="00827E58">
              <w:rPr>
                <w:b/>
                <w:bCs/>
                <w:sz w:val="20"/>
                <w:szCs w:val="20"/>
              </w:rPr>
              <w:t xml:space="preserve">model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Ilość</w:t>
            </w:r>
          </w:p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827E58">
              <w:rPr>
                <w:b/>
                <w:bCs/>
                <w:sz w:val="20"/>
                <w:szCs w:val="20"/>
              </w:rPr>
              <w:t>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33158A">
              <w:rPr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Wartość netto</w:t>
            </w:r>
          </w:p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VAT</w:t>
            </w:r>
          </w:p>
          <w:p w:rsidR="00B655EC" w:rsidRPr="00827E58" w:rsidRDefault="00B655EC" w:rsidP="002967A3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[%]</w:t>
            </w:r>
          </w:p>
          <w:p w:rsidR="00B655EC" w:rsidRPr="00827E58" w:rsidRDefault="00B655EC" w:rsidP="002967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B655EC" w:rsidRPr="00827E58" w:rsidRDefault="00B655EC" w:rsidP="002967A3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[PLN]</w:t>
            </w:r>
          </w:p>
          <w:p w:rsidR="00B655EC" w:rsidRPr="00827E58" w:rsidRDefault="00B655EC" w:rsidP="002967A3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 xml:space="preserve"> (z doliczonym </w:t>
            </w:r>
            <w:r w:rsidRPr="00827E58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655EC" w:rsidRPr="002A16E2" w:rsidTr="002967A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55EC" w:rsidRPr="002A16E2" w:rsidRDefault="00B655EC" w:rsidP="002967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655EC" w:rsidRPr="002A16E2" w:rsidTr="002967A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C168B8" w:rsidRDefault="00B655EC" w:rsidP="002967A3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Wytrząsarka laboratoryjna typ 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A47B30" w:rsidRDefault="00B655EC" w:rsidP="002967A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55EC" w:rsidRPr="002A16E2" w:rsidRDefault="00B655EC" w:rsidP="002967A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655EC" w:rsidRPr="002A16E2" w:rsidRDefault="00B655EC" w:rsidP="002967A3">
            <w:pPr>
              <w:ind w:right="425"/>
              <w:rPr>
                <w:sz w:val="22"/>
                <w:szCs w:val="22"/>
              </w:rPr>
            </w:pPr>
          </w:p>
        </w:tc>
      </w:tr>
      <w:tr w:rsidR="00B655EC" w:rsidRPr="002A16E2" w:rsidTr="002967A3">
        <w:trPr>
          <w:trHeight w:val="549"/>
        </w:trPr>
        <w:tc>
          <w:tcPr>
            <w:tcW w:w="4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Default="00B655EC" w:rsidP="002967A3">
            <w:pPr>
              <w:ind w:right="425"/>
              <w:jc w:val="right"/>
              <w:rPr>
                <w:b/>
                <w:sz w:val="22"/>
                <w:szCs w:val="22"/>
              </w:rPr>
            </w:pPr>
            <w:r w:rsidRPr="00C168B8">
              <w:rPr>
                <w:b/>
                <w:sz w:val="22"/>
                <w:szCs w:val="22"/>
              </w:rPr>
              <w:t>RAZEM</w:t>
            </w:r>
          </w:p>
          <w:p w:rsidR="00B655EC" w:rsidRDefault="00B655EC" w:rsidP="002967A3">
            <w:pPr>
              <w:ind w:right="425"/>
              <w:jc w:val="right"/>
              <w:rPr>
                <w:b/>
                <w:sz w:val="22"/>
                <w:szCs w:val="22"/>
              </w:rPr>
            </w:pPr>
          </w:p>
          <w:p w:rsidR="00B655EC" w:rsidRPr="00C168B8" w:rsidRDefault="00B655EC" w:rsidP="002967A3">
            <w:pPr>
              <w:ind w:right="425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Pr="002A16E2" w:rsidRDefault="00B655EC" w:rsidP="002967A3">
            <w:pPr>
              <w:ind w:right="425"/>
              <w:rPr>
                <w:sz w:val="22"/>
                <w:szCs w:val="22"/>
              </w:rPr>
            </w:pPr>
          </w:p>
        </w:tc>
      </w:tr>
      <w:tr w:rsidR="00B655EC" w:rsidRPr="002A16E2" w:rsidTr="002967A3">
        <w:trPr>
          <w:trHeight w:val="163"/>
        </w:trPr>
        <w:tc>
          <w:tcPr>
            <w:tcW w:w="101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EC" w:rsidRDefault="00B655EC" w:rsidP="002967A3">
            <w:pPr>
              <w:rPr>
                <w:sz w:val="22"/>
                <w:szCs w:val="22"/>
              </w:rPr>
            </w:pPr>
          </w:p>
          <w:p w:rsidR="00B655EC" w:rsidRPr="002A16E2" w:rsidRDefault="00B655EC" w:rsidP="002967A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ena netto za całość zamówienia:……………………………………………………………………</w:t>
            </w:r>
          </w:p>
          <w:p w:rsidR="00B655EC" w:rsidRPr="002A16E2" w:rsidRDefault="00B655EC" w:rsidP="002967A3">
            <w:pPr>
              <w:rPr>
                <w:sz w:val="22"/>
                <w:szCs w:val="22"/>
              </w:rPr>
            </w:pPr>
          </w:p>
          <w:p w:rsidR="00B655EC" w:rsidRDefault="00B655EC" w:rsidP="002967A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</w:t>
            </w:r>
            <w:r>
              <w:rPr>
                <w:sz w:val="22"/>
                <w:szCs w:val="22"/>
              </w:rPr>
              <w:t>:…………………………………………………………………..</w:t>
            </w:r>
          </w:p>
          <w:p w:rsidR="00B655EC" w:rsidRDefault="00B655EC" w:rsidP="002967A3">
            <w:pPr>
              <w:rPr>
                <w:sz w:val="22"/>
                <w:szCs w:val="22"/>
              </w:rPr>
            </w:pPr>
          </w:p>
          <w:p w:rsidR="00B655EC" w:rsidRPr="002A16E2" w:rsidRDefault="00B655EC" w:rsidP="002967A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/słownie</w:t>
            </w:r>
            <w:r>
              <w:rPr>
                <w:sz w:val="22"/>
                <w:szCs w:val="22"/>
              </w:rPr>
              <w:t xml:space="preserve"> brutto</w:t>
            </w:r>
            <w:r w:rsidRPr="002A16E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………………………………………….</w:t>
            </w:r>
            <w:r w:rsidRPr="002A16E2">
              <w:rPr>
                <w:sz w:val="22"/>
                <w:szCs w:val="22"/>
              </w:rPr>
              <w:t>…………………………………………………………/</w:t>
            </w:r>
          </w:p>
          <w:p w:rsidR="00B655EC" w:rsidRPr="00D11027" w:rsidRDefault="00B655EC" w:rsidP="002967A3">
            <w:pPr>
              <w:widowControl w:val="0"/>
              <w:spacing w:line="360" w:lineRule="auto"/>
              <w:ind w:right="1"/>
              <w:jc w:val="both"/>
              <w:rPr>
                <w:b/>
                <w:color w:val="FF0000"/>
              </w:rPr>
            </w:pPr>
            <w:r>
              <w:rPr>
                <w:b/>
              </w:rPr>
              <w:t xml:space="preserve">Termin realizacji umowy: </w:t>
            </w:r>
            <w:r w:rsidRPr="00A137D5">
              <w:t xml:space="preserve">do </w:t>
            </w:r>
            <w:r>
              <w:t xml:space="preserve">……. dni od daty podpisania umowy </w:t>
            </w:r>
            <w:r>
              <w:rPr>
                <w:b/>
                <w:color w:val="FF0000"/>
              </w:rPr>
              <w:t>/kryterium oceny ofert/</w:t>
            </w:r>
          </w:p>
          <w:p w:rsidR="00B655EC" w:rsidRPr="002A16E2" w:rsidRDefault="00B655EC" w:rsidP="002967A3">
            <w:pPr>
              <w:widowControl w:val="0"/>
              <w:spacing w:line="360" w:lineRule="auto"/>
              <w:ind w:right="1"/>
              <w:jc w:val="both"/>
              <w:rPr>
                <w:sz w:val="22"/>
                <w:szCs w:val="22"/>
              </w:rPr>
            </w:pPr>
            <w:r>
              <w:rPr>
                <w:b/>
              </w:rPr>
              <w:t>Okres udzielonej gwarancji wynosi:</w:t>
            </w:r>
            <w:r w:rsidRPr="00FB1B4F">
              <w:t xml:space="preserve"> ……</w:t>
            </w:r>
            <w:r>
              <w:t xml:space="preserve"> miesięcy </w:t>
            </w:r>
          </w:p>
        </w:tc>
      </w:tr>
    </w:tbl>
    <w:p w:rsidR="00B655EC" w:rsidRDefault="00B655EC" w:rsidP="00BA3DEE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:rsidR="00BA3DEE" w:rsidRDefault="00BA3DEE" w:rsidP="00BA3DE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655EC" w:rsidRDefault="00B655EC" w:rsidP="00BA3DE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bookmarkStart w:id="0" w:name="_GoBack"/>
      <w:bookmarkEnd w:id="0"/>
    </w:p>
    <w:p w:rsidR="008D2AB8" w:rsidRDefault="008D2AB8" w:rsidP="00BA3DEE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0E2B11"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8C5D69" w:rsidRDefault="008C5D69" w:rsidP="008C5D69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C5D69" w:rsidRDefault="008C5D69" w:rsidP="008C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8C5D69" w:rsidRDefault="008C5D69" w:rsidP="008C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C5D69" w:rsidRDefault="008C5D69" w:rsidP="008C5D6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C5D69" w:rsidRDefault="008C5D69" w:rsidP="008C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C5D69" w:rsidRDefault="008C5D69" w:rsidP="008C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8C5D69" w:rsidRDefault="008C5D69" w:rsidP="008C5D69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C168B8">
      <w:headerReference w:type="default" r:id="rId8"/>
      <w:footerReference w:type="default" r:id="rId9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713" w:rsidRDefault="00B91713">
      <w:r>
        <w:separator/>
      </w:r>
    </w:p>
  </w:endnote>
  <w:endnote w:type="continuationSeparator" w:id="0">
    <w:p w:rsidR="00B91713" w:rsidRDefault="00B9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713" w:rsidRDefault="00B91713">
      <w:r>
        <w:separator/>
      </w:r>
    </w:p>
  </w:footnote>
  <w:footnote w:type="continuationSeparator" w:id="0">
    <w:p w:rsidR="00B91713" w:rsidRDefault="00B91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Pr="00D11027" w:rsidRDefault="00D11027" w:rsidP="00D11027">
    <w:pPr>
      <w:pStyle w:val="Nagwek"/>
    </w:pPr>
    <w:r w:rsidRPr="007A4EE6">
      <w:rPr>
        <w:noProof/>
      </w:rPr>
      <w:drawing>
        <wp:inline distT="0" distB="0" distL="0" distR="0" wp14:anchorId="36222B34" wp14:editId="57E04A66">
          <wp:extent cx="5759450" cy="609466"/>
          <wp:effectExtent l="0" t="0" r="0" b="635"/>
          <wp:docPr id="1" name="Obraz 3" descr="C:\Users\User\Pictures\Log1 b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User\Pictures\Log1 b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94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EC0"/>
    <w:rsid w:val="00012286"/>
    <w:rsid w:val="00071CCC"/>
    <w:rsid w:val="000B731D"/>
    <w:rsid w:val="000D6134"/>
    <w:rsid w:val="000E09C7"/>
    <w:rsid w:val="000E2B11"/>
    <w:rsid w:val="000F497D"/>
    <w:rsid w:val="000F6589"/>
    <w:rsid w:val="00106636"/>
    <w:rsid w:val="00116EC6"/>
    <w:rsid w:val="001801DD"/>
    <w:rsid w:val="0018751F"/>
    <w:rsid w:val="001D4612"/>
    <w:rsid w:val="001F03FA"/>
    <w:rsid w:val="00207E98"/>
    <w:rsid w:val="002723B0"/>
    <w:rsid w:val="00315A4A"/>
    <w:rsid w:val="00317FEE"/>
    <w:rsid w:val="0033158A"/>
    <w:rsid w:val="00365665"/>
    <w:rsid w:val="00461330"/>
    <w:rsid w:val="00487EE3"/>
    <w:rsid w:val="004B7300"/>
    <w:rsid w:val="004C6753"/>
    <w:rsid w:val="00595C87"/>
    <w:rsid w:val="005D2C65"/>
    <w:rsid w:val="005E5731"/>
    <w:rsid w:val="005E6D94"/>
    <w:rsid w:val="0063384F"/>
    <w:rsid w:val="00643C6F"/>
    <w:rsid w:val="00646202"/>
    <w:rsid w:val="0065290F"/>
    <w:rsid w:val="006815F6"/>
    <w:rsid w:val="00711F11"/>
    <w:rsid w:val="007748F0"/>
    <w:rsid w:val="007A4321"/>
    <w:rsid w:val="007A4F97"/>
    <w:rsid w:val="00827E58"/>
    <w:rsid w:val="00833933"/>
    <w:rsid w:val="008365D5"/>
    <w:rsid w:val="00853083"/>
    <w:rsid w:val="008B2F0C"/>
    <w:rsid w:val="008B4928"/>
    <w:rsid w:val="008C5D69"/>
    <w:rsid w:val="008D2AB8"/>
    <w:rsid w:val="008F1C66"/>
    <w:rsid w:val="00970FE4"/>
    <w:rsid w:val="009B21F9"/>
    <w:rsid w:val="009F2B6B"/>
    <w:rsid w:val="00A0022B"/>
    <w:rsid w:val="00A137D5"/>
    <w:rsid w:val="00A30283"/>
    <w:rsid w:val="00A346FE"/>
    <w:rsid w:val="00A47B4D"/>
    <w:rsid w:val="00A83018"/>
    <w:rsid w:val="00AD1C4D"/>
    <w:rsid w:val="00B655EC"/>
    <w:rsid w:val="00B774DC"/>
    <w:rsid w:val="00B91713"/>
    <w:rsid w:val="00BA3DEE"/>
    <w:rsid w:val="00BC43CC"/>
    <w:rsid w:val="00C168B8"/>
    <w:rsid w:val="00C969A6"/>
    <w:rsid w:val="00CA7D36"/>
    <w:rsid w:val="00D11027"/>
    <w:rsid w:val="00D24208"/>
    <w:rsid w:val="00D60C38"/>
    <w:rsid w:val="00D66893"/>
    <w:rsid w:val="00D90ACB"/>
    <w:rsid w:val="00DC1500"/>
    <w:rsid w:val="00E44371"/>
    <w:rsid w:val="00E949B0"/>
    <w:rsid w:val="00EB564A"/>
    <w:rsid w:val="00EF7EC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C35DA"/>
  <w15:chartTrackingRefBased/>
  <w15:docId w15:val="{D503072E-904E-469C-B56A-78B023CD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31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7CCCD-C480-42F9-B367-6D1B1AE68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781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2</cp:revision>
  <cp:lastPrinted>1899-12-31T23:00:00Z</cp:lastPrinted>
  <dcterms:created xsi:type="dcterms:W3CDTF">2021-05-10T10:53:00Z</dcterms:created>
  <dcterms:modified xsi:type="dcterms:W3CDTF">2021-05-10T10:53:00Z</dcterms:modified>
</cp:coreProperties>
</file>