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AB8" w:rsidRPr="00C168B8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C168B8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C168B8">
        <w:rPr>
          <w:rFonts w:ascii="Times New Roman" w:hAnsi="Times New Roman"/>
          <w:sz w:val="22"/>
          <w:szCs w:val="22"/>
        </w:rPr>
        <w:t>1</w:t>
      </w:r>
    </w:p>
    <w:p w:rsidR="008D2AB8" w:rsidRPr="00C168B8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C168B8">
        <w:rPr>
          <w:b/>
        </w:rPr>
        <w:t>FORMULARZ OFERTY</w:t>
      </w:r>
    </w:p>
    <w:p w:rsidR="00BA3DEE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BA3DEE" w:rsidRDefault="00BA3DEE" w:rsidP="00BA3DEE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BA3DEE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BA3DEE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BA3DEE" w:rsidRPr="000E2B11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BA3DEE" w:rsidRPr="000E2B11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BA3DEE" w:rsidRPr="000E2B11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E-MAIL………………………………………………………………………………………….</w:t>
      </w:r>
    </w:p>
    <w:p w:rsidR="00BA3DEE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BA3DEE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BA3DEE" w:rsidRPr="0033158A" w:rsidRDefault="00BA3DEE" w:rsidP="00BA3DEE">
      <w:pPr>
        <w:spacing w:line="360" w:lineRule="auto"/>
        <w:rPr>
          <w:szCs w:val="22"/>
        </w:rPr>
      </w:pPr>
      <w:r w:rsidRPr="0033158A">
        <w:rPr>
          <w:szCs w:val="22"/>
        </w:rPr>
        <w:t>Do: Nazwa i siedziba Zamawiającego:</w:t>
      </w:r>
    </w:p>
    <w:p w:rsidR="00BA3DEE" w:rsidRPr="0033158A" w:rsidRDefault="00BA3DEE" w:rsidP="00BA3DEE">
      <w:pPr>
        <w:ind w:right="-110"/>
        <w:rPr>
          <w:b/>
          <w:szCs w:val="22"/>
        </w:rPr>
      </w:pPr>
      <w:r w:rsidRPr="0033158A">
        <w:rPr>
          <w:b/>
          <w:szCs w:val="22"/>
        </w:rPr>
        <w:t>Akademia Górniczo - Hutnicza</w:t>
      </w:r>
    </w:p>
    <w:p w:rsidR="00BA3DEE" w:rsidRPr="0033158A" w:rsidRDefault="00BA3DEE" w:rsidP="00BA3DEE">
      <w:pPr>
        <w:ind w:right="-110"/>
        <w:rPr>
          <w:b/>
          <w:szCs w:val="22"/>
        </w:rPr>
      </w:pPr>
      <w:r w:rsidRPr="0033158A">
        <w:rPr>
          <w:b/>
          <w:szCs w:val="22"/>
        </w:rPr>
        <w:t>im. Stanisława Staszica w Krakowie</w:t>
      </w:r>
    </w:p>
    <w:p w:rsidR="00BA3DEE" w:rsidRPr="0033158A" w:rsidRDefault="00BA3DEE" w:rsidP="00BA3DEE">
      <w:pPr>
        <w:ind w:right="-110"/>
        <w:rPr>
          <w:b/>
          <w:szCs w:val="22"/>
        </w:rPr>
      </w:pPr>
      <w:r w:rsidRPr="0033158A">
        <w:rPr>
          <w:b/>
          <w:szCs w:val="22"/>
        </w:rPr>
        <w:t xml:space="preserve">Dział Zamówień Publicznych  </w:t>
      </w:r>
    </w:p>
    <w:p w:rsidR="00BA3DEE" w:rsidRPr="0033158A" w:rsidRDefault="00BA3DEE" w:rsidP="00BA3DEE">
      <w:pPr>
        <w:ind w:right="-110"/>
        <w:rPr>
          <w:b/>
          <w:szCs w:val="22"/>
        </w:rPr>
      </w:pPr>
      <w:r w:rsidRPr="0033158A">
        <w:rPr>
          <w:b/>
          <w:szCs w:val="22"/>
        </w:rPr>
        <w:t xml:space="preserve">Al. Mickiewicza 30 </w:t>
      </w:r>
    </w:p>
    <w:p w:rsidR="00BA3DEE" w:rsidRPr="0033158A" w:rsidRDefault="00BA3DEE" w:rsidP="00BA3DEE">
      <w:pPr>
        <w:rPr>
          <w:b/>
          <w:szCs w:val="22"/>
        </w:rPr>
      </w:pPr>
      <w:r w:rsidRPr="0033158A">
        <w:rPr>
          <w:b/>
          <w:szCs w:val="22"/>
        </w:rPr>
        <w:t xml:space="preserve">30-059 Kraków,  </w:t>
      </w:r>
    </w:p>
    <w:p w:rsidR="008D2AB8" w:rsidRPr="0033158A" w:rsidRDefault="008D2AB8" w:rsidP="008D2AB8">
      <w:pPr>
        <w:ind w:firstLine="3969"/>
        <w:rPr>
          <w:b/>
          <w:sz w:val="28"/>
        </w:rPr>
      </w:pPr>
    </w:p>
    <w:p w:rsidR="008D2AB8" w:rsidRPr="0033158A" w:rsidRDefault="008D2AB8" w:rsidP="008D2AB8">
      <w:pPr>
        <w:widowControl w:val="0"/>
        <w:ind w:right="1"/>
        <w:jc w:val="both"/>
        <w:rPr>
          <w:szCs w:val="22"/>
        </w:rPr>
      </w:pPr>
      <w:r w:rsidRPr="0033158A">
        <w:rPr>
          <w:szCs w:val="22"/>
        </w:rPr>
        <w:t xml:space="preserve">Przystępując do postępowania o udzielenie zamówienia publicznego, którego przedmiotem jest </w:t>
      </w:r>
      <w:r w:rsidR="0036735C" w:rsidRPr="0036735C">
        <w:rPr>
          <w:b/>
          <w:szCs w:val="22"/>
        </w:rPr>
        <w:t>dostaw</w:t>
      </w:r>
      <w:r w:rsidR="0036735C">
        <w:rPr>
          <w:b/>
          <w:szCs w:val="22"/>
        </w:rPr>
        <w:t>a</w:t>
      </w:r>
      <w:r w:rsidR="0036735C" w:rsidRPr="0036735C">
        <w:rPr>
          <w:b/>
          <w:szCs w:val="22"/>
        </w:rPr>
        <w:t xml:space="preserve"> suszarek laboratoryjnych – 2 szt. dla </w:t>
      </w:r>
      <w:proofErr w:type="spellStart"/>
      <w:r w:rsidR="0036735C" w:rsidRPr="0036735C">
        <w:rPr>
          <w:b/>
          <w:szCs w:val="22"/>
        </w:rPr>
        <w:t>WIMiC</w:t>
      </w:r>
      <w:proofErr w:type="spellEnd"/>
      <w:r w:rsidR="0036735C" w:rsidRPr="0036735C">
        <w:rPr>
          <w:b/>
          <w:szCs w:val="22"/>
        </w:rPr>
        <w:t>- KC-zp.272-150/21</w:t>
      </w:r>
      <w:r w:rsidR="0036735C">
        <w:rPr>
          <w:b/>
          <w:szCs w:val="22"/>
        </w:rPr>
        <w:t xml:space="preserve">, </w:t>
      </w:r>
      <w:r w:rsidRPr="0033158A">
        <w:rPr>
          <w:szCs w:val="22"/>
        </w:rPr>
        <w:t>oferuję realizację przedmiotu zamówienia, zgodnie z zasadami określonymi w specyfikacji warunków zamówienia.</w:t>
      </w:r>
    </w:p>
    <w:tbl>
      <w:tblPr>
        <w:tblW w:w="9976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757"/>
        <w:gridCol w:w="1843"/>
        <w:gridCol w:w="709"/>
        <w:gridCol w:w="2835"/>
        <w:gridCol w:w="850"/>
        <w:gridCol w:w="1418"/>
      </w:tblGrid>
      <w:tr w:rsidR="0036735C" w:rsidRPr="002A16E2" w:rsidTr="0036735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6735C" w:rsidRPr="002A16E2" w:rsidRDefault="0036735C" w:rsidP="00510684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6735C" w:rsidRPr="00827E58" w:rsidRDefault="0036735C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Nazwa elementu</w:t>
            </w:r>
          </w:p>
          <w:p w:rsidR="0036735C" w:rsidRPr="00827E58" w:rsidRDefault="0036735C" w:rsidP="0051068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6735C" w:rsidRPr="00827E58" w:rsidRDefault="0036735C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 xml:space="preserve">Nazwa producenta//model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6735C" w:rsidRPr="00827E58" w:rsidRDefault="0036735C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Ilość</w:t>
            </w:r>
          </w:p>
          <w:p w:rsidR="0036735C" w:rsidRPr="00827E58" w:rsidRDefault="0036735C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Pr="00827E58">
              <w:rPr>
                <w:b/>
                <w:bCs/>
                <w:sz w:val="20"/>
                <w:szCs w:val="20"/>
              </w:rPr>
              <w:t>zt.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36735C" w:rsidRPr="0036735C" w:rsidRDefault="0036735C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 w:rsidRPr="0036735C">
              <w:rPr>
                <w:b/>
                <w:bCs/>
                <w:sz w:val="20"/>
                <w:szCs w:val="20"/>
              </w:rPr>
              <w:t>Cena jednostkowa netto</w:t>
            </w:r>
          </w:p>
          <w:p w:rsidR="0036735C" w:rsidRPr="0036735C" w:rsidRDefault="0036735C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 w:rsidRPr="0036735C">
              <w:rPr>
                <w:b/>
                <w:bCs/>
                <w:sz w:val="20"/>
                <w:szCs w:val="20"/>
              </w:rPr>
              <w:t>Wartość netto</w:t>
            </w:r>
          </w:p>
          <w:p w:rsidR="0036735C" w:rsidRPr="0036735C" w:rsidRDefault="0036735C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 w:rsidRPr="0036735C">
              <w:rPr>
                <w:b/>
                <w:bCs/>
                <w:sz w:val="20"/>
                <w:szCs w:val="20"/>
              </w:rPr>
              <w:t>[PLN]</w:t>
            </w:r>
          </w:p>
          <w:p w:rsidR="0036735C" w:rsidRPr="0036735C" w:rsidRDefault="0036735C" w:rsidP="0036735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735C" w:rsidRPr="00827E58" w:rsidRDefault="0036735C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VAT</w:t>
            </w:r>
          </w:p>
          <w:p w:rsidR="0036735C" w:rsidRPr="00827E58" w:rsidRDefault="0036735C" w:rsidP="00510684">
            <w:pPr>
              <w:jc w:val="center"/>
              <w:rPr>
                <w:sz w:val="20"/>
                <w:szCs w:val="20"/>
              </w:rPr>
            </w:pPr>
            <w:r w:rsidRPr="00827E58">
              <w:rPr>
                <w:sz w:val="20"/>
                <w:szCs w:val="20"/>
              </w:rPr>
              <w:t>[%]</w:t>
            </w:r>
          </w:p>
          <w:p w:rsidR="0036735C" w:rsidRPr="00827E58" w:rsidRDefault="0036735C" w:rsidP="0051068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735C" w:rsidRPr="00827E58" w:rsidRDefault="0036735C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36735C" w:rsidRPr="00827E58" w:rsidRDefault="0036735C" w:rsidP="00510684">
            <w:pPr>
              <w:jc w:val="center"/>
              <w:rPr>
                <w:sz w:val="20"/>
                <w:szCs w:val="20"/>
              </w:rPr>
            </w:pPr>
            <w:r w:rsidRPr="00827E58">
              <w:rPr>
                <w:sz w:val="20"/>
                <w:szCs w:val="20"/>
              </w:rPr>
              <w:t>[PLN]</w:t>
            </w:r>
          </w:p>
          <w:p w:rsidR="0036735C" w:rsidRPr="00827E58" w:rsidRDefault="0036735C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sz w:val="20"/>
                <w:szCs w:val="20"/>
              </w:rPr>
              <w:t xml:space="preserve"> (z doliczonym </w:t>
            </w:r>
            <w:r w:rsidRPr="00827E58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36735C" w:rsidRPr="002A16E2" w:rsidTr="0036735C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6735C" w:rsidRPr="002A16E2" w:rsidRDefault="0036735C" w:rsidP="0051068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6735C" w:rsidRPr="002A16E2" w:rsidRDefault="0036735C" w:rsidP="0051068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6735C" w:rsidRPr="002A16E2" w:rsidRDefault="0036735C" w:rsidP="0051068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6735C" w:rsidRPr="002A16E2" w:rsidRDefault="0036735C" w:rsidP="0051068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36735C" w:rsidRPr="0036735C" w:rsidRDefault="0036735C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 w:rsidRPr="0036735C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6735C" w:rsidRPr="002A16E2" w:rsidRDefault="0036735C" w:rsidP="0051068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6735C" w:rsidRPr="002A16E2" w:rsidRDefault="0036735C" w:rsidP="0051068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36735C" w:rsidRPr="002A16E2" w:rsidTr="0036735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6735C" w:rsidRPr="002A16E2" w:rsidRDefault="0036735C" w:rsidP="005106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5C" w:rsidRPr="00C168B8" w:rsidRDefault="0036735C" w:rsidP="00510684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Suszarka laboratoryjna</w:t>
            </w:r>
            <w:r w:rsidRPr="00C168B8">
              <w:rPr>
                <w:b/>
                <w:bCs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5C" w:rsidRPr="00A47B30" w:rsidRDefault="0036735C" w:rsidP="0051068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5C" w:rsidRPr="002A16E2" w:rsidRDefault="0036735C" w:rsidP="005106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2A16E2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36735C" w:rsidRPr="0036735C" w:rsidRDefault="0036735C" w:rsidP="0036735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6735C" w:rsidRPr="002A16E2" w:rsidRDefault="0036735C" w:rsidP="005106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6735C" w:rsidRPr="002A16E2" w:rsidRDefault="0036735C" w:rsidP="00510684">
            <w:pPr>
              <w:ind w:right="425"/>
              <w:rPr>
                <w:sz w:val="22"/>
                <w:szCs w:val="22"/>
              </w:rPr>
            </w:pPr>
          </w:p>
        </w:tc>
      </w:tr>
      <w:tr w:rsidR="0036735C" w:rsidRPr="002A16E2" w:rsidTr="0036735C">
        <w:trPr>
          <w:trHeight w:val="420"/>
        </w:trPr>
        <w:tc>
          <w:tcPr>
            <w:tcW w:w="48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5C" w:rsidRDefault="0036735C" w:rsidP="00C168B8">
            <w:pPr>
              <w:ind w:right="425"/>
              <w:jc w:val="right"/>
              <w:rPr>
                <w:b/>
                <w:sz w:val="22"/>
                <w:szCs w:val="22"/>
              </w:rPr>
            </w:pPr>
            <w:r w:rsidRPr="00C168B8">
              <w:rPr>
                <w:b/>
                <w:sz w:val="22"/>
                <w:szCs w:val="22"/>
              </w:rPr>
              <w:t>RAZEM</w:t>
            </w:r>
          </w:p>
          <w:p w:rsidR="0036735C" w:rsidRPr="00C168B8" w:rsidRDefault="0036735C" w:rsidP="00C168B8">
            <w:pPr>
              <w:ind w:right="425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5C" w:rsidRPr="0036735C" w:rsidRDefault="0036735C" w:rsidP="0036735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5C" w:rsidRPr="002A16E2" w:rsidRDefault="0036735C" w:rsidP="005106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5C" w:rsidRPr="002A16E2" w:rsidRDefault="0036735C" w:rsidP="00510684">
            <w:pPr>
              <w:ind w:right="425"/>
              <w:rPr>
                <w:sz w:val="22"/>
                <w:szCs w:val="22"/>
              </w:rPr>
            </w:pPr>
          </w:p>
        </w:tc>
      </w:tr>
      <w:tr w:rsidR="0033158A" w:rsidRPr="002A16E2" w:rsidTr="0036735C">
        <w:trPr>
          <w:trHeight w:val="163"/>
        </w:trPr>
        <w:tc>
          <w:tcPr>
            <w:tcW w:w="99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8A" w:rsidRDefault="0033158A" w:rsidP="00C168B8">
            <w:pPr>
              <w:rPr>
                <w:sz w:val="22"/>
                <w:szCs w:val="22"/>
              </w:rPr>
            </w:pPr>
          </w:p>
          <w:p w:rsidR="0033158A" w:rsidRPr="002A16E2" w:rsidRDefault="0033158A" w:rsidP="00C168B8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ena netto za całość zamówienia:……………………………………………………………………</w:t>
            </w:r>
          </w:p>
          <w:p w:rsidR="0033158A" w:rsidRPr="002A16E2" w:rsidRDefault="0033158A" w:rsidP="00C168B8">
            <w:pPr>
              <w:rPr>
                <w:sz w:val="22"/>
                <w:szCs w:val="22"/>
              </w:rPr>
            </w:pPr>
          </w:p>
          <w:p w:rsidR="0033158A" w:rsidRDefault="0033158A" w:rsidP="00C168B8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</w:t>
            </w:r>
            <w:r>
              <w:rPr>
                <w:sz w:val="22"/>
                <w:szCs w:val="22"/>
              </w:rPr>
              <w:t>:…………………………………………………………………..</w:t>
            </w:r>
          </w:p>
          <w:p w:rsidR="0033158A" w:rsidRDefault="0033158A" w:rsidP="00C168B8">
            <w:pPr>
              <w:rPr>
                <w:sz w:val="22"/>
                <w:szCs w:val="22"/>
              </w:rPr>
            </w:pPr>
          </w:p>
          <w:p w:rsidR="0033158A" w:rsidRPr="002A16E2" w:rsidRDefault="0033158A" w:rsidP="00C168B8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/słownie</w:t>
            </w:r>
            <w:r>
              <w:rPr>
                <w:sz w:val="22"/>
                <w:szCs w:val="22"/>
              </w:rPr>
              <w:t xml:space="preserve"> brutto</w:t>
            </w:r>
            <w:r w:rsidRPr="002A16E2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………………………………………….</w:t>
            </w:r>
            <w:r w:rsidRPr="002A16E2">
              <w:rPr>
                <w:sz w:val="22"/>
                <w:szCs w:val="22"/>
              </w:rPr>
              <w:t>…………………………………………………………/</w:t>
            </w:r>
          </w:p>
          <w:p w:rsidR="0033158A" w:rsidRPr="002A16E2" w:rsidRDefault="0033158A" w:rsidP="00510684">
            <w:pPr>
              <w:ind w:right="425"/>
              <w:rPr>
                <w:sz w:val="22"/>
                <w:szCs w:val="22"/>
              </w:rPr>
            </w:pPr>
          </w:p>
        </w:tc>
      </w:tr>
    </w:tbl>
    <w:p w:rsidR="0036735C" w:rsidRDefault="0036735C" w:rsidP="0036735C">
      <w:pPr>
        <w:widowControl w:val="0"/>
        <w:spacing w:line="264" w:lineRule="auto"/>
        <w:ind w:right="1"/>
        <w:rPr>
          <w:b/>
          <w:bCs/>
        </w:rPr>
      </w:pPr>
    </w:p>
    <w:p w:rsidR="0036735C" w:rsidRDefault="0036735C" w:rsidP="0036735C">
      <w:pPr>
        <w:widowControl w:val="0"/>
        <w:spacing w:line="264" w:lineRule="auto"/>
        <w:ind w:right="1"/>
        <w:rPr>
          <w:bCs/>
        </w:rPr>
      </w:pPr>
      <w:r>
        <w:rPr>
          <w:b/>
          <w:bCs/>
        </w:rPr>
        <w:t>Producent/typ/model</w:t>
      </w:r>
      <w:r w:rsidRPr="0033158A">
        <w:rPr>
          <w:bCs/>
        </w:rPr>
        <w:t>……………………………………………………………………</w:t>
      </w:r>
    </w:p>
    <w:p w:rsidR="0036735C" w:rsidRPr="0033158A" w:rsidRDefault="0036735C" w:rsidP="0036735C">
      <w:pPr>
        <w:widowControl w:val="0"/>
        <w:spacing w:line="360" w:lineRule="auto"/>
        <w:ind w:right="1"/>
        <w:jc w:val="both"/>
        <w:rPr>
          <w:b/>
          <w:color w:val="FF0000"/>
        </w:rPr>
      </w:pPr>
      <w:bookmarkStart w:id="0" w:name="_GoBack"/>
      <w:bookmarkEnd w:id="0"/>
      <w:r w:rsidRPr="0033158A">
        <w:rPr>
          <w:b/>
        </w:rPr>
        <w:t xml:space="preserve">Termin realizacji umowy: </w:t>
      </w:r>
      <w:r w:rsidRPr="0033158A">
        <w:t xml:space="preserve">do ……. dni od daty podpisania umowy </w:t>
      </w:r>
    </w:p>
    <w:p w:rsidR="0036735C" w:rsidRPr="0033158A" w:rsidRDefault="0036735C" w:rsidP="0036735C">
      <w:pPr>
        <w:widowControl w:val="0"/>
        <w:spacing w:line="360" w:lineRule="auto"/>
        <w:ind w:right="1"/>
        <w:jc w:val="both"/>
        <w:rPr>
          <w:i/>
          <w:highlight w:val="yellow"/>
        </w:rPr>
      </w:pPr>
      <w:r w:rsidRPr="0033158A">
        <w:rPr>
          <w:b/>
        </w:rPr>
        <w:t>Okres udzielonej gwarancji wynosi:</w:t>
      </w:r>
      <w:r w:rsidRPr="0033158A">
        <w:t xml:space="preserve"> …… miesięcy </w:t>
      </w:r>
      <w:r w:rsidRPr="0033158A">
        <w:rPr>
          <w:b/>
          <w:color w:val="FF0000"/>
        </w:rPr>
        <w:t>/kryterium oceny ofert/</w:t>
      </w:r>
    </w:p>
    <w:p w:rsidR="00BA3DEE" w:rsidRDefault="00BA3DEE" w:rsidP="00BA3DE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D2AB8" w:rsidRDefault="008D2AB8" w:rsidP="00BA3DEE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="000E2B11">
        <w:rPr>
          <w:color w:val="000000"/>
          <w:sz w:val="22"/>
          <w:szCs w:val="22"/>
          <w:lang w:eastAsia="ar-SA"/>
        </w:rPr>
        <w:t>w okresie wskazanym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8C5D69" w:rsidRDefault="008C5D69" w:rsidP="008C5D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8C5D69" w:rsidRDefault="008C5D69" w:rsidP="008C5D69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8C5D69" w:rsidRDefault="008C5D69" w:rsidP="008C5D6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8C5D69" w:rsidRDefault="008C5D69" w:rsidP="008C5D6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:rsidR="008C5D69" w:rsidRDefault="008C5D69" w:rsidP="008C5D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8C5D69" w:rsidRDefault="008C5D69" w:rsidP="008C5D6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C5D69" w:rsidRDefault="008C5D69" w:rsidP="008C5D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8C5D69" w:rsidRDefault="008C5D69" w:rsidP="008C5D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C5D69" w:rsidRDefault="008C5D69" w:rsidP="008C5D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8C5D69" w:rsidRDefault="008C5D69" w:rsidP="008C5D69">
      <w:pPr>
        <w:jc w:val="both"/>
        <w:rPr>
          <w:b/>
          <w:color w:val="FF0000"/>
          <w:sz w:val="18"/>
          <w:szCs w:val="18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 w:rsidSect="00C168B8">
      <w:footerReference w:type="default" r:id="rId8"/>
      <w:pgSz w:w="11906" w:h="16838"/>
      <w:pgMar w:top="993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5FC" w:rsidRDefault="00B305FC">
      <w:r>
        <w:separator/>
      </w:r>
    </w:p>
  </w:endnote>
  <w:endnote w:type="continuationSeparator" w:id="0">
    <w:p w:rsidR="00B305FC" w:rsidRDefault="00B30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5FC" w:rsidRDefault="00B305FC">
      <w:r>
        <w:separator/>
      </w:r>
    </w:p>
  </w:footnote>
  <w:footnote w:type="continuationSeparator" w:id="0">
    <w:p w:rsidR="00B305FC" w:rsidRDefault="00B305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EC0"/>
    <w:rsid w:val="00012286"/>
    <w:rsid w:val="00071CCC"/>
    <w:rsid w:val="000B731D"/>
    <w:rsid w:val="000D6134"/>
    <w:rsid w:val="000E09C7"/>
    <w:rsid w:val="000E2B11"/>
    <w:rsid w:val="000F497D"/>
    <w:rsid w:val="000F6589"/>
    <w:rsid w:val="00106636"/>
    <w:rsid w:val="00116EC6"/>
    <w:rsid w:val="001801DD"/>
    <w:rsid w:val="0018751F"/>
    <w:rsid w:val="001D4612"/>
    <w:rsid w:val="001F03FA"/>
    <w:rsid w:val="00207E98"/>
    <w:rsid w:val="002723B0"/>
    <w:rsid w:val="00315A4A"/>
    <w:rsid w:val="00317FEE"/>
    <w:rsid w:val="0033158A"/>
    <w:rsid w:val="00365665"/>
    <w:rsid w:val="0036735C"/>
    <w:rsid w:val="00461330"/>
    <w:rsid w:val="00487EE3"/>
    <w:rsid w:val="004B7300"/>
    <w:rsid w:val="004C6753"/>
    <w:rsid w:val="00595C87"/>
    <w:rsid w:val="005D2C65"/>
    <w:rsid w:val="005E5731"/>
    <w:rsid w:val="005E6D94"/>
    <w:rsid w:val="0063384F"/>
    <w:rsid w:val="00643C6F"/>
    <w:rsid w:val="00646202"/>
    <w:rsid w:val="0065290F"/>
    <w:rsid w:val="006815F6"/>
    <w:rsid w:val="00711F11"/>
    <w:rsid w:val="007748F0"/>
    <w:rsid w:val="007A4321"/>
    <w:rsid w:val="007A4F97"/>
    <w:rsid w:val="00827E58"/>
    <w:rsid w:val="00833933"/>
    <w:rsid w:val="008365D5"/>
    <w:rsid w:val="00853083"/>
    <w:rsid w:val="008B2F0C"/>
    <w:rsid w:val="008B4928"/>
    <w:rsid w:val="008C5D69"/>
    <w:rsid w:val="008D2AB8"/>
    <w:rsid w:val="008F1C66"/>
    <w:rsid w:val="00970FE4"/>
    <w:rsid w:val="009B21F9"/>
    <w:rsid w:val="009F2B6B"/>
    <w:rsid w:val="00A0022B"/>
    <w:rsid w:val="00A137D5"/>
    <w:rsid w:val="00A30283"/>
    <w:rsid w:val="00A346FE"/>
    <w:rsid w:val="00A47B4D"/>
    <w:rsid w:val="00A83018"/>
    <w:rsid w:val="00AD1C4D"/>
    <w:rsid w:val="00B305FC"/>
    <w:rsid w:val="00B774DC"/>
    <w:rsid w:val="00BA3DEE"/>
    <w:rsid w:val="00BC43CC"/>
    <w:rsid w:val="00C168B8"/>
    <w:rsid w:val="00C969A6"/>
    <w:rsid w:val="00CA7D36"/>
    <w:rsid w:val="00D11027"/>
    <w:rsid w:val="00D24208"/>
    <w:rsid w:val="00D60C38"/>
    <w:rsid w:val="00D66893"/>
    <w:rsid w:val="00D90ACB"/>
    <w:rsid w:val="00DC1500"/>
    <w:rsid w:val="00E44371"/>
    <w:rsid w:val="00E949B0"/>
    <w:rsid w:val="00EB564A"/>
    <w:rsid w:val="00EF7EC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D69B41"/>
  <w15:chartTrackingRefBased/>
  <w15:docId w15:val="{D503072E-904E-469C-B56A-78B023CD6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3315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D71C3-B3A8-4898-813C-FF55054B4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610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Małgorzata Waligórska</cp:lastModifiedBy>
  <cp:revision>2</cp:revision>
  <cp:lastPrinted>1899-12-31T23:00:00Z</cp:lastPrinted>
  <dcterms:created xsi:type="dcterms:W3CDTF">2021-05-10T10:27:00Z</dcterms:created>
  <dcterms:modified xsi:type="dcterms:W3CDTF">2021-05-10T10:27:00Z</dcterms:modified>
</cp:coreProperties>
</file>