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67023" w14:textId="6423DFA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E2D3954" w14:textId="29FCD92A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7FD2AD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660BC4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58B5401" w14:textId="77777777" w:rsidR="00AF0D89" w:rsidRDefault="00AF0D89" w:rsidP="00AF0D8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211ED2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4C4D4E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E29726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F5152">
        <w:rPr>
          <w:sz w:val="22"/>
        </w:rPr>
        <w:t>……………………………………………………………………………………………..</w:t>
      </w:r>
    </w:p>
    <w:p w14:paraId="571769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F5152">
        <w:rPr>
          <w:sz w:val="22"/>
        </w:rPr>
        <w:t>…………………………………………………………………………………………….</w:t>
      </w:r>
    </w:p>
    <w:p w14:paraId="3836822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E2AFBC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20A39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D3A36F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D5BFDA6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Akademia Górniczo - Hutnicza</w:t>
      </w:r>
    </w:p>
    <w:p w14:paraId="1D1E8134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im. Stanisława Staszica w Krakowie</w:t>
      </w:r>
    </w:p>
    <w:p w14:paraId="364F6EB3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0569575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Al. Mickiewicza</w:t>
      </w:r>
      <w:r w:rsidR="008D2AB8">
        <w:rPr>
          <w:b/>
        </w:rPr>
        <w:t xml:space="preserve"> </w:t>
      </w:r>
      <w:r w:rsidRPr="001C4733">
        <w:rPr>
          <w:b/>
        </w:rPr>
        <w:t>30</w:t>
      </w:r>
      <w:r w:rsidR="008D2AB8">
        <w:rPr>
          <w:b/>
        </w:rPr>
        <w:t xml:space="preserve"> </w:t>
      </w:r>
    </w:p>
    <w:p w14:paraId="34B06778" w14:textId="0EBB0D2F" w:rsidR="008D2AB8" w:rsidRDefault="001C4733" w:rsidP="008D2AB8">
      <w:pPr>
        <w:rPr>
          <w:b/>
        </w:rPr>
      </w:pPr>
      <w:r w:rsidRPr="001C4733">
        <w:rPr>
          <w:b/>
        </w:rPr>
        <w:t>30-059</w:t>
      </w:r>
      <w:r w:rsidR="008D2AB8">
        <w:rPr>
          <w:b/>
        </w:rPr>
        <w:t xml:space="preserve"> </w:t>
      </w:r>
      <w:r w:rsidRPr="001C4733">
        <w:rPr>
          <w:b/>
        </w:rPr>
        <w:t>Kraków</w:t>
      </w:r>
      <w:r w:rsidR="008D2AB8">
        <w:rPr>
          <w:b/>
        </w:rPr>
        <w:t xml:space="preserve">,  </w:t>
      </w:r>
    </w:p>
    <w:p w14:paraId="6E7E48BF" w14:textId="0D158578" w:rsidR="008D2AB8" w:rsidRDefault="008D2AB8" w:rsidP="0078174E">
      <w:pPr>
        <w:widowControl w:val="0"/>
        <w:adjustRightInd w:val="0"/>
        <w:jc w:val="both"/>
        <w:textAlignment w:val="baseline"/>
      </w:pPr>
      <w:r>
        <w:t xml:space="preserve">Przystępując do postępowania o udzielenie zamówienia publicznego, którego przedmiotem jest </w:t>
      </w:r>
      <w:r w:rsidR="00E235B5" w:rsidRPr="00DB3F8B">
        <w:rPr>
          <w:b/>
        </w:rPr>
        <w:t xml:space="preserve">dostawa serwera komputerowego 1 szt. dla </w:t>
      </w:r>
      <w:proofErr w:type="spellStart"/>
      <w:r w:rsidR="00E235B5" w:rsidRPr="00DB3F8B">
        <w:rPr>
          <w:b/>
        </w:rPr>
        <w:t>WEAIiIB</w:t>
      </w:r>
      <w:proofErr w:type="spellEnd"/>
      <w:r w:rsidR="00E235B5" w:rsidRPr="00DB3F8B">
        <w:rPr>
          <w:b/>
        </w:rPr>
        <w:t xml:space="preserve"> - KC-</w:t>
      </w:r>
      <w:proofErr w:type="spellStart"/>
      <w:r w:rsidR="00E235B5" w:rsidRPr="00DB3F8B">
        <w:rPr>
          <w:b/>
        </w:rPr>
        <w:t>zp</w:t>
      </w:r>
      <w:proofErr w:type="spellEnd"/>
      <w:r w:rsidR="00E235B5" w:rsidRPr="00DB3F8B">
        <w:rPr>
          <w:b/>
        </w:rPr>
        <w:t>. 272-14</w:t>
      </w:r>
      <w:r w:rsidR="00E235B5">
        <w:rPr>
          <w:b/>
        </w:rPr>
        <w:t>5</w:t>
      </w:r>
      <w:r w:rsidR="00E235B5" w:rsidRPr="00DB3F8B">
        <w:rPr>
          <w:b/>
        </w:rPr>
        <w:t>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31311D">
        <w:t>ealizację przedmiotu zamówienia</w:t>
      </w:r>
      <w:r>
        <w:t>, zgodnie z zasadami określonymi w specyfikacji warunków zamówienia.</w:t>
      </w:r>
    </w:p>
    <w:p w14:paraId="718EFFC1" w14:textId="77777777" w:rsidR="00223141" w:rsidRDefault="00223141" w:rsidP="0078174E">
      <w:pPr>
        <w:widowControl w:val="0"/>
        <w:adjustRightInd w:val="0"/>
        <w:jc w:val="both"/>
        <w:textAlignment w:val="baseline"/>
      </w:pPr>
    </w:p>
    <w:p w14:paraId="70586436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netto:   ......................................................................... PLN</w:t>
      </w:r>
    </w:p>
    <w:p w14:paraId="0A095160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28376C4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brutto: ......................................................................... PLN</w:t>
      </w:r>
    </w:p>
    <w:p w14:paraId="286FFB18" w14:textId="77777777" w:rsidR="00223141" w:rsidRPr="00B66A62" w:rsidRDefault="00223141" w:rsidP="0022314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B00A2E7" w14:textId="77777777" w:rsidR="00223141" w:rsidRPr="00B66A62" w:rsidRDefault="00223141" w:rsidP="0022314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66A62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663E6B2E" w14:textId="77777777" w:rsidR="00223141" w:rsidRPr="00223141" w:rsidRDefault="00223141" w:rsidP="00223141">
      <w:pPr>
        <w:widowControl w:val="0"/>
        <w:spacing w:line="360" w:lineRule="auto"/>
        <w:rPr>
          <w:bCs/>
        </w:rPr>
      </w:pPr>
      <w:r w:rsidRPr="00223141">
        <w:rPr>
          <w:b/>
        </w:rPr>
        <w:t xml:space="preserve">Powyższa cena zawiera podatek VAT w wysokości </w:t>
      </w:r>
      <w:r w:rsidRPr="00223141">
        <w:rPr>
          <w:bCs/>
        </w:rPr>
        <w:t>.......... % tj.…………………….PLN</w:t>
      </w:r>
    </w:p>
    <w:p w14:paraId="03A2BF0C" w14:textId="0B4A5D26" w:rsidR="00223141" w:rsidRPr="00223141" w:rsidRDefault="00223141" w:rsidP="00223141">
      <w:pPr>
        <w:widowControl w:val="0"/>
        <w:spacing w:line="360" w:lineRule="auto"/>
        <w:rPr>
          <w:b/>
        </w:rPr>
      </w:pPr>
      <w:r w:rsidRPr="00223141">
        <w:rPr>
          <w:b/>
        </w:rPr>
        <w:t>Producent</w:t>
      </w:r>
      <w:r w:rsidR="00171585">
        <w:rPr>
          <w:b/>
        </w:rPr>
        <w:t>/typ/</w:t>
      </w:r>
      <w:r w:rsidRPr="00223141">
        <w:rPr>
          <w:b/>
        </w:rPr>
        <w:t>/model zaoferowanego sprzętu:</w:t>
      </w:r>
      <w:r w:rsidRPr="00223141">
        <w:rPr>
          <w:bCs/>
        </w:rPr>
        <w:t xml:space="preserve"> ……………………………………</w:t>
      </w:r>
    </w:p>
    <w:p w14:paraId="4EE56949" w14:textId="353EAED6" w:rsidR="001C224A" w:rsidRPr="00223141" w:rsidRDefault="00D37A96" w:rsidP="00D37A96">
      <w:pPr>
        <w:widowControl w:val="0"/>
        <w:spacing w:line="360" w:lineRule="auto"/>
        <w:ind w:right="1"/>
        <w:jc w:val="both"/>
      </w:pPr>
      <w:r w:rsidRPr="00223141">
        <w:rPr>
          <w:b/>
        </w:rPr>
        <w:t xml:space="preserve">Termin realizacji umowy: </w:t>
      </w:r>
      <w:r w:rsidR="00864312">
        <w:t>zgodnie z SWZ</w:t>
      </w:r>
    </w:p>
    <w:p w14:paraId="5204F487" w14:textId="54BEF3C6" w:rsidR="00D37A96" w:rsidRDefault="00D37A96" w:rsidP="00BC0BDD">
      <w:pPr>
        <w:pStyle w:val="Tekstpodstawowy"/>
        <w:spacing w:before="60"/>
        <w:rPr>
          <w:color w:val="FF0000"/>
        </w:rPr>
      </w:pPr>
      <w:r w:rsidRPr="00223141">
        <w:t>Okres udzielonej gwarancji wynosi</w:t>
      </w:r>
      <w:r w:rsidRPr="00BC0BDD">
        <w:t>:</w:t>
      </w:r>
      <w:r w:rsidR="00864312">
        <w:t xml:space="preserve"> </w:t>
      </w:r>
      <w:r w:rsidR="00BC0BDD" w:rsidRPr="00BC0BDD">
        <w:rPr>
          <w:b w:val="0"/>
        </w:rPr>
        <w:t>…..</w:t>
      </w:r>
      <w:r w:rsidRPr="00BC0BDD">
        <w:rPr>
          <w:b w:val="0"/>
        </w:rPr>
        <w:t>..</w:t>
      </w:r>
      <w:r w:rsidR="00864312">
        <w:rPr>
          <w:b w:val="0"/>
        </w:rPr>
        <w:t xml:space="preserve"> miesięcy </w:t>
      </w:r>
      <w:r w:rsidR="00864312" w:rsidRPr="00864312">
        <w:rPr>
          <w:color w:val="FF0000"/>
        </w:rPr>
        <w:t>/kryterium oceny ofert/</w:t>
      </w:r>
    </w:p>
    <w:p w14:paraId="3C9AC3DA" w14:textId="3F25A1C2" w:rsidR="00864312" w:rsidRPr="00864312" w:rsidRDefault="00864312" w:rsidP="00BC0BDD">
      <w:pPr>
        <w:pStyle w:val="Tekstpodstawowy"/>
        <w:spacing w:before="60"/>
      </w:pPr>
      <w:r w:rsidRPr="00864312">
        <w:t>Certyfikaty jakości producenta sprzętu: ……………</w:t>
      </w:r>
      <w:r>
        <w:t>……………...</w:t>
      </w:r>
      <w:r w:rsidRPr="00864312">
        <w:t>……………</w:t>
      </w:r>
      <w:r>
        <w:t xml:space="preserve"> ……………………………………………………………………</w:t>
      </w:r>
      <w:r w:rsidRPr="00864312">
        <w:rPr>
          <w:color w:val="FF0000"/>
        </w:rPr>
        <w:t>/kryterium oceny ofert/</w:t>
      </w:r>
    </w:p>
    <w:p w14:paraId="26665F18" w14:textId="3006E00B" w:rsidR="001E539B" w:rsidRPr="009A3134" w:rsidRDefault="00D37A96" w:rsidP="00D37A96">
      <w:pPr>
        <w:tabs>
          <w:tab w:val="left" w:pos="426"/>
        </w:tabs>
        <w:jc w:val="both"/>
        <w:rPr>
          <w:sz w:val="22"/>
          <w:szCs w:val="22"/>
        </w:rPr>
      </w:pPr>
      <w:r w:rsidRPr="009A3134">
        <w:rPr>
          <w:b/>
          <w:sz w:val="22"/>
          <w:szCs w:val="22"/>
        </w:rPr>
        <w:t xml:space="preserve">Termin płatności: </w:t>
      </w:r>
      <w:r w:rsidRPr="009A3134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2CDD533" w14:textId="7D78B8C6" w:rsidR="009A3134" w:rsidRPr="009A3134" w:rsidRDefault="009A3134" w:rsidP="00D37A96">
      <w:pPr>
        <w:tabs>
          <w:tab w:val="left" w:pos="426"/>
        </w:tabs>
        <w:jc w:val="both"/>
        <w:rPr>
          <w:sz w:val="20"/>
          <w:szCs w:val="20"/>
        </w:rPr>
      </w:pPr>
      <w:r w:rsidRPr="009A3134">
        <w:rPr>
          <w:sz w:val="20"/>
          <w:szCs w:val="20"/>
          <w:u w:val="single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Pr="009A3134">
        <w:rPr>
          <w:b/>
          <w:bCs/>
          <w:sz w:val="20"/>
          <w:szCs w:val="20"/>
          <w:u w:val="single"/>
        </w:rPr>
        <w:lastRenderedPageBreak/>
        <w:t>serwer</w:t>
      </w:r>
      <w:r w:rsidRPr="009A3134">
        <w:rPr>
          <w:sz w:val="20"/>
          <w:szCs w:val="20"/>
          <w:u w:val="single"/>
        </w:rPr>
        <w:t xml:space="preserve"> wchodzący w zakres niniejszej umowy. Po przedstawieniu przez Zamawiającego zamówienia potwierdzonego przez organ nadzorujący Zamawiającego Wykonawca uwzględni w wystawionej fakturze 0% stawkę podatku VAT.  </w:t>
      </w:r>
    </w:p>
    <w:p w14:paraId="7BD00597" w14:textId="52C983E9" w:rsidR="00D37A96" w:rsidRDefault="00D37A96" w:rsidP="00D37A96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76735CC6" w14:textId="668283E0" w:rsidR="00D37A96" w:rsidRPr="00730EFE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>Oświadczamy, że jesteśmy związani niniejszą 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</w:t>
      </w:r>
      <w:r w:rsidR="001E539B">
        <w:rPr>
          <w:color w:val="000000"/>
          <w:sz w:val="22"/>
          <w:szCs w:val="22"/>
          <w:lang w:eastAsia="ar-SA"/>
        </w:rPr>
        <w:t>, wskazanego w dokumentach zamówienia.</w:t>
      </w:r>
    </w:p>
    <w:p w14:paraId="42BB1FED" w14:textId="72DB04BF" w:rsidR="00D37A96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</w:t>
      </w:r>
      <w:r w:rsidRPr="001C7C35">
        <w:rPr>
          <w:color w:val="000000"/>
          <w:sz w:val="22"/>
          <w:szCs w:val="22"/>
        </w:rPr>
        <w:t>wnosimy do nich żadnych zastrzeżeń.</w:t>
      </w:r>
      <w:r w:rsidR="003956FB">
        <w:rPr>
          <w:color w:val="000000"/>
          <w:sz w:val="22"/>
          <w:szCs w:val="22"/>
        </w:rPr>
        <w:t xml:space="preserve"> Ponadto oświadczamy, że serwis realizowany będzie przez producenta lub autoryzowanego partnera producenta tj. :………………………………. /proszę wskazać firmę/.</w:t>
      </w:r>
    </w:p>
    <w:p w14:paraId="1EDA44D1" w14:textId="77777777" w:rsidR="009A3134" w:rsidRPr="001C7C35" w:rsidRDefault="009A3134" w:rsidP="009A3134">
      <w:pPr>
        <w:pStyle w:val="Akapitzlist"/>
        <w:numPr>
          <w:ilvl w:val="0"/>
          <w:numId w:val="1"/>
        </w:numPr>
        <w:jc w:val="both"/>
        <w:rPr>
          <w:b/>
          <w:bCs/>
          <w:color w:val="000000"/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1C7C35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1C7C35">
        <w:rPr>
          <w:sz w:val="22"/>
          <w:szCs w:val="22"/>
        </w:rPr>
        <w:t>późn</w:t>
      </w:r>
      <w:proofErr w:type="spellEnd"/>
      <w:r w:rsidRPr="001C7C35">
        <w:rPr>
          <w:sz w:val="22"/>
          <w:szCs w:val="22"/>
        </w:rPr>
        <w:t xml:space="preserve">. zm.) </w:t>
      </w:r>
      <w:r w:rsidRPr="001C7C35">
        <w:rPr>
          <w:color w:val="000000"/>
          <w:sz w:val="22"/>
          <w:szCs w:val="22"/>
          <w:lang w:eastAsia="ar-SA"/>
        </w:rPr>
        <w:t>będzie się</w:t>
      </w:r>
      <w:r w:rsidRPr="00BD3D9C">
        <w:rPr>
          <w:color w:val="000000"/>
          <w:sz w:val="22"/>
          <w:szCs w:val="22"/>
          <w:lang w:eastAsia="ar-SA"/>
        </w:rPr>
        <w:t xml:space="preserve"> ubiegał o zastosowanie </w:t>
      </w:r>
      <w:r w:rsidRPr="001C7C35">
        <w:rPr>
          <w:color w:val="000000"/>
          <w:sz w:val="22"/>
          <w:szCs w:val="22"/>
          <w:lang w:eastAsia="ar-SA"/>
        </w:rPr>
        <w:t xml:space="preserve">przy zakupie 0% stawki VAT </w:t>
      </w:r>
      <w:r w:rsidRPr="001C7C35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serwer</w:t>
      </w:r>
      <w:r w:rsidRPr="001C7C35">
        <w:rPr>
          <w:b/>
          <w:color w:val="000000"/>
          <w:sz w:val="22"/>
          <w:szCs w:val="22"/>
          <w:lang w:eastAsia="ar-SA"/>
        </w:rPr>
        <w:t xml:space="preserve"> </w:t>
      </w:r>
      <w:r w:rsidRPr="001C7C35">
        <w:rPr>
          <w:sz w:val="22"/>
          <w:szCs w:val="22"/>
        </w:rPr>
        <w:t xml:space="preserve">w zakresie objętym zwolnieniem – zgodnie z art. 83 ust. 1 pkt 26 przywołanej ustawy. </w:t>
      </w:r>
    </w:p>
    <w:p w14:paraId="493C06B6" w14:textId="20062C94" w:rsidR="009A3134" w:rsidRPr="009A3134" w:rsidRDefault="009A3134" w:rsidP="009A3134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</w:t>
      </w:r>
      <w:r>
        <w:rPr>
          <w:color w:val="000000"/>
          <w:sz w:val="22"/>
          <w:szCs w:val="22"/>
          <w:lang w:eastAsia="ar-SA"/>
        </w:rPr>
        <w:t xml:space="preserve"> potwierdzającego, że wymieniony</w:t>
      </w:r>
      <w:r w:rsidRPr="001C7C35">
        <w:rPr>
          <w:color w:val="000000"/>
          <w:sz w:val="22"/>
          <w:szCs w:val="22"/>
          <w:lang w:eastAsia="ar-SA"/>
        </w:rPr>
        <w:t xml:space="preserve"> w zamówieniu skierowanym do Wykonawcy </w:t>
      </w:r>
      <w:r>
        <w:rPr>
          <w:b/>
          <w:color w:val="000000"/>
          <w:sz w:val="22"/>
          <w:szCs w:val="22"/>
          <w:lang w:eastAsia="ar-SA"/>
        </w:rPr>
        <w:t>serwer</w:t>
      </w:r>
      <w:r w:rsidRPr="001C7C35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jest przeznaczony</w:t>
      </w:r>
      <w:r w:rsidRPr="001C7C35">
        <w:rPr>
          <w:color w:val="000000"/>
          <w:sz w:val="22"/>
          <w:szCs w:val="22"/>
          <w:lang w:eastAsia="ar-SA"/>
        </w:rPr>
        <w:t xml:space="preserve"> dla placówki oświatowej - </w:t>
      </w:r>
      <w:r w:rsidRPr="001C7C35">
        <w:rPr>
          <w:sz w:val="22"/>
          <w:szCs w:val="22"/>
        </w:rPr>
        <w:t>zgodnie z art. 83 ust. 1 pkt 26 ustawy z dnia 11 marca 2004 r. o podatku od towarów i usług (t. j. Dz. U. 2011 Nr 177 poz. 1054</w:t>
      </w:r>
      <w:r w:rsidRPr="001B7180">
        <w:rPr>
          <w:sz w:val="22"/>
          <w:szCs w:val="22"/>
        </w:rPr>
        <w:t xml:space="preserve">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>. zm.)</w:t>
      </w:r>
      <w:r>
        <w:rPr>
          <w:sz w:val="22"/>
          <w:szCs w:val="22"/>
        </w:rPr>
        <w:t>.</w:t>
      </w:r>
    </w:p>
    <w:p w14:paraId="74B0A9B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6B4485" w14:textId="77777777" w:rsidR="00D37A96" w:rsidRDefault="00D37A96" w:rsidP="00D37A9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53D23F" w14:textId="03C2023F" w:rsidR="00D37A96" w:rsidRPr="00173BA7" w:rsidRDefault="00D37A96" w:rsidP="00173BA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14:paraId="32B586F1" w14:textId="77777777" w:rsidR="00D37A96" w:rsidRPr="002E51E7" w:rsidRDefault="00D37A96" w:rsidP="00D37A9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37A96" w:rsidRPr="00FE545C" w14:paraId="5DE1904E" w14:textId="77777777" w:rsidTr="000579D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68D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D89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E5ECE00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1A487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37A96" w:rsidRPr="00FE545C" w14:paraId="4FAE2C2D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9E232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7542E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55583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37A96" w:rsidRPr="00FE545C" w14:paraId="3D003CDF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18CEB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7F3A7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B372B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D2BFF18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BE60B85" w14:textId="77777777" w:rsidR="00D37A96" w:rsidRPr="00D638CC" w:rsidRDefault="00D37A96" w:rsidP="00D37A9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354B1F4" w14:textId="77777777" w:rsidR="00D37A96" w:rsidRPr="002F276A" w:rsidRDefault="00D37A96" w:rsidP="00D37A9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9DDE8EF" w14:textId="0366839A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</w:p>
    <w:p w14:paraId="213DBE8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8C28F70" w14:textId="77777777" w:rsidR="00D37A96" w:rsidRDefault="00D37A96" w:rsidP="00D37A9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05B273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49BBBCB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58048AA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5708D81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3B9344A" w14:textId="77777777" w:rsidR="00D37A96" w:rsidRDefault="00D37A96" w:rsidP="00D37A96">
      <w:pPr>
        <w:jc w:val="center"/>
        <w:rPr>
          <w:i/>
          <w:sz w:val="22"/>
          <w:szCs w:val="22"/>
        </w:rPr>
      </w:pPr>
      <w:bookmarkStart w:id="0" w:name="_GoBack"/>
      <w:bookmarkEnd w:id="0"/>
    </w:p>
    <w:p w14:paraId="0317CF2E" w14:textId="0ED35C7A" w:rsidR="00FE545C" w:rsidRDefault="00D768B1" w:rsidP="00D768B1">
      <w:pPr>
        <w:jc w:val="center"/>
        <w:rPr>
          <w:sz w:val="20"/>
          <w:szCs w:val="20"/>
        </w:rPr>
      </w:pPr>
      <w:r>
        <w:rPr>
          <w:b/>
          <w:color w:val="FF0000"/>
        </w:rPr>
        <w:t>Ofertę należy podpisać kwalifikowanym podpisem elektronicznym</w:t>
      </w:r>
      <w:r w:rsidR="00864312">
        <w:rPr>
          <w:b/>
          <w:color w:val="FF0000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68145C" w14:textId="77777777" w:rsidR="000756D2" w:rsidRDefault="000756D2">
      <w:r>
        <w:separator/>
      </w:r>
    </w:p>
  </w:endnote>
  <w:endnote w:type="continuationSeparator" w:id="0">
    <w:p w14:paraId="4EEE6683" w14:textId="77777777" w:rsidR="000756D2" w:rsidRDefault="00075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346B92" w14:textId="77777777" w:rsidR="001C4733" w:rsidRDefault="001C47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549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9F186" w14:textId="77777777" w:rsidR="001C4733" w:rsidRDefault="001C47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C531F1" w14:textId="77777777" w:rsidR="000756D2" w:rsidRDefault="000756D2">
      <w:r>
        <w:separator/>
      </w:r>
    </w:p>
  </w:footnote>
  <w:footnote w:type="continuationSeparator" w:id="0">
    <w:p w14:paraId="7965BD7D" w14:textId="77777777" w:rsidR="000756D2" w:rsidRDefault="000756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1B5F3E" w14:textId="77777777" w:rsidR="001C4733" w:rsidRDefault="001C47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84FB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3F8508" w14:textId="77777777" w:rsidR="001C4733" w:rsidRDefault="001C47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4FD05CC8"/>
    <w:lvl w:ilvl="0" w:tplc="DEFE45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A51A9F"/>
    <w:multiLevelType w:val="multilevel"/>
    <w:tmpl w:val="FCBC6DDE"/>
    <w:lvl w:ilvl="0">
      <w:start w:val="1"/>
      <w:numFmt w:val="bullet"/>
      <w:lvlText w:val="-"/>
      <w:lvlJc w:val="left"/>
      <w:pPr>
        <w:ind w:left="720" w:firstLine="360"/>
      </w:pPr>
      <w:rPr>
        <w:rFonts w:ascii="OpenSymbol" w:hAnsi="OpenSymbol" w:cs="OpenSymbol" w:hint="default"/>
        <w:strike w:val="0"/>
        <w:dstrike w:val="0"/>
        <w:position w:val="0"/>
        <w:sz w:val="24"/>
        <w:u w:val="none"/>
        <w:effect w:val="none"/>
        <w:vertAlign w:val="baseli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540"/>
    <w:rsid w:val="00000148"/>
    <w:rsid w:val="00012286"/>
    <w:rsid w:val="00021A0B"/>
    <w:rsid w:val="00071CCC"/>
    <w:rsid w:val="000756D2"/>
    <w:rsid w:val="000A3B23"/>
    <w:rsid w:val="000B649B"/>
    <w:rsid w:val="000B731D"/>
    <w:rsid w:val="000D6134"/>
    <w:rsid w:val="000E09C7"/>
    <w:rsid w:val="000F6589"/>
    <w:rsid w:val="00106636"/>
    <w:rsid w:val="00116EC6"/>
    <w:rsid w:val="00171585"/>
    <w:rsid w:val="00173BA7"/>
    <w:rsid w:val="001801DD"/>
    <w:rsid w:val="001C224A"/>
    <w:rsid w:val="001C4733"/>
    <w:rsid w:val="001D4612"/>
    <w:rsid w:val="001E539B"/>
    <w:rsid w:val="00207E98"/>
    <w:rsid w:val="00223141"/>
    <w:rsid w:val="00235397"/>
    <w:rsid w:val="00237540"/>
    <w:rsid w:val="002723B0"/>
    <w:rsid w:val="002B4869"/>
    <w:rsid w:val="002D1160"/>
    <w:rsid w:val="002F0B62"/>
    <w:rsid w:val="0031311D"/>
    <w:rsid w:val="00315A4A"/>
    <w:rsid w:val="00375BFC"/>
    <w:rsid w:val="003956FB"/>
    <w:rsid w:val="003B5501"/>
    <w:rsid w:val="003C568D"/>
    <w:rsid w:val="003F5152"/>
    <w:rsid w:val="004136A6"/>
    <w:rsid w:val="0045682B"/>
    <w:rsid w:val="004B7300"/>
    <w:rsid w:val="004C6753"/>
    <w:rsid w:val="005139FF"/>
    <w:rsid w:val="00595C87"/>
    <w:rsid w:val="005D2C65"/>
    <w:rsid w:val="005E6D94"/>
    <w:rsid w:val="0063384F"/>
    <w:rsid w:val="00643C6F"/>
    <w:rsid w:val="00646202"/>
    <w:rsid w:val="0065290F"/>
    <w:rsid w:val="0066792E"/>
    <w:rsid w:val="006815F6"/>
    <w:rsid w:val="006C472F"/>
    <w:rsid w:val="006D4F60"/>
    <w:rsid w:val="007072D2"/>
    <w:rsid w:val="007748F0"/>
    <w:rsid w:val="0078174E"/>
    <w:rsid w:val="007A4321"/>
    <w:rsid w:val="007B6289"/>
    <w:rsid w:val="007E315A"/>
    <w:rsid w:val="00812E00"/>
    <w:rsid w:val="0083282F"/>
    <w:rsid w:val="00833933"/>
    <w:rsid w:val="00845122"/>
    <w:rsid w:val="00853083"/>
    <w:rsid w:val="00864312"/>
    <w:rsid w:val="008B2F0C"/>
    <w:rsid w:val="008B4928"/>
    <w:rsid w:val="008D2AB8"/>
    <w:rsid w:val="008D3E77"/>
    <w:rsid w:val="008F1C66"/>
    <w:rsid w:val="00905A6E"/>
    <w:rsid w:val="00937D31"/>
    <w:rsid w:val="00970FE4"/>
    <w:rsid w:val="009A3134"/>
    <w:rsid w:val="009A7813"/>
    <w:rsid w:val="009E54FE"/>
    <w:rsid w:val="00A0022B"/>
    <w:rsid w:val="00A346FE"/>
    <w:rsid w:val="00A47B4D"/>
    <w:rsid w:val="00A83018"/>
    <w:rsid w:val="00A86EDC"/>
    <w:rsid w:val="00AF0D89"/>
    <w:rsid w:val="00B6148D"/>
    <w:rsid w:val="00B774DC"/>
    <w:rsid w:val="00B92E06"/>
    <w:rsid w:val="00B93205"/>
    <w:rsid w:val="00BB2ED6"/>
    <w:rsid w:val="00BC0BDD"/>
    <w:rsid w:val="00C41713"/>
    <w:rsid w:val="00C969A6"/>
    <w:rsid w:val="00CA7D36"/>
    <w:rsid w:val="00CC5BF1"/>
    <w:rsid w:val="00CF47F4"/>
    <w:rsid w:val="00D24208"/>
    <w:rsid w:val="00D32656"/>
    <w:rsid w:val="00D37A96"/>
    <w:rsid w:val="00D60C38"/>
    <w:rsid w:val="00D66893"/>
    <w:rsid w:val="00D768B1"/>
    <w:rsid w:val="00D90ACB"/>
    <w:rsid w:val="00D94192"/>
    <w:rsid w:val="00D95DE7"/>
    <w:rsid w:val="00DC1500"/>
    <w:rsid w:val="00E235B5"/>
    <w:rsid w:val="00E30691"/>
    <w:rsid w:val="00E44371"/>
    <w:rsid w:val="00E949B0"/>
    <w:rsid w:val="00E97917"/>
    <w:rsid w:val="00EE1B8F"/>
    <w:rsid w:val="00F00591"/>
    <w:rsid w:val="00F06700"/>
    <w:rsid w:val="00F51688"/>
    <w:rsid w:val="00F53146"/>
    <w:rsid w:val="00F76364"/>
    <w:rsid w:val="00F91018"/>
    <w:rsid w:val="00FA0F30"/>
    <w:rsid w:val="00FA51A4"/>
    <w:rsid w:val="00FC30EE"/>
    <w:rsid w:val="00FE545C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F83A64"/>
  <w15:docId w15:val="{8F6A8F34-B455-46E2-ACBD-0C7121FF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37A96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37A96"/>
    <w:pPr>
      <w:ind w:left="720"/>
      <w:contextualSpacing/>
    </w:pPr>
  </w:style>
  <w:style w:type="paragraph" w:customStyle="1" w:styleId="LO-normal">
    <w:name w:val="LO-normal"/>
    <w:qFormat/>
    <w:rsid w:val="00EE1B8F"/>
    <w:pPr>
      <w:spacing w:after="200" w:line="276" w:lineRule="auto"/>
    </w:pPr>
    <w:rPr>
      <w:rFonts w:ascii="Calibri" w:eastAsia="Calibri" w:hAnsi="Calibri" w:cs="Calibri"/>
      <w:sz w:val="22"/>
      <w:szCs w:val="22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1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1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192"/>
  </w:style>
  <w:style w:type="paragraph" w:styleId="Tekstdymka">
    <w:name w:val="Balloon Text"/>
    <w:basedOn w:val="Normalny"/>
    <w:link w:val="TekstdymkaZnak"/>
    <w:uiPriority w:val="99"/>
    <w:semiHidden/>
    <w:unhideWhenUsed/>
    <w:rsid w:val="00D941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1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FC40A-2E82-478E-9212-AEC5F5F3D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669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Renata Kwas-Rogowska</dc:creator>
  <cp:lastModifiedBy>Małgorzata Waligórska</cp:lastModifiedBy>
  <cp:revision>6</cp:revision>
  <cp:lastPrinted>2021-05-17T10:32:00Z</cp:lastPrinted>
  <dcterms:created xsi:type="dcterms:W3CDTF">2021-05-10T08:59:00Z</dcterms:created>
  <dcterms:modified xsi:type="dcterms:W3CDTF">2021-05-17T10:32:00Z</dcterms:modified>
</cp:coreProperties>
</file>