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dostawa zestawu komputerowego stacjonarnego - stacji roboczej - KC-zp.272-181/21</w:t>
            </w:r>
          </w:p>
        </w:tc>
      </w:tr>
      <w:tr w:rsidR="001C668B" w:rsidRPr="00C2473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KC-zp.272-181/21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10BC" w:rsidRDefault="001B10BC">
      <w:pPr>
        <w:spacing w:after="0" w:line="240" w:lineRule="auto"/>
      </w:pPr>
      <w:r>
        <w:separator/>
      </w:r>
    </w:p>
  </w:endnote>
  <w:endnote w:type="continuationSeparator" w:id="0">
    <w:p w:rsidR="001B10BC" w:rsidRDefault="001B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10BC" w:rsidRDefault="001B10BC">
      <w:pPr>
        <w:spacing w:after="0" w:line="244" w:lineRule="auto"/>
        <w:ind w:left="0" w:right="69" w:firstLine="0"/>
      </w:pPr>
      <w:r>
        <w:separator/>
      </w:r>
    </w:p>
  </w:footnote>
  <w:footnote w:type="continuationSeparator" w:id="0">
    <w:p w:rsidR="001B10BC" w:rsidRDefault="001B10B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10B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0BC"/>
    <w:rsid w:val="001C668B"/>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118D-DE39-44EA-8B1C-4F103B78E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2021-05-10T07:12:00Z</dcterms:created>
  <dcterms:modified xsi:type="dcterms:W3CDTF">2021-05-10T07:12:00Z</dcterms:modified>
</cp:coreProperties>
</file>