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6E1C8594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F6C4A" w:rsidRPr="002F6C4A">
        <w:rPr>
          <w:b/>
        </w:rPr>
        <w:t>usługa przeprowadzenia kursu administracji zasobami IT opartych na systemach operacyjnych open-</w:t>
      </w:r>
      <w:proofErr w:type="spellStart"/>
      <w:r w:rsidR="002F6C4A" w:rsidRPr="002F6C4A">
        <w:rPr>
          <w:b/>
        </w:rPr>
        <w:t>source</w:t>
      </w:r>
      <w:proofErr w:type="spellEnd"/>
      <w:r w:rsidR="002F6C4A" w:rsidRPr="002F6C4A">
        <w:rPr>
          <w:b/>
        </w:rPr>
        <w:t>, realizowana w ramach projektu POWR.03.05.00-00-Z309/18 - KC-zp.272-168/21</w:t>
      </w:r>
      <w:r w:rsidR="00BC58AD" w:rsidRPr="00BC58AD">
        <w:rPr>
          <w:b/>
        </w:rPr>
        <w:t>.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085A8E76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SIWZ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446325FA" w14:textId="77777777" w:rsidR="002F6C4A" w:rsidRDefault="00987E4B" w:rsidP="002F6C4A">
            <w:pPr>
              <w:tabs>
                <w:tab w:val="left" w:pos="0"/>
              </w:tabs>
              <w:jc w:val="both"/>
            </w:pPr>
            <w:r w:rsidRPr="00431178">
              <w:t xml:space="preserve">1/ </w:t>
            </w:r>
            <w:r w:rsidR="002F6C4A" w:rsidRPr="002F6C4A">
              <w:t>posiada co najmniej wykształcenie wyższe z tytułem magistra-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4D7FAAD6" w14:textId="4B072524" w:rsidR="00BC58AD" w:rsidRDefault="002F6C4A" w:rsidP="002F6C4A">
            <w:pPr>
              <w:tabs>
                <w:tab w:val="left" w:pos="0"/>
              </w:tabs>
              <w:jc w:val="both"/>
            </w:pPr>
            <w:r>
              <w:t xml:space="preserve">2/ </w:t>
            </w:r>
            <w:r>
              <w:rPr>
                <w:lang w:eastAsia="zh-CN"/>
              </w:rPr>
              <w:t>w okresie ostatnich trzech lat przed upływem terminu składania ofert  należycie wykonała, co najmniej 3 szkolenia, w wymiarze co najmniej 40 godzin każde, z zakresu systemów operacyjnych Linux. Zakres tematyczny każdego szkolenia odpowiada</w:t>
            </w:r>
            <w:r>
              <w:rPr>
                <w:lang w:eastAsia="zh-CN"/>
              </w:rPr>
              <w:t>ł</w:t>
            </w:r>
            <w:r>
              <w:rPr>
                <w:lang w:eastAsia="zh-CN"/>
              </w:rPr>
              <w:t xml:space="preserve"> zakresowi profesjonalnych szkoleń organizowanych przez Linux Professional </w:t>
            </w:r>
            <w:proofErr w:type="spellStart"/>
            <w:r>
              <w:rPr>
                <w:lang w:eastAsia="zh-CN"/>
              </w:rPr>
              <w:t>Institute</w:t>
            </w:r>
            <w:proofErr w:type="spellEnd"/>
            <w:r>
              <w:rPr>
                <w:lang w:eastAsia="zh-CN"/>
              </w:rPr>
              <w:t xml:space="preserve"> (łącznie: LPIC-1 101 i LPIC-1 102</w:t>
            </w:r>
            <w:r w:rsidRPr="002F6C4A">
              <w:rPr>
                <w:lang w:eastAsia="zh-CN"/>
              </w:rPr>
              <w:t>)</w:t>
            </w:r>
            <w:r w:rsidRPr="002F6C4A">
              <w:rPr>
                <w:lang w:eastAsia="zh-CN"/>
              </w:rPr>
              <w:t xml:space="preserve"> </w:t>
            </w:r>
            <w:r w:rsidR="00BC58AD" w:rsidRPr="002F6C4A">
              <w:t xml:space="preserve"> - </w:t>
            </w:r>
            <w:r w:rsidR="00BC58AD" w:rsidRPr="00431178">
              <w:rPr>
                <w:highlight w:val="yellow"/>
              </w:rPr>
              <w:t>TAK/NIE*</w:t>
            </w:r>
          </w:p>
          <w:p w14:paraId="189B9632" w14:textId="77777777" w:rsidR="00BC58AD" w:rsidRDefault="00BC58AD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28562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DA838D1" w14:textId="77777777" w:rsidR="00987E4B" w:rsidRDefault="00987E4B" w:rsidP="00987E4B">
      <w:pPr>
        <w:spacing w:line="360" w:lineRule="auto"/>
        <w:jc w:val="both"/>
      </w:pPr>
    </w:p>
    <w:p w14:paraId="29988304" w14:textId="77777777" w:rsidR="00987E4B" w:rsidRDefault="00987E4B" w:rsidP="00987E4B">
      <w:pPr>
        <w:spacing w:line="360" w:lineRule="auto"/>
        <w:jc w:val="both"/>
      </w:pPr>
    </w:p>
    <w:p w14:paraId="5AE7092B" w14:textId="0B539CAC" w:rsidR="00987E4B" w:rsidRDefault="00987E4B" w:rsidP="00987E4B">
      <w:pPr>
        <w:spacing w:line="360" w:lineRule="auto"/>
        <w:jc w:val="both"/>
      </w:pP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77777777" w:rsidR="00987E4B" w:rsidRDefault="00987E4B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8368" w14:textId="77777777" w:rsidR="00FE2540" w:rsidRDefault="00FE2540">
      <w:r>
        <w:separator/>
      </w:r>
    </w:p>
  </w:endnote>
  <w:endnote w:type="continuationSeparator" w:id="0">
    <w:p w14:paraId="226F37E8" w14:textId="77777777" w:rsidR="00FE2540" w:rsidRDefault="00FE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B1FD7" w14:textId="77777777" w:rsidR="00FE2540" w:rsidRDefault="00FE2540">
      <w:r>
        <w:separator/>
      </w:r>
    </w:p>
  </w:footnote>
  <w:footnote w:type="continuationSeparator" w:id="0">
    <w:p w14:paraId="4BB2B8A0" w14:textId="77777777" w:rsidR="00FE2540" w:rsidRDefault="00FE2540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D0F1F"/>
    <w:rsid w:val="002328A0"/>
    <w:rsid w:val="00263CEB"/>
    <w:rsid w:val="002A7F51"/>
    <w:rsid w:val="002F6C4A"/>
    <w:rsid w:val="00517D50"/>
    <w:rsid w:val="00527F15"/>
    <w:rsid w:val="0056690C"/>
    <w:rsid w:val="005F6749"/>
    <w:rsid w:val="006828A2"/>
    <w:rsid w:val="00786C56"/>
    <w:rsid w:val="007F6736"/>
    <w:rsid w:val="008539D0"/>
    <w:rsid w:val="008E4A55"/>
    <w:rsid w:val="008E66F9"/>
    <w:rsid w:val="009616AA"/>
    <w:rsid w:val="00987E4B"/>
    <w:rsid w:val="009E4F5D"/>
    <w:rsid w:val="009F61B4"/>
    <w:rsid w:val="00A844AF"/>
    <w:rsid w:val="00B33027"/>
    <w:rsid w:val="00B72E23"/>
    <w:rsid w:val="00BC58AD"/>
    <w:rsid w:val="00C303B2"/>
    <w:rsid w:val="00CF6409"/>
    <w:rsid w:val="00D9391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C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6</cp:revision>
  <cp:lastPrinted>2021-03-29T12:12:00Z</cp:lastPrinted>
  <dcterms:created xsi:type="dcterms:W3CDTF">2021-03-30T08:40:00Z</dcterms:created>
  <dcterms:modified xsi:type="dcterms:W3CDTF">2021-05-10T09:33:00Z</dcterms:modified>
</cp:coreProperties>
</file>