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157F3A6" w:rsidR="00E40A3C" w:rsidRDefault="00E40A3C" w:rsidP="00E40A3C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5136B3" w:rsidRPr="005136B3">
        <w:rPr>
          <w:b/>
          <w:sz w:val="22"/>
          <w:szCs w:val="22"/>
        </w:rPr>
        <w:t>usługa przeprowadzenia kursu administracji zasobami IT opartych na systemach operacyjnych open-</w:t>
      </w:r>
      <w:proofErr w:type="spellStart"/>
      <w:r w:rsidR="005136B3" w:rsidRPr="005136B3">
        <w:rPr>
          <w:b/>
          <w:sz w:val="22"/>
          <w:szCs w:val="22"/>
        </w:rPr>
        <w:t>source</w:t>
      </w:r>
      <w:proofErr w:type="spellEnd"/>
      <w:r w:rsidR="005136B3" w:rsidRPr="005136B3">
        <w:rPr>
          <w:b/>
          <w:sz w:val="22"/>
          <w:szCs w:val="22"/>
        </w:rPr>
        <w:t>, realizowana w ramach projektu POWR.03.05.00-00-Z309/18 - KC-zp.272-168/21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992"/>
        <w:gridCol w:w="1559"/>
        <w:gridCol w:w="2552"/>
      </w:tblGrid>
      <w:tr w:rsidR="00E13954" w14:paraId="48785F38" w14:textId="77777777" w:rsidTr="00CA5EC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992" w:type="dxa"/>
            <w:vAlign w:val="center"/>
          </w:tcPr>
          <w:p w14:paraId="32093579" w14:textId="3C70FADB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Ilość </w:t>
            </w:r>
            <w:r w:rsidR="005136B3">
              <w:rPr>
                <w:b/>
              </w:rPr>
              <w:t>godzin szkolenia</w:t>
            </w:r>
          </w:p>
        </w:tc>
        <w:tc>
          <w:tcPr>
            <w:tcW w:w="1559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552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13954" w14:paraId="21D5C273" w14:textId="77777777" w:rsidTr="00CA5EC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552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CA5EC4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CA5EC4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CA5EC4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552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56B8A" w14:textId="77777777" w:rsidR="008209FE" w:rsidRDefault="008209FE">
      <w:r>
        <w:separator/>
      </w:r>
    </w:p>
  </w:endnote>
  <w:endnote w:type="continuationSeparator" w:id="0">
    <w:p w14:paraId="74892B24" w14:textId="77777777" w:rsidR="008209FE" w:rsidRDefault="0082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42736" w14:textId="77777777" w:rsidR="008209FE" w:rsidRDefault="008209FE">
      <w:r>
        <w:separator/>
      </w:r>
    </w:p>
  </w:footnote>
  <w:footnote w:type="continuationSeparator" w:id="0">
    <w:p w14:paraId="5471B192" w14:textId="77777777" w:rsidR="008209FE" w:rsidRDefault="008209FE">
      <w:r>
        <w:continuationSeparator/>
      </w:r>
    </w:p>
  </w:footnote>
  <w:footnote w:id="1">
    <w:p w14:paraId="2D6EB44F" w14:textId="3954446D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5136B3"/>
    <w:rsid w:val="00561097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6</cp:revision>
  <cp:lastPrinted>1899-12-31T23:00:00Z</cp:lastPrinted>
  <dcterms:created xsi:type="dcterms:W3CDTF">2021-03-30T08:40:00Z</dcterms:created>
  <dcterms:modified xsi:type="dcterms:W3CDTF">2021-05-10T09:31:00Z</dcterms:modified>
</cp:coreProperties>
</file>