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58D1" w14:textId="77777777" w:rsidR="008D2AB8" w:rsidRPr="00240E71" w:rsidRDefault="00B30B53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F381F16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3B9FFF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19CE5B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B249E0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B5340A4" w14:textId="77777777" w:rsidR="00B30B53" w:rsidRPr="0022732C" w:rsidRDefault="00B30B53" w:rsidP="00B30B5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</w:t>
      </w:r>
      <w:r>
        <w:rPr>
          <w:sz w:val="22"/>
        </w:rPr>
        <w:t xml:space="preserve"> </w:t>
      </w:r>
      <w:r w:rsidRPr="0022732C">
        <w:rPr>
          <w:sz w:val="22"/>
        </w:rPr>
        <w:t>……………………………………………………………………..</w:t>
      </w:r>
    </w:p>
    <w:p w14:paraId="63E3931E" w14:textId="77777777" w:rsidR="00B30B53" w:rsidRPr="00FA50AF" w:rsidRDefault="00B30B53" w:rsidP="00B30B53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 xml:space="preserve">FORMA PROWADZONEJ DZIAŁALNOŚCI </w:t>
      </w:r>
      <w:r w:rsidRPr="00FA50AF">
        <w:rPr>
          <w:sz w:val="22"/>
        </w:rPr>
        <w:t>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</w:t>
      </w:r>
    </w:p>
    <w:p w14:paraId="2C8FC0F0" w14:textId="77777777" w:rsidR="00B30B53" w:rsidRPr="0022732C" w:rsidRDefault="00B30B53" w:rsidP="00B30B5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1E98544" w14:textId="77777777" w:rsidR="00B30B53" w:rsidRPr="0022732C" w:rsidRDefault="00B30B53" w:rsidP="00B30B5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16AA3F86" w14:textId="77777777" w:rsidR="00B30B53" w:rsidRPr="0022732C" w:rsidRDefault="00B30B53" w:rsidP="00B30B5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A10460">
        <w:rPr>
          <w:sz w:val="22"/>
        </w:rPr>
        <w:t>……………………………………………………………………………………………..</w:t>
      </w:r>
    </w:p>
    <w:p w14:paraId="1C53A58A" w14:textId="77777777" w:rsidR="00B30B53" w:rsidRPr="0022732C" w:rsidRDefault="00B30B53" w:rsidP="00B30B5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A10460">
        <w:rPr>
          <w:sz w:val="22"/>
        </w:rPr>
        <w:t>…………………………………………………………………………………………….</w:t>
      </w:r>
    </w:p>
    <w:p w14:paraId="500258E7" w14:textId="77777777" w:rsidR="00B30B53" w:rsidRPr="0022732C" w:rsidRDefault="00B30B53" w:rsidP="00B30B5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519717C" w14:textId="77777777" w:rsidR="00B30B53" w:rsidRPr="0022732C" w:rsidRDefault="00B30B53" w:rsidP="00B30B5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C23542D" w14:textId="77777777" w:rsidR="00B30B53" w:rsidRPr="0022732C" w:rsidRDefault="00B30B53" w:rsidP="00B30B5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26109AE" w14:textId="77777777" w:rsidR="00B30B53" w:rsidRDefault="00B30B53" w:rsidP="00B30B53">
      <w:pPr>
        <w:spacing w:line="360" w:lineRule="auto"/>
      </w:pPr>
      <w:r>
        <w:t>Do: Nazwa i siedziba Zamawiającego:</w:t>
      </w:r>
    </w:p>
    <w:p w14:paraId="4FBD2F0D" w14:textId="77777777" w:rsidR="00B30B53" w:rsidRPr="00DD2380" w:rsidRDefault="00B30B53" w:rsidP="00B30B53">
      <w:pPr>
        <w:ind w:right="-110"/>
        <w:rPr>
          <w:b/>
        </w:rPr>
      </w:pPr>
      <w:r w:rsidRPr="00DD2380">
        <w:rPr>
          <w:b/>
        </w:rPr>
        <w:t>Akademia Górniczo - Hutnicza</w:t>
      </w:r>
    </w:p>
    <w:p w14:paraId="27C2F392" w14:textId="77777777" w:rsidR="00B30B53" w:rsidRPr="00DD2380" w:rsidRDefault="00B30B53" w:rsidP="00B30B53">
      <w:pPr>
        <w:ind w:right="-110"/>
        <w:rPr>
          <w:b/>
        </w:rPr>
      </w:pPr>
      <w:r w:rsidRPr="00DD2380">
        <w:rPr>
          <w:b/>
        </w:rPr>
        <w:t>im. Stanisława Staszica w Krakowie</w:t>
      </w:r>
    </w:p>
    <w:p w14:paraId="7D06E673" w14:textId="77777777" w:rsidR="00B30B53" w:rsidRDefault="00B30B53" w:rsidP="00B30B53">
      <w:pPr>
        <w:ind w:right="-110"/>
        <w:rPr>
          <w:b/>
        </w:rPr>
      </w:pPr>
      <w:r w:rsidRPr="00DD2380">
        <w:rPr>
          <w:b/>
        </w:rPr>
        <w:t>Dział Zamówień Publicznych</w:t>
      </w:r>
      <w:r>
        <w:rPr>
          <w:b/>
        </w:rPr>
        <w:t xml:space="preserve">  </w:t>
      </w:r>
    </w:p>
    <w:p w14:paraId="0CC3D5BF" w14:textId="77777777" w:rsidR="00B30B53" w:rsidRDefault="00B30B53" w:rsidP="00B30B53">
      <w:pPr>
        <w:ind w:right="-110"/>
        <w:rPr>
          <w:b/>
        </w:rPr>
      </w:pPr>
      <w:r w:rsidRPr="00DD2380">
        <w:rPr>
          <w:b/>
        </w:rPr>
        <w:t>Al. Mickiewicza</w:t>
      </w:r>
      <w:r>
        <w:rPr>
          <w:b/>
        </w:rPr>
        <w:t xml:space="preserve"> </w:t>
      </w:r>
      <w:r w:rsidRPr="00DD2380">
        <w:rPr>
          <w:b/>
        </w:rPr>
        <w:t>30</w:t>
      </w:r>
      <w:r>
        <w:rPr>
          <w:b/>
        </w:rPr>
        <w:t xml:space="preserve"> </w:t>
      </w:r>
    </w:p>
    <w:p w14:paraId="4FEBBF8D" w14:textId="77777777" w:rsidR="00B30B53" w:rsidRDefault="00B30B53" w:rsidP="00B30B53">
      <w:pPr>
        <w:rPr>
          <w:b/>
        </w:rPr>
      </w:pPr>
      <w:r w:rsidRPr="00DD2380">
        <w:rPr>
          <w:b/>
        </w:rPr>
        <w:t>30-059</w:t>
      </w:r>
      <w:r>
        <w:rPr>
          <w:b/>
        </w:rPr>
        <w:t xml:space="preserve"> </w:t>
      </w:r>
      <w:r w:rsidRPr="00DD2380">
        <w:rPr>
          <w:b/>
        </w:rPr>
        <w:t>Kraków</w:t>
      </w:r>
      <w:r>
        <w:rPr>
          <w:b/>
        </w:rPr>
        <w:t xml:space="preserve">,  </w:t>
      </w:r>
    </w:p>
    <w:p w14:paraId="222062C9" w14:textId="77777777" w:rsidR="00B30B53" w:rsidRDefault="00B30B53" w:rsidP="00B30B53">
      <w:pPr>
        <w:ind w:firstLine="3969"/>
        <w:rPr>
          <w:b/>
        </w:rPr>
      </w:pPr>
    </w:p>
    <w:p w14:paraId="4F7A7556" w14:textId="4432B00E" w:rsidR="00B30B53" w:rsidRDefault="00B30B53" w:rsidP="00B30B5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DD2380">
        <w:rPr>
          <w:b/>
        </w:rPr>
        <w:t xml:space="preserve">dostawa </w:t>
      </w:r>
      <w:r>
        <w:rPr>
          <w:b/>
        </w:rPr>
        <w:t xml:space="preserve">8 sztuk foteli biurowych obrotowych dla </w:t>
      </w:r>
      <w:proofErr w:type="spellStart"/>
      <w:r>
        <w:rPr>
          <w:b/>
        </w:rPr>
        <w:t>WGiG</w:t>
      </w:r>
      <w:proofErr w:type="spellEnd"/>
      <w:r w:rsidRPr="00DD2380">
        <w:rPr>
          <w:b/>
        </w:rPr>
        <w:t xml:space="preserve"> - KC-zp.272-</w:t>
      </w:r>
      <w:r>
        <w:rPr>
          <w:b/>
        </w:rPr>
        <w:t>219</w:t>
      </w:r>
      <w:r w:rsidRPr="00DD2380">
        <w:rPr>
          <w:b/>
        </w:rPr>
        <w:t>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27F4468D" w14:textId="77777777" w:rsidR="00B30B53" w:rsidRDefault="00B30B53" w:rsidP="00B30B53">
      <w:pPr>
        <w:tabs>
          <w:tab w:val="right" w:pos="9000"/>
        </w:tabs>
      </w:pPr>
    </w:p>
    <w:p w14:paraId="61434EAF" w14:textId="77777777" w:rsidR="00B30B53" w:rsidRDefault="00B30B53" w:rsidP="00B30B5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14:paraId="6E2E8A01" w14:textId="77777777" w:rsidR="00B30B53" w:rsidRDefault="00B30B53" w:rsidP="00B30B53">
      <w:pPr>
        <w:widowControl w:val="0"/>
        <w:spacing w:line="264" w:lineRule="auto"/>
        <w:ind w:right="1"/>
        <w:rPr>
          <w:b/>
        </w:rPr>
      </w:pPr>
    </w:p>
    <w:p w14:paraId="0A7140ED" w14:textId="77777777" w:rsidR="00B30B53" w:rsidRDefault="00B30B53" w:rsidP="00B30B5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35D4819D" w14:textId="77777777" w:rsidR="00B30B53" w:rsidRPr="00FB1B4F" w:rsidRDefault="00B30B53" w:rsidP="00B30B5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47D42BF" w14:textId="77777777" w:rsidR="00B30B53" w:rsidRPr="00FB1B4F" w:rsidRDefault="00B30B53" w:rsidP="00B30B53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47663A4" w14:textId="77777777" w:rsidR="00B30B53" w:rsidRPr="00FB1B4F" w:rsidRDefault="00B30B53" w:rsidP="00B30B53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CD964A5" w14:textId="77777777" w:rsidR="00B30B53" w:rsidRDefault="00B30B53" w:rsidP="00B30B53">
      <w:pPr>
        <w:pStyle w:val="Tekstpodstawowy"/>
      </w:pPr>
      <w:r>
        <w:t>Powyższa cena zawiera podatek VAT w wysokości .......... % tj.……………………. PLN</w:t>
      </w:r>
    </w:p>
    <w:p w14:paraId="0AF6CE29" w14:textId="50313569" w:rsidR="00B30B53" w:rsidRDefault="00B30B53" w:rsidP="00B30B53">
      <w:pPr>
        <w:pStyle w:val="Tekstpodstawowy"/>
      </w:pPr>
      <w:r>
        <w:t xml:space="preserve">Producent/typ/model </w:t>
      </w:r>
      <w:r w:rsidRPr="003C3908">
        <w:t>zaoferowan</w:t>
      </w:r>
      <w:r>
        <w:t>ych foteli</w:t>
      </w:r>
      <w:r>
        <w:t>:</w:t>
      </w:r>
      <w:r w:rsidRPr="003C3908">
        <w:t xml:space="preserve"> </w:t>
      </w:r>
      <w:r w:rsidRPr="003C3908">
        <w:rPr>
          <w:b w:val="0"/>
        </w:rPr>
        <w:t>…………………………………………</w:t>
      </w:r>
      <w:r>
        <w:rPr>
          <w:b w:val="0"/>
        </w:rPr>
        <w:t>……</w:t>
      </w:r>
    </w:p>
    <w:p w14:paraId="394FA18F" w14:textId="77777777" w:rsidR="00B30B53" w:rsidRDefault="00B30B53" w:rsidP="00B30B5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rPr>
          <w:b/>
          <w:bCs/>
        </w:rPr>
        <w:t>do …………….. dni</w:t>
      </w:r>
      <w:r w:rsidRPr="003C3908">
        <w:rPr>
          <w:b/>
          <w:bCs/>
        </w:rPr>
        <w:t xml:space="preserve"> od daty podpisania umowy</w:t>
      </w:r>
      <w:r>
        <w:t xml:space="preserve"> </w:t>
      </w:r>
      <w:r w:rsidRPr="00810782">
        <w:rPr>
          <w:color w:val="FF0000"/>
        </w:rPr>
        <w:t>(</w:t>
      </w:r>
      <w:r w:rsidRPr="00810782">
        <w:rPr>
          <w:i/>
          <w:color w:val="FF0000"/>
        </w:rPr>
        <w:t>kryterium oceny ofert)</w:t>
      </w:r>
    </w:p>
    <w:p w14:paraId="3EF5BA4C" w14:textId="77777777" w:rsidR="00B30B53" w:rsidRPr="003C3908" w:rsidRDefault="00B30B53" w:rsidP="00B30B53">
      <w:pPr>
        <w:widowControl w:val="0"/>
        <w:spacing w:line="360" w:lineRule="auto"/>
        <w:ind w:right="1"/>
        <w:jc w:val="both"/>
        <w:rPr>
          <w:b/>
          <w:color w:val="FF0000"/>
        </w:rPr>
      </w:pPr>
      <w:r>
        <w:rPr>
          <w:b/>
        </w:rPr>
        <w:t>Okres udzielonej gwarancji wynosi:</w:t>
      </w:r>
      <w:r w:rsidRPr="00FB1B4F">
        <w:t xml:space="preserve"> </w:t>
      </w:r>
      <w:r w:rsidRPr="003C3908">
        <w:rPr>
          <w:b/>
          <w:bCs/>
        </w:rPr>
        <w:t xml:space="preserve">………… </w:t>
      </w:r>
      <w:r w:rsidRPr="00810782">
        <w:rPr>
          <w:b/>
          <w:bCs/>
        </w:rPr>
        <w:t>miesięcy</w:t>
      </w:r>
      <w:r w:rsidRPr="00810782">
        <w:t xml:space="preserve"> </w:t>
      </w:r>
    </w:p>
    <w:p w14:paraId="73F8DD28" w14:textId="77777777" w:rsidR="00B30B53" w:rsidRDefault="00B30B53" w:rsidP="00B30B53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4948C9" w14:textId="77777777" w:rsidR="00B30B53" w:rsidRDefault="00B30B53" w:rsidP="00B30B53">
      <w:pPr>
        <w:rPr>
          <w:sz w:val="18"/>
          <w:szCs w:val="18"/>
        </w:rPr>
      </w:pPr>
    </w:p>
    <w:p w14:paraId="6F7A073B" w14:textId="77777777" w:rsidR="00B30B53" w:rsidRDefault="00B30B53" w:rsidP="00B30B53">
      <w:pPr>
        <w:rPr>
          <w:sz w:val="18"/>
          <w:szCs w:val="18"/>
        </w:rPr>
      </w:pPr>
    </w:p>
    <w:p w14:paraId="377455D3" w14:textId="77777777" w:rsidR="00B30B53" w:rsidRDefault="00B30B53" w:rsidP="00B30B53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050D4F01" w14:textId="77777777" w:rsidR="00B30B53" w:rsidRPr="00CD06A3" w:rsidRDefault="00B30B53" w:rsidP="00B30B5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SWZ.</w:t>
      </w:r>
    </w:p>
    <w:p w14:paraId="6A9C9A8C" w14:textId="77777777" w:rsidR="00B30B53" w:rsidRDefault="00B30B53" w:rsidP="00B30B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4E1EE1D" w14:textId="77777777" w:rsidR="00B30B53" w:rsidRDefault="00B30B53" w:rsidP="00B30B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A788EAD" w14:textId="77777777" w:rsidR="00B30B53" w:rsidRDefault="00B30B53" w:rsidP="00B30B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0648E8" w14:textId="77777777" w:rsidR="00B30B53" w:rsidRDefault="00B30B53" w:rsidP="00B30B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27BFC1" w14:textId="77777777" w:rsidR="00B30B53" w:rsidRPr="001D671E" w:rsidRDefault="00B30B53" w:rsidP="00B30B5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30B53" w:rsidRPr="00FE545C" w14:paraId="5FCAECCE" w14:textId="77777777" w:rsidTr="006F50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F40FEE" w14:textId="77777777" w:rsidR="00B30B53" w:rsidRPr="00FE545C" w:rsidRDefault="00B30B53" w:rsidP="006F50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3D582" w14:textId="77777777" w:rsidR="00B30B53" w:rsidRPr="00FE545C" w:rsidRDefault="00B30B53" w:rsidP="006F50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AF2B0F8" w14:textId="77777777" w:rsidR="00B30B53" w:rsidRPr="00FE545C" w:rsidRDefault="00B30B53" w:rsidP="006F50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C04A3" w14:textId="77777777" w:rsidR="00B30B53" w:rsidRPr="00FE545C" w:rsidRDefault="00B30B53" w:rsidP="006F50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B30B53" w:rsidRPr="00FE545C" w14:paraId="53549458" w14:textId="77777777" w:rsidTr="006F50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B83F7" w14:textId="77777777" w:rsidR="00B30B53" w:rsidRPr="00FE545C" w:rsidRDefault="00B30B53" w:rsidP="006F500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24824" w14:textId="77777777" w:rsidR="00B30B53" w:rsidRPr="00FE545C" w:rsidRDefault="00B30B53" w:rsidP="006F50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64366" w14:textId="77777777" w:rsidR="00B30B53" w:rsidRPr="00FE545C" w:rsidRDefault="00B30B53" w:rsidP="006F50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ECBCA35" w14:textId="77777777" w:rsidR="00B30B53" w:rsidRDefault="00B30B53" w:rsidP="00B30B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B195615" w14:textId="77777777" w:rsidR="00B30B53" w:rsidRPr="00D638CC" w:rsidRDefault="00B30B53" w:rsidP="00B30B5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6081CCD" w14:textId="77777777" w:rsidR="00B30B53" w:rsidRPr="002F276A" w:rsidRDefault="00B30B53" w:rsidP="00B30B5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045AEA6" w14:textId="77777777" w:rsidR="00B30B53" w:rsidRPr="002F276A" w:rsidRDefault="00B30B53" w:rsidP="00B30B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3C4A0FC4" w14:textId="77777777" w:rsidR="00B30B53" w:rsidRPr="002F276A" w:rsidRDefault="00B30B53" w:rsidP="00B30B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04B969E" w14:textId="77777777" w:rsidR="00B30B53" w:rsidRPr="002F276A" w:rsidRDefault="00B30B53" w:rsidP="00B30B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</w:p>
    <w:p w14:paraId="6EDDD8A7" w14:textId="77777777" w:rsidR="00B30B53" w:rsidRPr="002F276A" w:rsidRDefault="00B30B53" w:rsidP="00B30B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FCD73C8" w14:textId="77777777" w:rsidR="00B30B53" w:rsidRDefault="00B30B53" w:rsidP="00B30B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7DFA44A" w14:textId="77777777" w:rsidR="00B30B53" w:rsidRDefault="00B30B53" w:rsidP="00B30B5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9AE5C2F" w14:textId="77777777" w:rsidR="00B30B53" w:rsidRDefault="00B30B53" w:rsidP="00B30B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11364D8" w14:textId="77777777" w:rsidR="00B30B53" w:rsidRDefault="00B30B53" w:rsidP="00B30B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10905A" w14:textId="77777777" w:rsidR="00B30B53" w:rsidRDefault="00B30B53" w:rsidP="00B30B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67EBD64" w14:textId="77777777" w:rsidR="00B30B53" w:rsidRDefault="00B30B53" w:rsidP="00B30B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7345FFF" w14:textId="77777777" w:rsidR="00B30B53" w:rsidRDefault="00B30B53" w:rsidP="00B30B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F539C17" w14:textId="77777777" w:rsidR="00B30B53" w:rsidRPr="000B45FE" w:rsidRDefault="00B30B53" w:rsidP="00B30B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598121F" w14:textId="77777777" w:rsidR="00B30B53" w:rsidRDefault="00B30B53" w:rsidP="00B30B53">
      <w:pPr>
        <w:jc w:val="both"/>
        <w:rPr>
          <w:sz w:val="22"/>
          <w:szCs w:val="22"/>
        </w:rPr>
      </w:pPr>
    </w:p>
    <w:p w14:paraId="55FBFB17" w14:textId="77777777" w:rsidR="00B30B53" w:rsidRDefault="00B30B53" w:rsidP="00B30B5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EDC744D" w14:textId="77777777" w:rsidR="00B30B53" w:rsidRDefault="00B30B53" w:rsidP="00B30B53">
      <w:pPr>
        <w:rPr>
          <w:sz w:val="20"/>
          <w:szCs w:val="20"/>
        </w:rPr>
      </w:pPr>
    </w:p>
    <w:p w14:paraId="527575E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B1260" w14:textId="77777777" w:rsidR="00EB791F" w:rsidRDefault="00EB791F">
      <w:r>
        <w:separator/>
      </w:r>
    </w:p>
  </w:endnote>
  <w:endnote w:type="continuationSeparator" w:id="0">
    <w:p w14:paraId="1CA5F64C" w14:textId="77777777" w:rsidR="00EB791F" w:rsidRDefault="00EB7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E5E54" w14:textId="77777777" w:rsidR="00A908F8" w:rsidRDefault="00A908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AD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3F553" w14:textId="77777777" w:rsidR="00A908F8" w:rsidRDefault="00A908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15B5D" w14:textId="77777777" w:rsidR="00EB791F" w:rsidRDefault="00EB791F">
      <w:r>
        <w:separator/>
      </w:r>
    </w:p>
  </w:footnote>
  <w:footnote w:type="continuationSeparator" w:id="0">
    <w:p w14:paraId="707C3235" w14:textId="77777777" w:rsidR="00EB791F" w:rsidRDefault="00EB7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E751" w14:textId="77777777" w:rsidR="00A908F8" w:rsidRDefault="00A908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ECB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66BE5" w14:textId="77777777" w:rsidR="00A908F8" w:rsidRDefault="00A908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91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322A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08F8"/>
    <w:rsid w:val="00B30B53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791F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45A4991"/>
  <w15:chartTrackingRefBased/>
  <w15:docId w15:val="{B8FAB564-038A-4072-A79C-CFC9928AA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473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2021-05-18T08:16:00Z</dcterms:created>
  <dcterms:modified xsi:type="dcterms:W3CDTF">2021-05-18T08:16:00Z</dcterms:modified>
</cp:coreProperties>
</file>