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67023" w14:textId="17E5FFA1" w:rsidR="008D2AB8" w:rsidRDefault="008D2AB8" w:rsidP="00C53336">
      <w:pPr>
        <w:pStyle w:val="Nagwek3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6D8C9443" w14:textId="4520AEA9" w:rsidR="00C53336" w:rsidRDefault="00C53336" w:rsidP="00C53336"/>
    <w:p w14:paraId="11D9633D" w14:textId="5BC0C678" w:rsidR="00C53336" w:rsidRPr="00C53336" w:rsidRDefault="00C53336" w:rsidP="00C53336">
      <w:pPr>
        <w:jc w:val="right"/>
        <w:rPr>
          <w:b/>
        </w:rPr>
      </w:pPr>
      <w:r w:rsidRPr="00C53336">
        <w:rPr>
          <w:b/>
        </w:rPr>
        <w:t>Załącznik nr 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5D3F9A93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C53336">
        <w:rPr>
          <w:b/>
          <w:color w:val="000000"/>
          <w:shd w:val="clear" w:color="auto" w:fill="FFFFFF"/>
        </w:rPr>
        <w:t>mieszadła magnetycznego</w:t>
      </w:r>
      <w:r w:rsidR="003C568D" w:rsidRPr="003C568D">
        <w:rPr>
          <w:b/>
          <w:color w:val="000000"/>
          <w:shd w:val="clear" w:color="auto" w:fill="FFFFFF"/>
        </w:rPr>
        <w:t xml:space="preserve"> - KC-</w:t>
      </w:r>
      <w:proofErr w:type="spellStart"/>
      <w:r w:rsidR="003C568D" w:rsidRPr="003C568D">
        <w:rPr>
          <w:b/>
          <w:color w:val="000000"/>
          <w:shd w:val="clear" w:color="auto" w:fill="FFFFFF"/>
        </w:rPr>
        <w:t>zp</w:t>
      </w:r>
      <w:proofErr w:type="spellEnd"/>
      <w:r w:rsidR="003C568D" w:rsidRPr="003C568D">
        <w:rPr>
          <w:b/>
          <w:color w:val="000000"/>
          <w:shd w:val="clear" w:color="auto" w:fill="FFFFFF"/>
        </w:rPr>
        <w:t>. 272-</w:t>
      </w:r>
      <w:r w:rsidR="00C53336">
        <w:rPr>
          <w:b/>
          <w:color w:val="000000"/>
          <w:shd w:val="clear" w:color="auto" w:fill="FFFFFF"/>
        </w:rPr>
        <w:t>203</w:t>
      </w:r>
      <w:r w:rsidR="003C568D" w:rsidRPr="003C568D">
        <w:rPr>
          <w:b/>
          <w:color w:val="000000"/>
          <w:shd w:val="clear" w:color="auto" w:fill="FFFFFF"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2767A4C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63E6B2E" w14:textId="77777777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03A2BF0C" w14:textId="77777777" w:rsidR="00223141" w:rsidRPr="00223141" w:rsidRDefault="00223141" w:rsidP="00223141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4EE56949" w14:textId="77777777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Pr="00223141">
        <w:t>………………………………………</w:t>
      </w:r>
      <w:r w:rsidR="00BB2ED6" w:rsidRPr="00223141">
        <w:t>...…</w:t>
      </w:r>
      <w:r w:rsidRPr="00223141">
        <w:t xml:space="preserve"> </w:t>
      </w:r>
      <w:r w:rsidR="00BB2ED6" w:rsidRPr="00223141">
        <w:t>(</w:t>
      </w:r>
      <w:r w:rsidR="00BB2ED6" w:rsidRPr="00223141">
        <w:rPr>
          <w:highlight w:val="yellow"/>
        </w:rPr>
        <w:t>kryterium oceny ofert)</w:t>
      </w:r>
    </w:p>
    <w:p w14:paraId="2A7A04E2" w14:textId="3F5D9C5F" w:rsidR="00C53336" w:rsidRDefault="00D37A96" w:rsidP="00C53336">
      <w:pPr>
        <w:widowControl w:val="0"/>
        <w:spacing w:line="360" w:lineRule="auto"/>
        <w:ind w:right="1"/>
        <w:jc w:val="both"/>
        <w:rPr>
          <w:highlight w:val="yellow"/>
        </w:rPr>
      </w:pPr>
      <w:r w:rsidRPr="00223141">
        <w:rPr>
          <w:b/>
        </w:rPr>
        <w:t>Okres udzielonej gwarancji wynosi:</w:t>
      </w:r>
      <w:r w:rsidRPr="00223141">
        <w:t xml:space="preserve"> ………</w:t>
      </w:r>
      <w:r w:rsidR="00C53336">
        <w:t>……</w:t>
      </w:r>
      <w:r w:rsidR="00D21AFD">
        <w:t>………….</w:t>
      </w:r>
      <w:r w:rsidR="00C53336">
        <w:t>…..…..</w:t>
      </w:r>
      <w:r w:rsidRPr="00223141">
        <w:t>...</w:t>
      </w:r>
      <w:r w:rsidR="00C53336" w:rsidRPr="00223141">
        <w:t>(</w:t>
      </w:r>
      <w:r w:rsidR="00C53336" w:rsidRPr="00223141">
        <w:rPr>
          <w:highlight w:val="yellow"/>
        </w:rPr>
        <w:t>kryterium oceny ofert)</w:t>
      </w:r>
    </w:p>
    <w:p w14:paraId="26665F18" w14:textId="539F5E0A" w:rsidR="001E539B" w:rsidRPr="00223141" w:rsidRDefault="00C53336" w:rsidP="00C53336">
      <w:pPr>
        <w:widowControl w:val="0"/>
        <w:spacing w:line="360" w:lineRule="auto"/>
        <w:ind w:right="1"/>
        <w:jc w:val="both"/>
      </w:pPr>
      <w:r>
        <w:rPr>
          <w:b/>
        </w:rPr>
        <w:t>Ter</w:t>
      </w:r>
      <w:r w:rsidR="00D37A96" w:rsidRPr="00223141">
        <w:rPr>
          <w:b/>
        </w:rPr>
        <w:t xml:space="preserve">min płatności: </w:t>
      </w:r>
      <w:r w:rsidR="00D37A96" w:rsidRPr="00223141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622C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62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62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4968DF" w14:textId="77777777" w:rsidR="00D37A96" w:rsidRPr="000B45FE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490E0D" w14:textId="77777777" w:rsidR="00D37A96" w:rsidRDefault="00D37A96" w:rsidP="00D768B1">
      <w:pPr>
        <w:tabs>
          <w:tab w:val="left" w:pos="5040"/>
        </w:tabs>
        <w:ind w:left="708"/>
        <w:rPr>
          <w:i/>
          <w:sz w:val="22"/>
          <w:szCs w:val="22"/>
        </w:rPr>
      </w:pPr>
      <w:r>
        <w:tab/>
      </w:r>
    </w:p>
    <w:p w14:paraId="7AACD6CB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56EA7709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 w:rsidSect="005B3172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D3C7" w14:textId="77777777" w:rsidR="006C5182" w:rsidRDefault="006C5182">
      <w:r>
        <w:separator/>
      </w:r>
    </w:p>
  </w:endnote>
  <w:endnote w:type="continuationSeparator" w:id="0">
    <w:p w14:paraId="0A951625" w14:textId="77777777" w:rsidR="006C5182" w:rsidRDefault="006C5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49FB" w14:textId="77777777" w:rsidR="001C0899" w:rsidRDefault="001C089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823A7" w14:textId="77777777" w:rsidR="006C5182" w:rsidRDefault="006C5182">
      <w:r>
        <w:separator/>
      </w:r>
    </w:p>
  </w:footnote>
  <w:footnote w:type="continuationSeparator" w:id="0">
    <w:p w14:paraId="1B028638" w14:textId="77777777" w:rsidR="006C5182" w:rsidRDefault="006C5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9733F" w14:textId="4F14A72C" w:rsidR="005B3172" w:rsidRDefault="005B3172">
    <w:pPr>
      <w:pStyle w:val="Nagwek"/>
    </w:pPr>
  </w:p>
  <w:p w14:paraId="37684FB2" w14:textId="075E03B9" w:rsidR="001C0899" w:rsidRDefault="001C0899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4732" w14:textId="77777777" w:rsidR="005B3172" w:rsidRDefault="005B3172" w:rsidP="005B3172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15F273" wp14:editId="310302D7">
          <wp:simplePos x="0" y="0"/>
          <wp:positionH relativeFrom="column">
            <wp:posOffset>1851660</wp:posOffset>
          </wp:positionH>
          <wp:positionV relativeFrom="paragraph">
            <wp:posOffset>102235</wp:posOffset>
          </wp:positionV>
          <wp:extent cx="758190" cy="723900"/>
          <wp:effectExtent l="19050" t="0" r="3810" b="0"/>
          <wp:wrapSquare wrapText="bothSides"/>
          <wp:docPr id="10" name="Obraz 3" descr="C:\Users\Rafał\Desktop\LOGOTYPY\NCN logo!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Rafał\Desktop\LOGOTYPY\NCN logo!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B90BC82" wp14:editId="5A9CAF3A">
          <wp:simplePos x="0" y="0"/>
          <wp:positionH relativeFrom="column">
            <wp:posOffset>3661410</wp:posOffset>
          </wp:positionH>
          <wp:positionV relativeFrom="paragraph">
            <wp:posOffset>-240665</wp:posOffset>
          </wp:positionV>
          <wp:extent cx="619125" cy="1190625"/>
          <wp:effectExtent l="19050" t="0" r="9525" b="0"/>
          <wp:wrapSquare wrapText="bothSides"/>
          <wp:docPr id="11" name="Obraz 1" descr="agh-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gh-logotyp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7FB2268" wp14:editId="0863BD8F">
          <wp:simplePos x="0" y="0"/>
          <wp:positionH relativeFrom="column">
            <wp:posOffset>89535</wp:posOffset>
          </wp:positionH>
          <wp:positionV relativeFrom="paragraph">
            <wp:posOffset>-154940</wp:posOffset>
          </wp:positionV>
          <wp:extent cx="1078230" cy="1219200"/>
          <wp:effectExtent l="19050" t="0" r="7620" b="0"/>
          <wp:wrapSquare wrapText="bothSides"/>
          <wp:docPr id="12" name="Obraz 1" descr="C:\Users\Rafał\Desktop\LOGOTYPY\Norway Grants logo package\Norway Grants logo package\Norway Grants logo package\Norway_grants@4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fał\Desktop\LOGOTYPY\Norway Grants logo package\Norway Grants logo package\Norway Grants logo package\Norway_grants@4x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21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95DE3">
      <w:rPr>
        <w:noProof/>
      </w:rPr>
      <w:drawing>
        <wp:anchor distT="0" distB="0" distL="114300" distR="114300" simplePos="0" relativeHeight="251662336" behindDoc="0" locked="0" layoutInCell="1" allowOverlap="1" wp14:anchorId="756BDF41" wp14:editId="4660A551">
          <wp:simplePos x="0" y="0"/>
          <wp:positionH relativeFrom="column">
            <wp:posOffset>5309235</wp:posOffset>
          </wp:positionH>
          <wp:positionV relativeFrom="paragraph">
            <wp:posOffset>-12065</wp:posOffset>
          </wp:positionV>
          <wp:extent cx="866775" cy="838200"/>
          <wp:effectExtent l="19050" t="0" r="9525" b="0"/>
          <wp:wrapSquare wrapText="bothSides"/>
          <wp:docPr id="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14706" t="3242" r="16597" b="14464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9D02104" w14:textId="77777777" w:rsidR="005B3172" w:rsidRDefault="005B3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6636"/>
    <w:rsid w:val="00116EC6"/>
    <w:rsid w:val="00173BA7"/>
    <w:rsid w:val="001801DD"/>
    <w:rsid w:val="001C0899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55CF1"/>
    <w:rsid w:val="00595C87"/>
    <w:rsid w:val="005B3172"/>
    <w:rsid w:val="005D2C65"/>
    <w:rsid w:val="005E6D94"/>
    <w:rsid w:val="00622C56"/>
    <w:rsid w:val="0063384F"/>
    <w:rsid w:val="00643C6F"/>
    <w:rsid w:val="00646202"/>
    <w:rsid w:val="0065290F"/>
    <w:rsid w:val="00674D7F"/>
    <w:rsid w:val="006815F6"/>
    <w:rsid w:val="006A5BD0"/>
    <w:rsid w:val="006C472F"/>
    <w:rsid w:val="006C5182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62C93"/>
    <w:rsid w:val="00970FE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C41713"/>
    <w:rsid w:val="00C52DCD"/>
    <w:rsid w:val="00C53336"/>
    <w:rsid w:val="00C969A6"/>
    <w:rsid w:val="00CA7D36"/>
    <w:rsid w:val="00CC5BF1"/>
    <w:rsid w:val="00CF47F4"/>
    <w:rsid w:val="00D21AFD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B3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8024A-39E1-4623-B464-2EC26FC66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4038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 Zarzycka</cp:lastModifiedBy>
  <cp:revision>2</cp:revision>
  <cp:lastPrinted>2021-05-18T07:44:00Z</cp:lastPrinted>
  <dcterms:created xsi:type="dcterms:W3CDTF">2021-05-18T07:45:00Z</dcterms:created>
  <dcterms:modified xsi:type="dcterms:W3CDTF">2021-05-18T07:45:00Z</dcterms:modified>
</cp:coreProperties>
</file>