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0FB4BA83" w:rsidR="00404400" w:rsidRPr="00B66A62" w:rsidRDefault="00404400" w:rsidP="00404400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B66A62">
        <w:rPr>
          <w:b/>
          <w:bCs/>
          <w:sz w:val="22"/>
          <w:szCs w:val="22"/>
        </w:rPr>
        <w:t>Dostawa</w:t>
      </w:r>
      <w:r w:rsidR="00D17E01">
        <w:rPr>
          <w:b/>
          <w:bCs/>
          <w:sz w:val="22"/>
          <w:szCs w:val="22"/>
        </w:rPr>
        <w:t xml:space="preserve"> </w:t>
      </w:r>
      <w:proofErr w:type="spellStart"/>
      <w:r w:rsidR="00D17E01" w:rsidRPr="00D17E01">
        <w:rPr>
          <w:b/>
          <w:bCs/>
          <w:sz w:val="22"/>
          <w:szCs w:val="22"/>
        </w:rPr>
        <w:t>pHametru</w:t>
      </w:r>
      <w:proofErr w:type="spellEnd"/>
      <w:r w:rsidR="00D17E01" w:rsidRPr="00D17E01">
        <w:rPr>
          <w:b/>
          <w:bCs/>
          <w:sz w:val="22"/>
          <w:szCs w:val="22"/>
        </w:rPr>
        <w:t xml:space="preserve"> - KC-</w:t>
      </w:r>
      <w:proofErr w:type="spellStart"/>
      <w:r w:rsidR="00D17E01" w:rsidRPr="00D17E01">
        <w:rPr>
          <w:b/>
          <w:bCs/>
          <w:sz w:val="22"/>
          <w:szCs w:val="22"/>
        </w:rPr>
        <w:t>zp</w:t>
      </w:r>
      <w:proofErr w:type="spellEnd"/>
      <w:r w:rsidR="00D17E01" w:rsidRPr="00D17E01">
        <w:rPr>
          <w:b/>
          <w:bCs/>
          <w:sz w:val="22"/>
          <w:szCs w:val="22"/>
        </w:rPr>
        <w:t>. 272-202/21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17F1B6A9" w14:textId="77777777" w:rsidR="00404400" w:rsidRPr="00B66A62" w:rsidRDefault="00404400" w:rsidP="00404400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87CEE" w:rsidRPr="008701AC" w14:paraId="2692F76B" w14:textId="77777777" w:rsidTr="001554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8701AC" w:rsidRDefault="00287CEE" w:rsidP="00155409">
            <w:pPr>
              <w:jc w:val="center"/>
              <w:rPr>
                <w:sz w:val="18"/>
                <w:szCs w:val="18"/>
              </w:rPr>
            </w:pPr>
            <w:bookmarkStart w:id="1" w:name="_GoBack"/>
            <w:r w:rsidRPr="008701AC">
              <w:rPr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8701AC" w:rsidRDefault="00287CEE" w:rsidP="00155409">
            <w:pPr>
              <w:jc w:val="center"/>
              <w:rPr>
                <w:b/>
                <w:sz w:val="18"/>
                <w:szCs w:val="18"/>
              </w:rPr>
            </w:pPr>
            <w:r w:rsidRPr="008701AC">
              <w:rPr>
                <w:b/>
                <w:sz w:val="18"/>
                <w:szCs w:val="18"/>
              </w:rPr>
              <w:t>Nazwa elementu</w:t>
            </w:r>
          </w:p>
          <w:p w14:paraId="07D535A7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sz w:val="18"/>
                <w:szCs w:val="18"/>
              </w:rPr>
              <w:t>(lub usługi)</w:t>
            </w:r>
          </w:p>
          <w:p w14:paraId="197803FD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77777777" w:rsidR="00287CEE" w:rsidRPr="008701AC" w:rsidRDefault="00287CEE" w:rsidP="00155409">
            <w:pPr>
              <w:jc w:val="center"/>
              <w:rPr>
                <w:b/>
                <w:sz w:val="18"/>
                <w:szCs w:val="18"/>
              </w:rPr>
            </w:pPr>
            <w:r w:rsidRPr="008701AC">
              <w:rPr>
                <w:b/>
                <w:sz w:val="18"/>
                <w:szCs w:val="18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Ilość</w:t>
            </w:r>
          </w:p>
          <w:p w14:paraId="52660340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8701AC">
              <w:rPr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Wartość netto</w:t>
            </w:r>
          </w:p>
          <w:p w14:paraId="56623115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VAT</w:t>
            </w:r>
          </w:p>
          <w:p w14:paraId="3415DAD7" w14:textId="77777777" w:rsidR="00287CEE" w:rsidRPr="008701AC" w:rsidRDefault="00287CEE" w:rsidP="00155409">
            <w:pPr>
              <w:jc w:val="center"/>
              <w:rPr>
                <w:sz w:val="18"/>
                <w:szCs w:val="18"/>
              </w:rPr>
            </w:pPr>
            <w:r w:rsidRPr="008701AC">
              <w:rPr>
                <w:sz w:val="18"/>
                <w:szCs w:val="18"/>
              </w:rPr>
              <w:t>[%]</w:t>
            </w:r>
          </w:p>
          <w:p w14:paraId="45792DD7" w14:textId="77777777" w:rsidR="00287CEE" w:rsidRPr="008701AC" w:rsidRDefault="00287CEE" w:rsidP="001554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419E8A23" w14:textId="77777777" w:rsidR="00287CEE" w:rsidRPr="008701AC" w:rsidRDefault="00287CEE" w:rsidP="00155409">
            <w:pPr>
              <w:jc w:val="center"/>
              <w:rPr>
                <w:sz w:val="18"/>
                <w:szCs w:val="18"/>
              </w:rPr>
            </w:pPr>
            <w:r w:rsidRPr="008701AC">
              <w:rPr>
                <w:sz w:val="18"/>
                <w:szCs w:val="18"/>
              </w:rPr>
              <w:t>[PLN]</w:t>
            </w:r>
          </w:p>
          <w:p w14:paraId="7A263382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sz w:val="18"/>
                <w:szCs w:val="18"/>
              </w:rPr>
              <w:t xml:space="preserve"> (z doliczonym </w:t>
            </w:r>
            <w:r w:rsidRPr="008701AC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287CEE" w:rsidRPr="008701AC" w14:paraId="1784EAD0" w14:textId="77777777" w:rsidTr="00287C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8701AC" w:rsidRDefault="00287CEE" w:rsidP="00155409">
            <w:pPr>
              <w:jc w:val="center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287CEE" w:rsidRPr="008701AC" w14:paraId="40259A2C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8701AC" w:rsidRDefault="00287CEE" w:rsidP="0015540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701AC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77777777" w:rsidR="00287CEE" w:rsidRPr="008701AC" w:rsidRDefault="00287CEE" w:rsidP="0015540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8701AC" w:rsidRDefault="00287CEE" w:rsidP="00155409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4DB225AC" w:rsidR="00287CEE" w:rsidRPr="008701AC" w:rsidRDefault="00D17E01" w:rsidP="00287CEE">
            <w:pPr>
              <w:jc w:val="center"/>
              <w:rPr>
                <w:sz w:val="18"/>
                <w:szCs w:val="18"/>
              </w:rPr>
            </w:pPr>
            <w:r w:rsidRPr="008701AC">
              <w:rPr>
                <w:sz w:val="18"/>
                <w:szCs w:val="18"/>
              </w:rPr>
              <w:t>1</w:t>
            </w:r>
            <w:r w:rsidR="00287CEE" w:rsidRPr="008701AC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8701AC" w:rsidRDefault="00287CEE" w:rsidP="00155409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8701AC" w:rsidRDefault="00287CEE" w:rsidP="00155409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  <w:p w14:paraId="4B3B61D9" w14:textId="2C2BF13B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</w:tc>
      </w:tr>
      <w:tr w:rsidR="00287CEE" w:rsidRPr="008701AC" w14:paraId="127D4705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  <w:p w14:paraId="5262E2A9" w14:textId="77777777" w:rsidR="00287CEE" w:rsidRPr="008701AC" w:rsidRDefault="00287CEE" w:rsidP="00155409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8701AC">
              <w:rPr>
                <w:b/>
                <w:bCs/>
                <w:sz w:val="18"/>
                <w:szCs w:val="18"/>
              </w:rPr>
              <w:t>RAZEM:</w:t>
            </w:r>
          </w:p>
          <w:p w14:paraId="369E5E76" w14:textId="77777777" w:rsidR="00287CEE" w:rsidRPr="008701AC" w:rsidRDefault="00287CEE" w:rsidP="00155409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</w:tc>
      </w:tr>
      <w:tr w:rsidR="00287CEE" w:rsidRPr="008701AC" w14:paraId="726AFBA1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8701AC" w:rsidRDefault="00287CEE" w:rsidP="00155409">
            <w:pPr>
              <w:rPr>
                <w:sz w:val="18"/>
                <w:szCs w:val="18"/>
              </w:rPr>
            </w:pPr>
            <w:r w:rsidRPr="008701AC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8701AC" w:rsidRDefault="00287CEE" w:rsidP="00155409">
            <w:pPr>
              <w:rPr>
                <w:sz w:val="18"/>
                <w:szCs w:val="18"/>
              </w:rPr>
            </w:pPr>
            <w:r w:rsidRPr="008701AC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8701AC" w:rsidRDefault="00287CEE" w:rsidP="00155409">
            <w:pPr>
              <w:ind w:right="425"/>
              <w:rPr>
                <w:sz w:val="18"/>
                <w:szCs w:val="18"/>
              </w:rPr>
            </w:pPr>
          </w:p>
        </w:tc>
      </w:tr>
    </w:tbl>
    <w:bookmarkEnd w:id="1"/>
    <w:p w14:paraId="0CAC6A7E" w14:textId="17981BE3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 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="00610900" w:rsidRPr="00B66A62">
        <w:rPr>
          <w:b/>
          <w:color w:val="FF0000"/>
          <w:sz w:val="22"/>
          <w:szCs w:val="22"/>
        </w:rPr>
        <w:t>/kryterium oceny ofert/</w:t>
      </w:r>
    </w:p>
    <w:p w14:paraId="4D7E11DB" w14:textId="49BE724B" w:rsidR="00404400" w:rsidRPr="00B66A62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  <w:r w:rsidR="00D17E01" w:rsidRPr="00B66A62">
        <w:rPr>
          <w:b/>
          <w:color w:val="FF0000"/>
          <w:sz w:val="22"/>
          <w:szCs w:val="22"/>
        </w:rPr>
        <w:t>/kryterium oceny ofert/</w:t>
      </w:r>
    </w:p>
    <w:p w14:paraId="18172154" w14:textId="77777777" w:rsidR="00404400" w:rsidRPr="00B66A62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77777777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sz w:val="22"/>
          <w:szCs w:val="22"/>
        </w:rPr>
        <w:br w:type="page"/>
      </w: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D20C5C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D515B0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24587AD" w14:textId="1E62DD38" w:rsidR="002E7627" w:rsidRPr="002E7627" w:rsidRDefault="00404400" w:rsidP="002E762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1A393D8C" w14:textId="5FDE6E4F" w:rsidR="00404400" w:rsidRPr="00B66A62" w:rsidRDefault="00404400" w:rsidP="005B51B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1D926E9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8701AC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3DD8E" w14:textId="77777777" w:rsidR="005C5656" w:rsidRDefault="005C5656">
      <w:r>
        <w:separator/>
      </w:r>
    </w:p>
  </w:endnote>
  <w:endnote w:type="continuationSeparator" w:id="0">
    <w:p w14:paraId="164F193C" w14:textId="77777777" w:rsidR="005C5656" w:rsidRDefault="005C5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0B0D3" w14:textId="77777777" w:rsidR="005C5656" w:rsidRDefault="005C5656">
      <w:r>
        <w:separator/>
      </w:r>
    </w:p>
  </w:footnote>
  <w:footnote w:type="continuationSeparator" w:id="0">
    <w:p w14:paraId="1AD528A4" w14:textId="77777777" w:rsidR="005C5656" w:rsidRDefault="005C5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325A3" w14:textId="6A0C1F32" w:rsidR="008701AC" w:rsidRDefault="008701AC" w:rsidP="008701AC">
    <w:pPr>
      <w:pStyle w:val="Nagwek"/>
      <w:jc w:val="right"/>
      <w:rPr>
        <w:sz w:val="24"/>
      </w:rPr>
    </w:pPr>
    <w:r>
      <w:rPr>
        <w:noProof/>
        <w:sz w:val="24"/>
      </w:rPr>
      <w:drawing>
        <wp:anchor distT="0" distB="0" distL="114300" distR="114300" simplePos="0" relativeHeight="251659264" behindDoc="0" locked="0" layoutInCell="1" allowOverlap="1" wp14:anchorId="3FB0814A" wp14:editId="75EEED22">
          <wp:simplePos x="0" y="0"/>
          <wp:positionH relativeFrom="column">
            <wp:posOffset>1851660</wp:posOffset>
          </wp:positionH>
          <wp:positionV relativeFrom="paragraph">
            <wp:posOffset>102235</wp:posOffset>
          </wp:positionV>
          <wp:extent cx="758190" cy="723900"/>
          <wp:effectExtent l="0" t="0" r="3810" b="0"/>
          <wp:wrapSquare wrapText="bothSides"/>
          <wp:docPr id="4" name="Obraz 4" descr="NCN logo!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NCN logo!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</w:rPr>
      <w:drawing>
        <wp:anchor distT="0" distB="0" distL="114300" distR="114300" simplePos="0" relativeHeight="251660288" behindDoc="0" locked="0" layoutInCell="1" allowOverlap="1" wp14:anchorId="715CC6E7" wp14:editId="2ECAAB01">
          <wp:simplePos x="0" y="0"/>
          <wp:positionH relativeFrom="column">
            <wp:posOffset>3661410</wp:posOffset>
          </wp:positionH>
          <wp:positionV relativeFrom="paragraph">
            <wp:posOffset>-240665</wp:posOffset>
          </wp:positionV>
          <wp:extent cx="619125" cy="1190625"/>
          <wp:effectExtent l="0" t="0" r="9525" b="9525"/>
          <wp:wrapSquare wrapText="bothSides"/>
          <wp:docPr id="3" name="Obraz 3" descr="agh-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gh-logoty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119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</w:rPr>
      <w:drawing>
        <wp:anchor distT="0" distB="0" distL="114300" distR="114300" simplePos="0" relativeHeight="251661312" behindDoc="0" locked="0" layoutInCell="1" allowOverlap="1" wp14:anchorId="0F476FA7" wp14:editId="286D3881">
          <wp:simplePos x="0" y="0"/>
          <wp:positionH relativeFrom="column">
            <wp:posOffset>89535</wp:posOffset>
          </wp:positionH>
          <wp:positionV relativeFrom="paragraph">
            <wp:posOffset>-154940</wp:posOffset>
          </wp:positionV>
          <wp:extent cx="1078230" cy="1219200"/>
          <wp:effectExtent l="0" t="0" r="7620" b="0"/>
          <wp:wrapSquare wrapText="bothSides"/>
          <wp:docPr id="2" name="Obraz 2" descr="Norway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orway_grants@4x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</w:rPr>
      <w:drawing>
        <wp:anchor distT="0" distB="0" distL="114300" distR="114300" simplePos="0" relativeHeight="251662336" behindDoc="0" locked="0" layoutInCell="1" allowOverlap="1" wp14:anchorId="42930427" wp14:editId="615D067A">
          <wp:simplePos x="0" y="0"/>
          <wp:positionH relativeFrom="column">
            <wp:posOffset>5309235</wp:posOffset>
          </wp:positionH>
          <wp:positionV relativeFrom="paragraph">
            <wp:posOffset>-12065</wp:posOffset>
          </wp:positionV>
          <wp:extent cx="866775" cy="83820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6" t="3242" r="16597" b="14464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4574A6" w14:textId="6E15A617" w:rsidR="00F53146" w:rsidRDefault="00F53146">
    <w:pPr>
      <w:pStyle w:val="Nagwek"/>
      <w:rPr>
        <w:sz w:val="22"/>
      </w:rPr>
    </w:pPr>
  </w:p>
  <w:p w14:paraId="4F91B3E5" w14:textId="23AF35A1" w:rsidR="008701AC" w:rsidRDefault="008701AC">
    <w:pPr>
      <w:pStyle w:val="Nagwek"/>
      <w:rPr>
        <w:sz w:val="22"/>
      </w:rPr>
    </w:pPr>
  </w:p>
  <w:p w14:paraId="13A92860" w14:textId="5B7E97E8" w:rsidR="008701AC" w:rsidRDefault="008701AC">
    <w:pPr>
      <w:pStyle w:val="Nagwek"/>
      <w:rPr>
        <w:sz w:val="22"/>
      </w:rPr>
    </w:pPr>
  </w:p>
  <w:p w14:paraId="22967F7E" w14:textId="02A5C0F2" w:rsidR="008701AC" w:rsidRDefault="008701AC">
    <w:pPr>
      <w:pStyle w:val="Nagwek"/>
      <w:rPr>
        <w:sz w:val="22"/>
      </w:rPr>
    </w:pPr>
  </w:p>
  <w:p w14:paraId="2BE7B1EC" w14:textId="72A17271" w:rsidR="008701AC" w:rsidRDefault="008701AC">
    <w:pPr>
      <w:pStyle w:val="Nagwek"/>
      <w:rPr>
        <w:sz w:val="22"/>
      </w:rPr>
    </w:pPr>
  </w:p>
  <w:p w14:paraId="36B04360" w14:textId="77777777" w:rsidR="008701AC" w:rsidRDefault="008701AC">
    <w:pPr>
      <w:pStyle w:val="Nagwek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17E89" w14:textId="29E8870B" w:rsidR="008701AC" w:rsidRDefault="008701AC" w:rsidP="008701AC">
    <w:pPr>
      <w:pStyle w:val="Nagwek"/>
      <w:jc w:val="right"/>
      <w:rPr>
        <w:sz w:val="24"/>
      </w:rPr>
    </w:pPr>
    <w:r>
      <w:rPr>
        <w:noProof/>
        <w:sz w:val="24"/>
      </w:rPr>
      <w:drawing>
        <wp:anchor distT="0" distB="0" distL="114300" distR="114300" simplePos="0" relativeHeight="251664384" behindDoc="0" locked="0" layoutInCell="1" allowOverlap="1" wp14:anchorId="4C221EDB" wp14:editId="06168B3E">
          <wp:simplePos x="0" y="0"/>
          <wp:positionH relativeFrom="column">
            <wp:posOffset>1851660</wp:posOffset>
          </wp:positionH>
          <wp:positionV relativeFrom="paragraph">
            <wp:posOffset>102235</wp:posOffset>
          </wp:positionV>
          <wp:extent cx="758190" cy="723900"/>
          <wp:effectExtent l="0" t="0" r="3810" b="0"/>
          <wp:wrapSquare wrapText="bothSides"/>
          <wp:docPr id="8" name="Obraz 8" descr="NCN logo!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NCN logo!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</w:rPr>
      <w:drawing>
        <wp:anchor distT="0" distB="0" distL="114300" distR="114300" simplePos="0" relativeHeight="251666432" behindDoc="0" locked="0" layoutInCell="1" allowOverlap="1" wp14:anchorId="54068FE6" wp14:editId="566B07BD">
          <wp:simplePos x="0" y="0"/>
          <wp:positionH relativeFrom="column">
            <wp:posOffset>3661410</wp:posOffset>
          </wp:positionH>
          <wp:positionV relativeFrom="paragraph">
            <wp:posOffset>-240665</wp:posOffset>
          </wp:positionV>
          <wp:extent cx="619125" cy="1190625"/>
          <wp:effectExtent l="0" t="0" r="9525" b="9525"/>
          <wp:wrapSquare wrapText="bothSides"/>
          <wp:docPr id="7" name="Obraz 7" descr="agh-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gh-logoty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119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</w:rPr>
      <w:drawing>
        <wp:anchor distT="0" distB="0" distL="114300" distR="114300" simplePos="0" relativeHeight="251665408" behindDoc="0" locked="0" layoutInCell="1" allowOverlap="1" wp14:anchorId="1ACB4A51" wp14:editId="06F34175">
          <wp:simplePos x="0" y="0"/>
          <wp:positionH relativeFrom="column">
            <wp:posOffset>89535</wp:posOffset>
          </wp:positionH>
          <wp:positionV relativeFrom="paragraph">
            <wp:posOffset>-154940</wp:posOffset>
          </wp:positionV>
          <wp:extent cx="1078230" cy="1219200"/>
          <wp:effectExtent l="0" t="0" r="7620" b="0"/>
          <wp:wrapSquare wrapText="bothSides"/>
          <wp:docPr id="6" name="Obraz 6" descr="Norway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orway_grants@4x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</w:rPr>
      <w:drawing>
        <wp:anchor distT="0" distB="0" distL="114300" distR="114300" simplePos="0" relativeHeight="251667456" behindDoc="0" locked="0" layoutInCell="1" allowOverlap="1" wp14:anchorId="03EEBE27" wp14:editId="5F657C33">
          <wp:simplePos x="0" y="0"/>
          <wp:positionH relativeFrom="column">
            <wp:posOffset>5309235</wp:posOffset>
          </wp:positionH>
          <wp:positionV relativeFrom="paragraph">
            <wp:posOffset>-12065</wp:posOffset>
          </wp:positionV>
          <wp:extent cx="866775" cy="838200"/>
          <wp:effectExtent l="0" t="0" r="9525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6" t="3242" r="16597" b="14464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A6A4B45" w14:textId="58916957" w:rsidR="00D63B96" w:rsidRDefault="00D63B96">
    <w:pPr>
      <w:pStyle w:val="Nagwek"/>
    </w:pPr>
  </w:p>
  <w:p w14:paraId="5D831F39" w14:textId="0A51A7C6" w:rsidR="008701AC" w:rsidRDefault="008701AC">
    <w:pPr>
      <w:pStyle w:val="Nagwek"/>
    </w:pPr>
  </w:p>
  <w:p w14:paraId="799E1724" w14:textId="40EAB378" w:rsidR="008701AC" w:rsidRDefault="008701AC">
    <w:pPr>
      <w:pStyle w:val="Nagwek"/>
    </w:pPr>
  </w:p>
  <w:p w14:paraId="06F3D1F2" w14:textId="52C9F21A" w:rsidR="008701AC" w:rsidRDefault="008701AC">
    <w:pPr>
      <w:pStyle w:val="Nagwek"/>
    </w:pPr>
  </w:p>
  <w:p w14:paraId="2859AA56" w14:textId="12E86562" w:rsidR="008701AC" w:rsidRDefault="008701AC">
    <w:pPr>
      <w:pStyle w:val="Nagwek"/>
    </w:pPr>
  </w:p>
  <w:p w14:paraId="270FA99D" w14:textId="77777777" w:rsidR="008701AC" w:rsidRDefault="008701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5BC0"/>
    <w:rsid w:val="001D4612"/>
    <w:rsid w:val="0020013C"/>
    <w:rsid w:val="00207E98"/>
    <w:rsid w:val="002723B0"/>
    <w:rsid w:val="00287CEE"/>
    <w:rsid w:val="002C78CE"/>
    <w:rsid w:val="002E7627"/>
    <w:rsid w:val="00315A4A"/>
    <w:rsid w:val="003A24EB"/>
    <w:rsid w:val="00404400"/>
    <w:rsid w:val="00475D3D"/>
    <w:rsid w:val="004B7300"/>
    <w:rsid w:val="004C6753"/>
    <w:rsid w:val="00595C87"/>
    <w:rsid w:val="005B51B0"/>
    <w:rsid w:val="005B6047"/>
    <w:rsid w:val="005C5656"/>
    <w:rsid w:val="005D2C65"/>
    <w:rsid w:val="005E6D94"/>
    <w:rsid w:val="005F310C"/>
    <w:rsid w:val="00610900"/>
    <w:rsid w:val="0063384F"/>
    <w:rsid w:val="0063688B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53083"/>
    <w:rsid w:val="008701AC"/>
    <w:rsid w:val="008A28B5"/>
    <w:rsid w:val="008B2F0C"/>
    <w:rsid w:val="008B4928"/>
    <w:rsid w:val="008C64CC"/>
    <w:rsid w:val="008D2AB8"/>
    <w:rsid w:val="008E1B08"/>
    <w:rsid w:val="008F1C66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969A6"/>
    <w:rsid w:val="00CA7D36"/>
    <w:rsid w:val="00CD6F9D"/>
    <w:rsid w:val="00D17E01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870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7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D4F0B-B03D-42D0-A1C6-81053BC0E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639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DKM1</cp:lastModifiedBy>
  <cp:revision>2</cp:revision>
  <cp:lastPrinted>2021-05-24T12:06:00Z</cp:lastPrinted>
  <dcterms:created xsi:type="dcterms:W3CDTF">2021-05-25T11:04:00Z</dcterms:created>
  <dcterms:modified xsi:type="dcterms:W3CDTF">2021-05-25T11:04:00Z</dcterms:modified>
</cp:coreProperties>
</file>