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15C4D" w14:textId="0A16643D" w:rsidR="00290AF9" w:rsidRPr="009E21EE" w:rsidRDefault="00290AF9" w:rsidP="00B75EF1">
      <w:pPr>
        <w:pStyle w:val="Nagwek"/>
        <w:tabs>
          <w:tab w:val="right" w:pos="5387"/>
        </w:tabs>
        <w:spacing w:line="360" w:lineRule="auto"/>
        <w:jc w:val="both"/>
        <w:rPr>
          <w:rFonts w:ascii="Verdana" w:hAnsi="Verdana"/>
        </w:rPr>
      </w:pPr>
      <w:r w:rsidRPr="009E21EE">
        <w:rPr>
          <w:rFonts w:ascii="Verdana" w:hAnsi="Verdana"/>
        </w:rPr>
        <w:t>Pismo: KC-zp.272-</w:t>
      </w:r>
      <w:r w:rsidR="00180A8C" w:rsidRPr="009E21EE">
        <w:rPr>
          <w:rFonts w:ascii="Verdana" w:hAnsi="Verdana"/>
        </w:rPr>
        <w:t>1</w:t>
      </w:r>
      <w:r w:rsidR="00D608C6" w:rsidRPr="009E21EE">
        <w:rPr>
          <w:rFonts w:ascii="Verdana" w:hAnsi="Verdana"/>
        </w:rPr>
        <w:t>90</w:t>
      </w:r>
      <w:r w:rsidRPr="009E21EE">
        <w:rPr>
          <w:rFonts w:ascii="Verdana" w:hAnsi="Verdana"/>
        </w:rPr>
        <w:t>/2</w:t>
      </w:r>
      <w:r w:rsidR="00957BF3" w:rsidRPr="009E21EE">
        <w:rPr>
          <w:rFonts w:ascii="Verdana" w:hAnsi="Verdana"/>
        </w:rPr>
        <w:t>1</w:t>
      </w:r>
      <w:r w:rsidRPr="009E21EE">
        <w:rPr>
          <w:rFonts w:ascii="Verdana" w:hAnsi="Verdana"/>
        </w:rPr>
        <w:t xml:space="preserve">                                       Kraków, 202</w:t>
      </w:r>
      <w:r w:rsidR="00957BF3" w:rsidRPr="009E21EE">
        <w:rPr>
          <w:rFonts w:ascii="Verdana" w:hAnsi="Verdana"/>
        </w:rPr>
        <w:t>1</w:t>
      </w:r>
      <w:r w:rsidRPr="009E21EE">
        <w:rPr>
          <w:rFonts w:ascii="Verdana" w:hAnsi="Verdana"/>
        </w:rPr>
        <w:t>-0</w:t>
      </w:r>
      <w:r w:rsidR="00180A8C" w:rsidRPr="009E21EE">
        <w:rPr>
          <w:rFonts w:ascii="Verdana" w:hAnsi="Verdana"/>
        </w:rPr>
        <w:t>5</w:t>
      </w:r>
      <w:r w:rsidRPr="009E21EE">
        <w:rPr>
          <w:rFonts w:ascii="Verdana" w:hAnsi="Verdana"/>
        </w:rPr>
        <w:t>-</w:t>
      </w:r>
      <w:r w:rsidR="00957BF3" w:rsidRPr="009E21EE">
        <w:rPr>
          <w:rFonts w:ascii="Verdana" w:hAnsi="Verdana"/>
        </w:rPr>
        <w:t>2</w:t>
      </w:r>
      <w:r w:rsidR="007B58A2">
        <w:rPr>
          <w:rFonts w:ascii="Verdana" w:hAnsi="Verdana"/>
        </w:rPr>
        <w:t>8</w:t>
      </w:r>
      <w:r w:rsidRPr="009E21EE">
        <w:rPr>
          <w:rFonts w:ascii="Verdana" w:hAnsi="Verdana"/>
        </w:rPr>
        <w:t xml:space="preserve">                                                                </w:t>
      </w:r>
      <w:r w:rsidRPr="009E21EE">
        <w:rPr>
          <w:rFonts w:ascii="Verdana" w:hAnsi="Verdana"/>
        </w:rPr>
        <w:tab/>
      </w:r>
      <w:r w:rsidRPr="009E21EE">
        <w:rPr>
          <w:rFonts w:ascii="Verdana" w:hAnsi="Verdana"/>
        </w:rPr>
        <w:tab/>
      </w:r>
      <w:r w:rsidRPr="009E21EE">
        <w:rPr>
          <w:rFonts w:ascii="Verdana" w:hAnsi="Verdana"/>
        </w:rPr>
        <w:tab/>
      </w:r>
    </w:p>
    <w:p w14:paraId="0FCEA8B4" w14:textId="77777777" w:rsidR="00290AF9" w:rsidRPr="009E21EE" w:rsidRDefault="00290AF9" w:rsidP="00B75EF1">
      <w:pPr>
        <w:pStyle w:val="Nagwek"/>
        <w:tabs>
          <w:tab w:val="left" w:pos="708"/>
        </w:tabs>
        <w:jc w:val="both"/>
        <w:rPr>
          <w:rFonts w:ascii="Verdana" w:hAnsi="Verdana"/>
        </w:rPr>
      </w:pPr>
    </w:p>
    <w:p w14:paraId="062AB3BF" w14:textId="77777777" w:rsidR="00290AF9" w:rsidRPr="009E21EE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9E21EE">
        <w:rPr>
          <w:rFonts w:ascii="Verdana" w:hAnsi="Verdana"/>
          <w:b/>
        </w:rPr>
        <w:t xml:space="preserve">WYKONAWCY, </w:t>
      </w:r>
    </w:p>
    <w:p w14:paraId="2F3E5C43" w14:textId="77777777" w:rsidR="00290AF9" w:rsidRPr="009E21EE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  <w:r w:rsidRPr="009E21EE">
        <w:rPr>
          <w:rFonts w:ascii="Verdana" w:hAnsi="Verdana"/>
          <w:b/>
        </w:rPr>
        <w:t>którzy pobrali SIWZ</w:t>
      </w:r>
    </w:p>
    <w:p w14:paraId="066640D3" w14:textId="77777777" w:rsidR="00290AF9" w:rsidRPr="009E21EE" w:rsidRDefault="00290AF9" w:rsidP="00B75EF1">
      <w:pPr>
        <w:pStyle w:val="Nagwek"/>
        <w:tabs>
          <w:tab w:val="left" w:pos="708"/>
        </w:tabs>
        <w:ind w:left="4536"/>
        <w:jc w:val="both"/>
        <w:rPr>
          <w:rFonts w:ascii="Verdana" w:hAnsi="Verdana"/>
          <w:b/>
        </w:rPr>
      </w:pPr>
    </w:p>
    <w:p w14:paraId="1BD180E6" w14:textId="7053E124" w:rsidR="00290AF9" w:rsidRPr="009E21EE" w:rsidRDefault="00290AF9" w:rsidP="008156D3">
      <w:pPr>
        <w:pStyle w:val="Nagwek1"/>
        <w:jc w:val="center"/>
        <w:rPr>
          <w:rFonts w:ascii="Verdana" w:hAnsi="Verdana"/>
          <w:sz w:val="20"/>
        </w:rPr>
      </w:pPr>
      <w:r w:rsidRPr="009E21EE">
        <w:rPr>
          <w:rFonts w:ascii="Verdana" w:hAnsi="Verdana"/>
          <w:sz w:val="20"/>
        </w:rPr>
        <w:t>ODPOWIEDŹ NA ZAPYTANIA W SPRAWIE SIWZ</w:t>
      </w:r>
      <w:r w:rsidR="00CE3A66" w:rsidRPr="009E21EE">
        <w:rPr>
          <w:rFonts w:ascii="Verdana" w:hAnsi="Verdana"/>
          <w:sz w:val="20"/>
        </w:rPr>
        <w:t xml:space="preserve"> </w:t>
      </w:r>
    </w:p>
    <w:p w14:paraId="4F4AAB68" w14:textId="77777777" w:rsidR="00290AF9" w:rsidRPr="009E21EE" w:rsidRDefault="00290AF9" w:rsidP="00B75EF1">
      <w:pPr>
        <w:ind w:left="539" w:firstLine="540"/>
        <w:jc w:val="both"/>
        <w:rPr>
          <w:rFonts w:ascii="Verdana" w:hAnsi="Verdana"/>
          <w:b/>
          <w:u w:val="single"/>
        </w:rPr>
      </w:pPr>
    </w:p>
    <w:p w14:paraId="35DF7AE5" w14:textId="79818F58" w:rsidR="008D033B" w:rsidRPr="009E21EE" w:rsidRDefault="00290AF9" w:rsidP="008D033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9E21EE">
        <w:rPr>
          <w:rFonts w:ascii="Verdana" w:hAnsi="Verdana"/>
          <w:sz w:val="20"/>
        </w:rPr>
        <w:t xml:space="preserve">W dniu </w:t>
      </w:r>
      <w:r w:rsidRPr="009E21EE">
        <w:rPr>
          <w:rFonts w:ascii="Verdana" w:hAnsi="Verdana"/>
          <w:b/>
          <w:sz w:val="20"/>
        </w:rPr>
        <w:t>2020-0</w:t>
      </w:r>
      <w:r w:rsidR="00180A8C" w:rsidRPr="009E21EE">
        <w:rPr>
          <w:rFonts w:ascii="Verdana" w:hAnsi="Verdana"/>
          <w:b/>
          <w:sz w:val="20"/>
        </w:rPr>
        <w:t>5</w:t>
      </w:r>
      <w:r w:rsidRPr="009E21EE">
        <w:rPr>
          <w:rFonts w:ascii="Verdana" w:hAnsi="Verdana"/>
          <w:b/>
          <w:sz w:val="20"/>
        </w:rPr>
        <w:t>-</w:t>
      </w:r>
      <w:r w:rsidR="00957BF3" w:rsidRPr="009E21EE">
        <w:rPr>
          <w:rFonts w:ascii="Verdana" w:hAnsi="Verdana"/>
          <w:b/>
          <w:sz w:val="20"/>
        </w:rPr>
        <w:t>2</w:t>
      </w:r>
      <w:r w:rsidR="00D608C6" w:rsidRPr="009E21EE">
        <w:rPr>
          <w:rFonts w:ascii="Verdana" w:hAnsi="Verdana"/>
          <w:b/>
          <w:sz w:val="20"/>
        </w:rPr>
        <w:t>6</w:t>
      </w:r>
      <w:r w:rsidRPr="009E21EE"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</w:t>
      </w:r>
      <w:r w:rsidR="003E2AEC" w:rsidRPr="009E21EE">
        <w:rPr>
          <w:rFonts w:ascii="Verdana" w:hAnsi="Verdana"/>
          <w:sz w:val="20"/>
        </w:rPr>
        <w:t>11 września</w:t>
      </w:r>
      <w:r w:rsidRPr="009E21EE">
        <w:rPr>
          <w:rFonts w:ascii="Verdana" w:hAnsi="Verdana"/>
          <w:sz w:val="20"/>
        </w:rPr>
        <w:t xml:space="preserve"> </w:t>
      </w:r>
      <w:r w:rsidR="003E2AEC" w:rsidRPr="009E21EE">
        <w:rPr>
          <w:rFonts w:ascii="Verdana" w:hAnsi="Verdana"/>
          <w:sz w:val="20"/>
        </w:rPr>
        <w:t>2019</w:t>
      </w:r>
      <w:r w:rsidRPr="009E21EE">
        <w:rPr>
          <w:rFonts w:ascii="Verdana" w:hAnsi="Verdana"/>
          <w:sz w:val="20"/>
        </w:rPr>
        <w:t xml:space="preserve"> roku Prawo Zamówień Publicznych (Dz. U. 2019 r. poz. </w:t>
      </w:r>
      <w:r w:rsidR="0043691F" w:rsidRPr="009E21EE">
        <w:rPr>
          <w:rFonts w:ascii="Verdana" w:hAnsi="Verdana"/>
          <w:sz w:val="20"/>
        </w:rPr>
        <w:t>2019</w:t>
      </w:r>
      <w:r w:rsidRPr="009E21EE">
        <w:rPr>
          <w:rFonts w:ascii="Verdana" w:hAnsi="Verdana"/>
          <w:sz w:val="20"/>
        </w:rPr>
        <w:t xml:space="preserve"> ze zm.) w trybie </w:t>
      </w:r>
      <w:r w:rsidR="00D15BEA">
        <w:rPr>
          <w:rFonts w:ascii="Verdana" w:hAnsi="Verdana"/>
          <w:sz w:val="20"/>
        </w:rPr>
        <w:t>przetargu nieograniczonego</w:t>
      </w:r>
      <w:r w:rsidRPr="009E21EE">
        <w:rPr>
          <w:rFonts w:ascii="Verdana" w:hAnsi="Verdana"/>
          <w:sz w:val="20"/>
        </w:rPr>
        <w:t>,</w:t>
      </w:r>
      <w:r w:rsidR="00F07E50" w:rsidRPr="009E21EE">
        <w:rPr>
          <w:rFonts w:ascii="Verdana" w:hAnsi="Verdana"/>
          <w:sz w:val="20"/>
        </w:rPr>
        <w:t xml:space="preserve"> </w:t>
      </w:r>
      <w:r w:rsidRPr="009E21EE">
        <w:rPr>
          <w:rFonts w:ascii="Verdana" w:hAnsi="Verdana"/>
          <w:sz w:val="20"/>
        </w:rPr>
        <w:t xml:space="preserve">którego przedmiotem </w:t>
      </w:r>
      <w:r w:rsidR="008D033B" w:rsidRPr="009E21EE">
        <w:rPr>
          <w:rFonts w:ascii="Verdana" w:hAnsi="Verdana"/>
          <w:sz w:val="20"/>
        </w:rPr>
        <w:t xml:space="preserve">jest </w:t>
      </w:r>
      <w:r w:rsidR="008D033B" w:rsidRPr="009E21EE">
        <w:rPr>
          <w:rFonts w:ascii="Verdana" w:hAnsi="Verdana" w:cs="Arial"/>
          <w:b/>
          <w:bCs/>
          <w:sz w:val="20"/>
        </w:rPr>
        <w:t xml:space="preserve">dostawa </w:t>
      </w:r>
      <w:r w:rsidR="00FF1FC7" w:rsidRPr="009E21EE">
        <w:rPr>
          <w:rFonts w:ascii="Verdana" w:hAnsi="Verdana" w:cs="Arial"/>
          <w:b/>
          <w:bCs/>
          <w:sz w:val="20"/>
        </w:rPr>
        <w:t xml:space="preserve">i montaż mebli laboratoryjnych dla </w:t>
      </w:r>
      <w:proofErr w:type="spellStart"/>
      <w:r w:rsidR="00FF1FC7" w:rsidRPr="009E21EE">
        <w:rPr>
          <w:rFonts w:ascii="Verdana" w:hAnsi="Verdana" w:cs="Arial"/>
          <w:b/>
          <w:bCs/>
          <w:sz w:val="20"/>
        </w:rPr>
        <w:t>WEiP</w:t>
      </w:r>
      <w:proofErr w:type="spellEnd"/>
      <w:r w:rsidR="00FF1FC7" w:rsidRPr="009E21EE">
        <w:rPr>
          <w:rFonts w:ascii="Verdana" w:hAnsi="Verdana" w:cs="Arial"/>
          <w:b/>
          <w:bCs/>
          <w:sz w:val="20"/>
        </w:rPr>
        <w:t xml:space="preserve"> – KC-zp.272-190/21</w:t>
      </w:r>
    </w:p>
    <w:p w14:paraId="2211CF9C" w14:textId="77777777" w:rsidR="00290AF9" w:rsidRPr="009E21EE" w:rsidRDefault="00290AF9" w:rsidP="00B75EF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14:paraId="205663EC" w14:textId="35D5B44B" w:rsidR="00290AF9" w:rsidRPr="009E21EE" w:rsidRDefault="00290AF9" w:rsidP="00B75EF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9E21EE">
        <w:rPr>
          <w:rFonts w:ascii="Verdana" w:hAnsi="Verdana"/>
          <w:b/>
          <w:sz w:val="20"/>
          <w:u w:val="single"/>
        </w:rPr>
        <w:t>Treść zapytania brzmi następująco:</w:t>
      </w:r>
    </w:p>
    <w:p w14:paraId="03116988" w14:textId="77777777" w:rsidR="00CE4596" w:rsidRPr="009E21EE" w:rsidRDefault="00CE4596" w:rsidP="00CE4596">
      <w:pPr>
        <w:shd w:val="clear" w:color="auto" w:fill="FFFFFF"/>
        <w:textAlignment w:val="baseline"/>
        <w:rPr>
          <w:rFonts w:ascii="Verdana" w:hAnsi="Verdana" w:cs="Arial"/>
          <w:b/>
          <w:bCs/>
        </w:rPr>
      </w:pPr>
    </w:p>
    <w:p w14:paraId="217698E3" w14:textId="77777777" w:rsidR="009E21EE" w:rsidRDefault="00CE4596" w:rsidP="00D15BEA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CE4596">
        <w:rPr>
          <w:rFonts w:ascii="Verdana" w:hAnsi="Verdana" w:cs="Arial"/>
        </w:rPr>
        <w:t xml:space="preserve">Proszę o odpowiedź na poniższe pytania: </w:t>
      </w:r>
    </w:p>
    <w:p w14:paraId="43DB48B8" w14:textId="77777777" w:rsidR="001233F3" w:rsidRDefault="00CE4596" w:rsidP="00D15BEA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CE4596">
        <w:rPr>
          <w:rFonts w:ascii="Verdana" w:hAnsi="Verdana" w:cs="Arial"/>
        </w:rPr>
        <w:t xml:space="preserve">POZ.1. Stół laboratoryjny przyścienny A: Materiał wykonania: - szafki laminowane, - korpus i drzwi ze stali nierdzewnej. Nie mam możliwości łącznia różnych materiałów. Proszę o doprecyzowanie, który materiał przyjąć. </w:t>
      </w:r>
    </w:p>
    <w:p w14:paraId="47FCC920" w14:textId="30E7B36E" w:rsidR="00CE4596" w:rsidRPr="00CE4596" w:rsidRDefault="00CE4596" w:rsidP="00D15BEA">
      <w:pPr>
        <w:shd w:val="clear" w:color="auto" w:fill="FFFFFF"/>
        <w:jc w:val="both"/>
        <w:textAlignment w:val="baseline"/>
        <w:rPr>
          <w:rFonts w:ascii="Verdana" w:hAnsi="Verdana" w:cs="Arial"/>
        </w:rPr>
      </w:pPr>
      <w:r w:rsidRPr="00CE4596">
        <w:rPr>
          <w:rFonts w:ascii="Verdana" w:hAnsi="Verdana" w:cs="Arial"/>
        </w:rPr>
        <w:t xml:space="preserve">POZ.5. Regał laboratoryjny E: Proszę o wyjaśnienie czy Zamawiającemu chodzi o regał czy szafę. </w:t>
      </w:r>
    </w:p>
    <w:p w14:paraId="0B083A6C" w14:textId="77777777" w:rsidR="004F4A3A" w:rsidRPr="009E21EE" w:rsidRDefault="004F4A3A" w:rsidP="005A53D9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14:paraId="6FDA5973" w14:textId="704FE3A4" w:rsidR="00290AF9" w:rsidRPr="009E21EE" w:rsidRDefault="00290AF9" w:rsidP="00B75EF1">
      <w:pPr>
        <w:jc w:val="both"/>
        <w:rPr>
          <w:rFonts w:ascii="Verdana" w:hAnsi="Verdana"/>
          <w:b/>
          <w:u w:val="single"/>
        </w:rPr>
      </w:pPr>
      <w:r w:rsidRPr="009E21EE">
        <w:rPr>
          <w:rFonts w:ascii="Verdana" w:hAnsi="Verdana"/>
          <w:b/>
          <w:u w:val="single"/>
        </w:rPr>
        <w:t>Odpowiedzi na pytania</w:t>
      </w:r>
      <w:r w:rsidR="008156D3" w:rsidRPr="009E21EE">
        <w:rPr>
          <w:rFonts w:ascii="Verdana" w:hAnsi="Verdana"/>
          <w:b/>
          <w:u w:val="single"/>
        </w:rPr>
        <w:t>:</w:t>
      </w:r>
    </w:p>
    <w:p w14:paraId="7BEA6D8D" w14:textId="72B5AB4D" w:rsidR="00800AE4" w:rsidRPr="009E21EE" w:rsidRDefault="00800AE4" w:rsidP="00B75EF1">
      <w:pPr>
        <w:jc w:val="both"/>
        <w:rPr>
          <w:rFonts w:ascii="Verdana" w:hAnsi="Verdana"/>
          <w:b/>
          <w:u w:val="single"/>
        </w:rPr>
      </w:pPr>
      <w:r w:rsidRPr="009E21EE">
        <w:rPr>
          <w:rFonts w:ascii="Verdana" w:hAnsi="Verdana" w:cs="Courier New"/>
        </w:rPr>
        <w:br/>
      </w:r>
      <w:r w:rsidRPr="009E21EE">
        <w:rPr>
          <w:rFonts w:ascii="Verdana" w:hAnsi="Verdana" w:cs="Courier New"/>
          <w:shd w:val="clear" w:color="auto" w:fill="FFFFFF"/>
        </w:rPr>
        <w:t>Poz.1: </w:t>
      </w:r>
      <w:r w:rsidR="00FD1DDD">
        <w:rPr>
          <w:rFonts w:ascii="Verdana" w:hAnsi="Verdana" w:cs="Courier New"/>
          <w:shd w:val="clear" w:color="auto" w:fill="FFFFFF"/>
        </w:rPr>
        <w:t>W</w:t>
      </w:r>
      <w:r w:rsidRPr="009E21EE">
        <w:rPr>
          <w:rFonts w:ascii="Verdana" w:hAnsi="Verdana" w:cs="Courier New"/>
          <w:shd w:val="clear" w:color="auto" w:fill="FFFFFF"/>
        </w:rPr>
        <w:t>ymagane są szafki laminowane, a korpus ze stali nierdzewnej.</w:t>
      </w:r>
      <w:r w:rsidRPr="009E21EE">
        <w:rPr>
          <w:rFonts w:ascii="Verdana" w:hAnsi="Verdana" w:cs="Courier New"/>
        </w:rPr>
        <w:br/>
      </w:r>
      <w:r w:rsidRPr="009E21EE">
        <w:rPr>
          <w:rFonts w:ascii="Verdana" w:hAnsi="Verdana" w:cs="Courier New"/>
          <w:shd w:val="clear" w:color="auto" w:fill="FFFFFF"/>
        </w:rPr>
        <w:t>Poz.5: </w:t>
      </w:r>
      <w:r w:rsidR="00FD1DDD">
        <w:rPr>
          <w:rFonts w:ascii="Verdana" w:hAnsi="Verdana" w:cs="Courier New"/>
          <w:shd w:val="clear" w:color="auto" w:fill="FFFFFF"/>
        </w:rPr>
        <w:t>R</w:t>
      </w:r>
      <w:r w:rsidRPr="009E21EE">
        <w:rPr>
          <w:rFonts w:ascii="Verdana" w:hAnsi="Verdana" w:cs="Courier New"/>
          <w:shd w:val="clear" w:color="auto" w:fill="FFFFFF"/>
        </w:rPr>
        <w:t>egał laboratoryjny - pozycja dotyczy regału, a nie szafy.</w:t>
      </w:r>
      <w:r w:rsidRPr="009E21EE">
        <w:rPr>
          <w:rFonts w:ascii="Verdana" w:hAnsi="Verdana" w:cs="Courier New"/>
        </w:rPr>
        <w:br/>
      </w:r>
    </w:p>
    <w:p w14:paraId="1165839B" w14:textId="7E767F50" w:rsidR="00861615" w:rsidRPr="009E21EE" w:rsidRDefault="00861615" w:rsidP="00B75EF1">
      <w:pPr>
        <w:jc w:val="both"/>
        <w:rPr>
          <w:rFonts w:ascii="Verdana" w:hAnsi="Verdana"/>
          <w:b/>
          <w:u w:val="single"/>
        </w:rPr>
      </w:pPr>
    </w:p>
    <w:p w14:paraId="22FF0E22" w14:textId="2D66B5B7" w:rsidR="00861615" w:rsidRPr="009E21EE" w:rsidRDefault="00861615" w:rsidP="00B75EF1">
      <w:pPr>
        <w:jc w:val="both"/>
        <w:rPr>
          <w:rFonts w:ascii="Verdana" w:hAnsi="Verdana"/>
          <w:b/>
          <w:u w:val="single"/>
        </w:rPr>
      </w:pPr>
    </w:p>
    <w:p w14:paraId="585600A6" w14:textId="77777777" w:rsidR="005D70BE" w:rsidRPr="009E21EE" w:rsidRDefault="005D70BE" w:rsidP="00B75EF1">
      <w:pPr>
        <w:jc w:val="both"/>
        <w:rPr>
          <w:rFonts w:ascii="Verdana" w:hAnsi="Verdana"/>
          <w:b/>
          <w:u w:val="single"/>
        </w:rPr>
      </w:pPr>
    </w:p>
    <w:p w14:paraId="365631BE" w14:textId="7B4A3450" w:rsidR="00FC6EC0" w:rsidRPr="009E21EE" w:rsidRDefault="00290AF9" w:rsidP="002A7FEA">
      <w:pPr>
        <w:ind w:left="4254" w:firstLine="709"/>
        <w:jc w:val="both"/>
        <w:rPr>
          <w:rFonts w:ascii="Verdana" w:hAnsi="Verdana"/>
        </w:rPr>
      </w:pPr>
      <w:r w:rsidRPr="009E21EE">
        <w:rPr>
          <w:rFonts w:ascii="Verdana" w:hAnsi="Verdana"/>
        </w:rPr>
        <w:t>KANCLERZ</w:t>
      </w:r>
    </w:p>
    <w:p w14:paraId="0C1F7EA6" w14:textId="77777777" w:rsidR="00290AF9" w:rsidRPr="009E21EE" w:rsidRDefault="00290AF9" w:rsidP="00B75EF1">
      <w:pPr>
        <w:jc w:val="both"/>
        <w:rPr>
          <w:rFonts w:ascii="Verdana" w:hAnsi="Verdana"/>
        </w:rPr>
      </w:pPr>
    </w:p>
    <w:p w14:paraId="1C33E93C" w14:textId="77777777" w:rsidR="00F320BF" w:rsidRPr="009E21EE" w:rsidRDefault="00F320BF" w:rsidP="002A7FEA">
      <w:pPr>
        <w:ind w:left="4963"/>
        <w:jc w:val="both"/>
        <w:rPr>
          <w:rFonts w:ascii="Verdana" w:hAnsi="Verdana"/>
        </w:rPr>
      </w:pPr>
    </w:p>
    <w:p w14:paraId="7D77D9E3" w14:textId="77777777" w:rsidR="00F320BF" w:rsidRPr="009E21EE" w:rsidRDefault="00F320BF" w:rsidP="002A7FEA">
      <w:pPr>
        <w:ind w:left="4963"/>
        <w:jc w:val="both"/>
        <w:rPr>
          <w:rFonts w:ascii="Verdana" w:hAnsi="Verdana"/>
        </w:rPr>
      </w:pPr>
    </w:p>
    <w:p w14:paraId="52D61A27" w14:textId="0E8773F3" w:rsidR="00A228CE" w:rsidRPr="009E21EE" w:rsidRDefault="00290AF9" w:rsidP="002A7FEA">
      <w:pPr>
        <w:ind w:left="4963"/>
        <w:jc w:val="both"/>
        <w:rPr>
          <w:rFonts w:ascii="Verdana" w:hAnsi="Verdana"/>
        </w:rPr>
      </w:pPr>
      <w:r w:rsidRPr="009E21EE">
        <w:rPr>
          <w:rFonts w:ascii="Verdana" w:hAnsi="Verdana"/>
        </w:rPr>
        <w:t>mgr inż. Henryk Zioło</w:t>
      </w:r>
    </w:p>
    <w:sectPr w:rsidR="00A228CE" w:rsidRPr="009E21EE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13FC4" w14:textId="77777777" w:rsidR="008526E8" w:rsidRDefault="008526E8">
      <w:r>
        <w:separator/>
      </w:r>
    </w:p>
  </w:endnote>
  <w:endnote w:type="continuationSeparator" w:id="0">
    <w:p w14:paraId="432AF25B" w14:textId="77777777" w:rsidR="008526E8" w:rsidRDefault="008526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9BC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337B28F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27757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C73E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4DD243FA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1686BF57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A67273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7257AB03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84889FA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C4075" w14:textId="77777777" w:rsidR="008526E8" w:rsidRDefault="008526E8">
      <w:r>
        <w:separator/>
      </w:r>
    </w:p>
  </w:footnote>
  <w:footnote w:type="continuationSeparator" w:id="0">
    <w:p w14:paraId="7DCCF7AF" w14:textId="77777777" w:rsidR="008526E8" w:rsidRDefault="008526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0DE1D" w14:textId="4B6552DD" w:rsidR="00943AEF" w:rsidRDefault="00CA3FE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7B9CE88F" wp14:editId="005B58AB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53F5D9F2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19B709D5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1E00FFF5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276809B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5D4A3FD2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47F42EB" w14:textId="77777777"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B1E66" w14:textId="499ABA94" w:rsidR="00347E12" w:rsidRDefault="00CA3FE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4D929FF9" wp14:editId="2D3AF376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CA0BF7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39E58F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6B288F31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0E0A288A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36C1F29A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0237E"/>
    <w:multiLevelType w:val="multilevel"/>
    <w:tmpl w:val="B0949B8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475A6"/>
    <w:multiLevelType w:val="hybridMultilevel"/>
    <w:tmpl w:val="A2FA00C4"/>
    <w:lvl w:ilvl="0" w:tplc="7C0A2C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469631B"/>
    <w:multiLevelType w:val="hybridMultilevel"/>
    <w:tmpl w:val="B1C457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C4E87"/>
    <w:multiLevelType w:val="multilevel"/>
    <w:tmpl w:val="B0D6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5D4E6D"/>
    <w:multiLevelType w:val="multilevel"/>
    <w:tmpl w:val="D66E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4A7447C"/>
    <w:multiLevelType w:val="hybridMultilevel"/>
    <w:tmpl w:val="DCC289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24DBE"/>
    <w:multiLevelType w:val="hybridMultilevel"/>
    <w:tmpl w:val="DAB4C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376"/>
    <w:rsid w:val="00004D97"/>
    <w:rsid w:val="000240CB"/>
    <w:rsid w:val="000607BF"/>
    <w:rsid w:val="000A2D5C"/>
    <w:rsid w:val="000C020A"/>
    <w:rsid w:val="000C4220"/>
    <w:rsid w:val="000D254E"/>
    <w:rsid w:val="001102A4"/>
    <w:rsid w:val="001233F3"/>
    <w:rsid w:val="00130D1C"/>
    <w:rsid w:val="00180A8C"/>
    <w:rsid w:val="00180DBD"/>
    <w:rsid w:val="0021206B"/>
    <w:rsid w:val="002405E1"/>
    <w:rsid w:val="00290AF9"/>
    <w:rsid w:val="002A7FEA"/>
    <w:rsid w:val="00315D72"/>
    <w:rsid w:val="00333103"/>
    <w:rsid w:val="00347E12"/>
    <w:rsid w:val="00373ECE"/>
    <w:rsid w:val="003B15E7"/>
    <w:rsid w:val="003E2AEC"/>
    <w:rsid w:val="003F7802"/>
    <w:rsid w:val="00402CAF"/>
    <w:rsid w:val="00430D92"/>
    <w:rsid w:val="0043691F"/>
    <w:rsid w:val="004511AB"/>
    <w:rsid w:val="00476899"/>
    <w:rsid w:val="004C2D24"/>
    <w:rsid w:val="004D7BD1"/>
    <w:rsid w:val="004E1BE1"/>
    <w:rsid w:val="004F4A3A"/>
    <w:rsid w:val="005068CC"/>
    <w:rsid w:val="00542F2E"/>
    <w:rsid w:val="005561B3"/>
    <w:rsid w:val="00590248"/>
    <w:rsid w:val="00595B78"/>
    <w:rsid w:val="005A53D9"/>
    <w:rsid w:val="005A7BE4"/>
    <w:rsid w:val="005D70BE"/>
    <w:rsid w:val="0061472E"/>
    <w:rsid w:val="006E6F9F"/>
    <w:rsid w:val="00721200"/>
    <w:rsid w:val="007448BF"/>
    <w:rsid w:val="00774BFD"/>
    <w:rsid w:val="00775A72"/>
    <w:rsid w:val="007924B0"/>
    <w:rsid w:val="007B12A7"/>
    <w:rsid w:val="007B58A2"/>
    <w:rsid w:val="007D4F3B"/>
    <w:rsid w:val="007E7CEC"/>
    <w:rsid w:val="00800AE4"/>
    <w:rsid w:val="00801E60"/>
    <w:rsid w:val="008156D3"/>
    <w:rsid w:val="00825F26"/>
    <w:rsid w:val="0083033C"/>
    <w:rsid w:val="00834053"/>
    <w:rsid w:val="008526E8"/>
    <w:rsid w:val="00861615"/>
    <w:rsid w:val="008A67E6"/>
    <w:rsid w:val="008D033B"/>
    <w:rsid w:val="008E0314"/>
    <w:rsid w:val="00913650"/>
    <w:rsid w:val="00943AEF"/>
    <w:rsid w:val="0095026B"/>
    <w:rsid w:val="009547E4"/>
    <w:rsid w:val="00957BF3"/>
    <w:rsid w:val="009B3CE0"/>
    <w:rsid w:val="009C646E"/>
    <w:rsid w:val="009D0D1E"/>
    <w:rsid w:val="009D0D91"/>
    <w:rsid w:val="009E21EE"/>
    <w:rsid w:val="009F4EC1"/>
    <w:rsid w:val="00A17896"/>
    <w:rsid w:val="00A228CE"/>
    <w:rsid w:val="00A27DDB"/>
    <w:rsid w:val="00A31265"/>
    <w:rsid w:val="00A45032"/>
    <w:rsid w:val="00A647AA"/>
    <w:rsid w:val="00A964E7"/>
    <w:rsid w:val="00B75EF1"/>
    <w:rsid w:val="00C14018"/>
    <w:rsid w:val="00C529DB"/>
    <w:rsid w:val="00C67447"/>
    <w:rsid w:val="00C914F4"/>
    <w:rsid w:val="00C94C20"/>
    <w:rsid w:val="00CA338E"/>
    <w:rsid w:val="00CA3FE0"/>
    <w:rsid w:val="00CB1285"/>
    <w:rsid w:val="00CE3A66"/>
    <w:rsid w:val="00CE4596"/>
    <w:rsid w:val="00D108D9"/>
    <w:rsid w:val="00D15BEA"/>
    <w:rsid w:val="00D310E5"/>
    <w:rsid w:val="00D608C6"/>
    <w:rsid w:val="00D655E6"/>
    <w:rsid w:val="00D74780"/>
    <w:rsid w:val="00D90657"/>
    <w:rsid w:val="00DD218F"/>
    <w:rsid w:val="00DD22AA"/>
    <w:rsid w:val="00DD25BC"/>
    <w:rsid w:val="00DD2AB3"/>
    <w:rsid w:val="00DF0345"/>
    <w:rsid w:val="00DF0A82"/>
    <w:rsid w:val="00E02D6D"/>
    <w:rsid w:val="00E05697"/>
    <w:rsid w:val="00E5026B"/>
    <w:rsid w:val="00E700D7"/>
    <w:rsid w:val="00E76CE4"/>
    <w:rsid w:val="00E87A52"/>
    <w:rsid w:val="00E87D20"/>
    <w:rsid w:val="00EC5CBE"/>
    <w:rsid w:val="00F006A9"/>
    <w:rsid w:val="00F07E50"/>
    <w:rsid w:val="00F255EB"/>
    <w:rsid w:val="00F320BF"/>
    <w:rsid w:val="00F4154E"/>
    <w:rsid w:val="00F47BC4"/>
    <w:rsid w:val="00F97D86"/>
    <w:rsid w:val="00FC588B"/>
    <w:rsid w:val="00FC6EC0"/>
    <w:rsid w:val="00FD1DDD"/>
    <w:rsid w:val="00FF0376"/>
    <w:rsid w:val="00FF0DC4"/>
    <w:rsid w:val="00FF1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731CCBB"/>
  <w15:docId w15:val="{FEF9884E-6CCA-47C7-8ADC-B5BEF7B0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03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qFormat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Znak">
    <w:name w:val="Nagłówek Znak"/>
    <w:link w:val="Nagwek"/>
    <w:rsid w:val="00290AF9"/>
  </w:style>
  <w:style w:type="character" w:customStyle="1" w:styleId="Tekstpodstawowywcity3Znak">
    <w:name w:val="Tekst podstawowy wcięty 3 Znak"/>
    <w:link w:val="Tekstpodstawowywcity3"/>
    <w:rsid w:val="00290AF9"/>
    <w:rPr>
      <w:sz w:val="26"/>
    </w:rPr>
  </w:style>
  <w:style w:type="paragraph" w:customStyle="1" w:styleId="Default">
    <w:name w:val="Default"/>
    <w:qFormat/>
    <w:rsid w:val="00290AF9"/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A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AF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0A82"/>
    <w:pPr>
      <w:ind w:left="720"/>
      <w:contextualSpacing/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033B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NormalnyWeb">
    <w:name w:val="Normal (Web)"/>
    <w:basedOn w:val="Normalny"/>
    <w:uiPriority w:val="99"/>
    <w:unhideWhenUsed/>
    <w:rsid w:val="00C6744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8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13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759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8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75840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25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85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26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36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956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4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07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2</cp:revision>
  <cp:lastPrinted>2020-03-19T11:08:00Z</cp:lastPrinted>
  <dcterms:created xsi:type="dcterms:W3CDTF">2021-05-28T09:04:00Z</dcterms:created>
  <dcterms:modified xsi:type="dcterms:W3CDTF">2021-05-28T09:04:00Z</dcterms:modified>
</cp:coreProperties>
</file>