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D31D56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:rsidR="00994F1E" w:rsidRDefault="00994F1E" w:rsidP="00994F1E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80875" w:rsidRPr="00680875">
        <w:rPr>
          <w:b/>
        </w:rPr>
        <w:t>dostawa zestawu komputerowego stacjonarnego - stacji roboczej - KC-zp.272-181/21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1049"/>
        <w:gridCol w:w="1276"/>
        <w:gridCol w:w="992"/>
        <w:gridCol w:w="1559"/>
      </w:tblGrid>
      <w:tr w:rsidR="00081C26" w:rsidRPr="002A16E2" w:rsidTr="00081C2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:rsidR="00081C26" w:rsidRPr="002A16E2" w:rsidRDefault="00081C26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:rsidR="00081C26" w:rsidRPr="002A16E2" w:rsidRDefault="00081C26" w:rsidP="00884A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081C26" w:rsidRPr="002A16E2" w:rsidRDefault="00081C26" w:rsidP="00884A9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081C26" w:rsidRPr="002A16E2" w:rsidTr="00081C2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81C26" w:rsidRPr="002A16E2" w:rsidRDefault="00081C26" w:rsidP="00884A9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81C26" w:rsidRPr="002A16E2" w:rsidTr="00081C2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81C26" w:rsidRPr="002A16E2" w:rsidRDefault="00081C26" w:rsidP="00884A9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26" w:rsidRPr="002A16E2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color w:val="000000"/>
                <w:sz w:val="22"/>
                <w:szCs w:val="22"/>
              </w:rPr>
              <w:t>Zestawy komputer</w:t>
            </w:r>
            <w:r>
              <w:rPr>
                <w:color w:val="000000"/>
                <w:sz w:val="22"/>
                <w:szCs w:val="22"/>
              </w:rPr>
              <w:t>owy stacjonarny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26" w:rsidRPr="00161B43" w:rsidRDefault="00081C26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161B43">
              <w:rPr>
                <w:b/>
                <w:sz w:val="20"/>
                <w:szCs w:val="20"/>
                <w:lang w:eastAsia="zh-CN"/>
              </w:rPr>
              <w:t xml:space="preserve"> </w:t>
            </w:r>
            <w:r>
              <w:rPr>
                <w:b/>
                <w:sz w:val="20"/>
                <w:szCs w:val="20"/>
                <w:lang w:eastAsia="zh-CN"/>
              </w:rPr>
              <w:t>procesor</w:t>
            </w:r>
            <w:r w:rsidRPr="00161B43">
              <w:rPr>
                <w:b/>
                <w:sz w:val="20"/>
                <w:szCs w:val="20"/>
                <w:lang w:eastAsia="zh-CN"/>
              </w:rPr>
              <w:t>: ……………………………….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-chłodzenie do procesora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:rsidR="00081C26" w:rsidRDefault="00081C26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b/>
                <w:sz w:val="20"/>
                <w:szCs w:val="20"/>
                <w:lang w:eastAsia="zh-CN"/>
              </w:rPr>
              <w:t>-płyta główna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:rsidR="00081C26" w:rsidRDefault="00081C26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lastRenderedPageBreak/>
              <w:t>-pamięć RAM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:rsidR="00081C26" w:rsidRDefault="00081C26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-obudowa </w:t>
            </w:r>
            <w:r w:rsidRPr="00161B43">
              <w:rPr>
                <w:b/>
                <w:sz w:val="20"/>
                <w:szCs w:val="20"/>
                <w:lang w:eastAsia="zh-CN"/>
              </w:rPr>
              <w:t>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:rsidR="00081C26" w:rsidRDefault="00081C26" w:rsidP="00C1425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-zasilacz</w:t>
            </w:r>
            <w:r w:rsidRPr="00161B43">
              <w:rPr>
                <w:b/>
                <w:sz w:val="20"/>
                <w:szCs w:val="20"/>
                <w:lang w:eastAsia="zh-CN"/>
              </w:rPr>
              <w:t xml:space="preserve"> …………………………………</w:t>
            </w:r>
            <w:r>
              <w:rPr>
                <w:b/>
                <w:sz w:val="20"/>
                <w:szCs w:val="20"/>
                <w:lang w:eastAsia="zh-CN"/>
              </w:rPr>
              <w:t>………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- dysk twardy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Napęd optyczny DVD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Karta graficzna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Klawiatura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………………..</w:t>
            </w:r>
          </w:p>
          <w:p w:rsidR="00081C26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Mysz</w:t>
            </w:r>
          </w:p>
          <w:p w:rsidR="00081C26" w:rsidRPr="002A16E2" w:rsidRDefault="00081C26" w:rsidP="00884A9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………………..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26" w:rsidRPr="002A16E2" w:rsidRDefault="00081C26" w:rsidP="00884A98">
            <w:pPr>
              <w:rPr>
                <w:sz w:val="22"/>
                <w:szCs w:val="22"/>
              </w:rPr>
            </w:pPr>
            <w:r w:rsidRPr="00334B07">
              <w:rPr>
                <w:sz w:val="22"/>
                <w:szCs w:val="22"/>
                <w:highlight w:val="lightGray"/>
              </w:rPr>
              <w:lastRenderedPageBreak/>
              <w:t>1 komplet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26" w:rsidRPr="002A16E2" w:rsidRDefault="00081C26" w:rsidP="00884A9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81C26" w:rsidRPr="002A16E2" w:rsidRDefault="00081C26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81C26" w:rsidRPr="002A16E2" w:rsidRDefault="00081C26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081C26" w:rsidRPr="002A16E2" w:rsidTr="00081C26">
        <w:trPr>
          <w:trHeight w:val="163"/>
        </w:trPr>
        <w:tc>
          <w:tcPr>
            <w:tcW w:w="5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C26" w:rsidRPr="00081C26" w:rsidRDefault="00081C26" w:rsidP="00081C26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081C26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81C26" w:rsidRPr="002A16E2" w:rsidRDefault="00081C26" w:rsidP="00884A9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81C26" w:rsidRPr="002A16E2" w:rsidRDefault="00081C26" w:rsidP="00884A98">
            <w:pPr>
              <w:ind w:right="425"/>
              <w:rPr>
                <w:sz w:val="22"/>
                <w:szCs w:val="22"/>
              </w:rPr>
            </w:pPr>
          </w:p>
        </w:tc>
      </w:tr>
      <w:tr w:rsidR="00081C26" w:rsidRPr="002A16E2" w:rsidTr="008266F3">
        <w:trPr>
          <w:trHeight w:val="163"/>
        </w:trPr>
        <w:tc>
          <w:tcPr>
            <w:tcW w:w="91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81C26" w:rsidRPr="002A16E2" w:rsidRDefault="00081C26" w:rsidP="00884A9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brutto/ słownie/…………………………………………………………….... złotych</w:t>
            </w:r>
          </w:p>
        </w:tc>
      </w:tr>
    </w:tbl>
    <w:p w:rsidR="00994F1E" w:rsidRPr="002A16E2" w:rsidRDefault="00994F1E" w:rsidP="00994F1E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 zestaw komputerow</w:t>
      </w:r>
      <w:r w:rsidR="00C1425B"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stacjonarn</w:t>
      </w:r>
      <w:r w:rsidR="00C1425B"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994F1E" w:rsidRPr="002A16E2" w:rsidRDefault="00994F1E" w:rsidP="00994F1E">
      <w:pPr>
        <w:tabs>
          <w:tab w:val="right" w:pos="9000"/>
        </w:tabs>
        <w:rPr>
          <w:sz w:val="22"/>
          <w:szCs w:val="22"/>
        </w:rPr>
      </w:pPr>
    </w:p>
    <w:p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MNiSW</w:t>
      </w:r>
      <w:proofErr w:type="spellEnd"/>
      <w:r w:rsidR="002B083D">
        <w:rPr>
          <w:b/>
          <w:bCs/>
          <w:sz w:val="22"/>
          <w:szCs w:val="22"/>
        </w:rPr>
        <w:t xml:space="preserve"> </w:t>
      </w:r>
      <w:r w:rsidR="002B083D" w:rsidRPr="002B083D">
        <w:rPr>
          <w:sz w:val="22"/>
          <w:szCs w:val="22"/>
          <w:highlight w:val="yellow"/>
        </w:rPr>
        <w:t xml:space="preserve"> </w:t>
      </w:r>
      <w:r w:rsidR="002B083D" w:rsidRPr="00F47191">
        <w:rPr>
          <w:sz w:val="22"/>
          <w:szCs w:val="22"/>
          <w:highlight w:val="yellow"/>
        </w:rPr>
        <w:t>(</w:t>
      </w:r>
      <w:r w:rsidR="002B083D" w:rsidRPr="00F47191">
        <w:rPr>
          <w:i/>
          <w:sz w:val="22"/>
          <w:szCs w:val="22"/>
          <w:highlight w:val="yellow"/>
        </w:rPr>
        <w:t xml:space="preserve">kryterium </w:t>
      </w:r>
      <w:r w:rsidR="002B083D" w:rsidRPr="002A16E2">
        <w:rPr>
          <w:i/>
          <w:sz w:val="22"/>
          <w:szCs w:val="22"/>
          <w:highlight w:val="yellow"/>
        </w:rPr>
        <w:t>oceny ofert)</w:t>
      </w:r>
    </w:p>
    <w:p w:rsidR="00994F1E" w:rsidRPr="00334B07" w:rsidRDefault="00994F1E" w:rsidP="00994F1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lightGray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zestawy komputerowe stacjonarne wraz z monitorami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="00334B07">
        <w:rPr>
          <w:b/>
          <w:bCs/>
          <w:sz w:val="22"/>
          <w:szCs w:val="22"/>
        </w:rPr>
        <w:t xml:space="preserve">, </w:t>
      </w:r>
      <w:r w:rsidR="00334B07" w:rsidRPr="00334B07">
        <w:rPr>
          <w:b/>
          <w:bCs/>
          <w:sz w:val="22"/>
          <w:szCs w:val="22"/>
          <w:highlight w:val="lightGray"/>
        </w:rPr>
        <w:t>gwarancja</w:t>
      </w:r>
      <w:r w:rsidRPr="00334B07">
        <w:rPr>
          <w:sz w:val="22"/>
          <w:szCs w:val="22"/>
          <w:highlight w:val="lightGray"/>
        </w:rPr>
        <w:t xml:space="preserve"> </w:t>
      </w:r>
      <w:proofErr w:type="spellStart"/>
      <w:r w:rsidR="00334B07" w:rsidRPr="00334B07">
        <w:rPr>
          <w:b/>
          <w:sz w:val="22"/>
          <w:szCs w:val="22"/>
          <w:highlight w:val="lightGray"/>
        </w:rPr>
        <w:t>door</w:t>
      </w:r>
      <w:proofErr w:type="spellEnd"/>
      <w:r w:rsidR="00334B07" w:rsidRPr="00334B07">
        <w:rPr>
          <w:b/>
          <w:sz w:val="22"/>
          <w:szCs w:val="22"/>
          <w:highlight w:val="lightGray"/>
        </w:rPr>
        <w:t xml:space="preserve"> to </w:t>
      </w:r>
      <w:proofErr w:type="spellStart"/>
      <w:r w:rsidR="00334B07" w:rsidRPr="00334B07">
        <w:rPr>
          <w:b/>
          <w:sz w:val="22"/>
          <w:szCs w:val="22"/>
          <w:highlight w:val="lightGray"/>
        </w:rPr>
        <w:t>door</w:t>
      </w:r>
      <w:proofErr w:type="spellEnd"/>
    </w:p>
    <w:p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:rsidR="00994F1E" w:rsidRPr="002A16E2" w:rsidRDefault="00994F1E" w:rsidP="00994F1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994F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994F1E" w:rsidRPr="00994F1E">
        <w:rPr>
          <w:color w:val="000000"/>
          <w:sz w:val="22"/>
          <w:szCs w:val="22"/>
          <w:lang w:eastAsia="ar-SA"/>
        </w:rPr>
        <w:t>wskazany w SWZ.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 xml:space="preserve">do zawarcia umowy zgodnej z niniejszą ofertą, na warunkach określonych w Specyfikacji Istotnych </w:t>
      </w:r>
      <w:r w:rsidRPr="001D671E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994F1E" w:rsidRPr="002A16E2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:rsidR="00994F1E" w:rsidRPr="002A16E2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zestawy komputerow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 w:rsidR="00BB5EEB"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5A8" w:rsidRDefault="003D15A8">
      <w:r>
        <w:separator/>
      </w:r>
    </w:p>
  </w:endnote>
  <w:endnote w:type="continuationSeparator" w:id="0">
    <w:p w:rsidR="003D15A8" w:rsidRDefault="003D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875" w:rsidRDefault="006808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875" w:rsidRDefault="00680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5A8" w:rsidRDefault="003D15A8">
      <w:r>
        <w:separator/>
      </w:r>
    </w:p>
  </w:footnote>
  <w:footnote w:type="continuationSeparator" w:id="0">
    <w:p w:rsidR="003D15A8" w:rsidRDefault="003D1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875" w:rsidRDefault="00680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875" w:rsidRDefault="006808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71CCC"/>
    <w:rsid w:val="00081C26"/>
    <w:rsid w:val="000B731D"/>
    <w:rsid w:val="000D6134"/>
    <w:rsid w:val="000E09C7"/>
    <w:rsid w:val="000F6589"/>
    <w:rsid w:val="00106636"/>
    <w:rsid w:val="00116EC6"/>
    <w:rsid w:val="001801DD"/>
    <w:rsid w:val="001D4612"/>
    <w:rsid w:val="001F0D6B"/>
    <w:rsid w:val="00207E98"/>
    <w:rsid w:val="002723B0"/>
    <w:rsid w:val="002B083D"/>
    <w:rsid w:val="00315A4A"/>
    <w:rsid w:val="00334B07"/>
    <w:rsid w:val="003D15A8"/>
    <w:rsid w:val="004B7300"/>
    <w:rsid w:val="004C6753"/>
    <w:rsid w:val="00555C47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7748F0"/>
    <w:rsid w:val="007A4321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A0022B"/>
    <w:rsid w:val="00A346FE"/>
    <w:rsid w:val="00A47B4D"/>
    <w:rsid w:val="00A83018"/>
    <w:rsid w:val="00B774DC"/>
    <w:rsid w:val="00BB5EEB"/>
    <w:rsid w:val="00C1425B"/>
    <w:rsid w:val="00C94815"/>
    <w:rsid w:val="00C969A6"/>
    <w:rsid w:val="00CA7D36"/>
    <w:rsid w:val="00D24208"/>
    <w:rsid w:val="00D31D56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AD2E8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1D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C581A-34EA-4C70-A44A-47DC7DB47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736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2021-05-28T08:40:00Z</cp:lastPrinted>
  <dcterms:created xsi:type="dcterms:W3CDTF">2021-05-28T08:33:00Z</dcterms:created>
  <dcterms:modified xsi:type="dcterms:W3CDTF">2021-06-01T11:31:00Z</dcterms:modified>
</cp:coreProperties>
</file>