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F91AD" w14:textId="77777777" w:rsidR="006A5DF1" w:rsidRDefault="00526EC6" w:rsidP="006A5DF1">
      <w:pPr>
        <w:spacing w:after="240"/>
        <w:jc w:val="right"/>
        <w:rPr>
          <w:sz w:val="22"/>
          <w:szCs w:val="22"/>
        </w:rPr>
      </w:pPr>
      <w:r w:rsidRPr="00526EC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26EC6">
        <w:rPr>
          <w:sz w:val="22"/>
          <w:szCs w:val="22"/>
        </w:rPr>
        <w:t>2021-06-07</w:t>
      </w:r>
    </w:p>
    <w:p w14:paraId="2DE45C8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CBEC093" w14:textId="77777777" w:rsidR="00526EC6" w:rsidRPr="00526EC6" w:rsidRDefault="00526EC6" w:rsidP="006A5DF1">
      <w:pPr>
        <w:rPr>
          <w:b/>
          <w:bCs/>
          <w:sz w:val="22"/>
          <w:szCs w:val="22"/>
        </w:rPr>
      </w:pPr>
      <w:r w:rsidRPr="00526EC6">
        <w:rPr>
          <w:b/>
          <w:bCs/>
          <w:sz w:val="22"/>
          <w:szCs w:val="22"/>
        </w:rPr>
        <w:t>Akademia Górniczo - Hutnicza</w:t>
      </w:r>
    </w:p>
    <w:p w14:paraId="2CEE81D9" w14:textId="77777777" w:rsidR="00526EC6" w:rsidRPr="00526EC6" w:rsidRDefault="00526EC6" w:rsidP="006A5DF1">
      <w:pPr>
        <w:rPr>
          <w:b/>
          <w:bCs/>
          <w:sz w:val="22"/>
          <w:szCs w:val="22"/>
        </w:rPr>
      </w:pPr>
      <w:r w:rsidRPr="00526EC6">
        <w:rPr>
          <w:b/>
          <w:bCs/>
          <w:sz w:val="22"/>
          <w:szCs w:val="22"/>
        </w:rPr>
        <w:t>im. Stanisława Staszica w Krakowie</w:t>
      </w:r>
    </w:p>
    <w:p w14:paraId="54F82F62" w14:textId="77777777" w:rsidR="006A5DF1" w:rsidRPr="00D91931" w:rsidRDefault="00526EC6" w:rsidP="006A5DF1">
      <w:pPr>
        <w:rPr>
          <w:b/>
          <w:bCs/>
          <w:sz w:val="22"/>
          <w:szCs w:val="22"/>
        </w:rPr>
      </w:pPr>
      <w:r w:rsidRPr="00526EC6">
        <w:rPr>
          <w:b/>
          <w:bCs/>
          <w:sz w:val="22"/>
          <w:szCs w:val="22"/>
        </w:rPr>
        <w:t>Dział Zamówień Publicznych</w:t>
      </w:r>
    </w:p>
    <w:p w14:paraId="503E9C5D" w14:textId="77777777" w:rsidR="006A5DF1" w:rsidRPr="00BD5546" w:rsidRDefault="00526EC6" w:rsidP="006A5DF1">
      <w:pPr>
        <w:rPr>
          <w:sz w:val="22"/>
          <w:szCs w:val="22"/>
        </w:rPr>
      </w:pPr>
      <w:r w:rsidRPr="00526EC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26EC6">
        <w:rPr>
          <w:sz w:val="22"/>
          <w:szCs w:val="22"/>
        </w:rPr>
        <w:t>30</w:t>
      </w:r>
    </w:p>
    <w:p w14:paraId="0D018CDB" w14:textId="77777777" w:rsidR="006A5DF1" w:rsidRPr="00BD5546" w:rsidRDefault="00526EC6" w:rsidP="006A5DF1">
      <w:pPr>
        <w:rPr>
          <w:sz w:val="22"/>
          <w:szCs w:val="22"/>
        </w:rPr>
      </w:pPr>
      <w:r w:rsidRPr="00526EC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26EC6">
        <w:rPr>
          <w:sz w:val="22"/>
          <w:szCs w:val="22"/>
        </w:rPr>
        <w:t>Kraków</w:t>
      </w:r>
    </w:p>
    <w:p w14:paraId="0F8564B6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B75419C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C62A69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9D82B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AC5F21" w14:textId="42F3FB4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D1688C">
        <w:rPr>
          <w:bCs/>
          <w:sz w:val="22"/>
          <w:szCs w:val="22"/>
        </w:rPr>
        <w:t xml:space="preserve"> KC-</w:t>
      </w:r>
      <w:proofErr w:type="spellStart"/>
      <w:r w:rsidR="00D1688C">
        <w:rPr>
          <w:bCs/>
          <w:sz w:val="22"/>
          <w:szCs w:val="22"/>
        </w:rPr>
        <w:t>zp</w:t>
      </w:r>
      <w:proofErr w:type="spellEnd"/>
      <w:r w:rsidR="00D1688C">
        <w:rPr>
          <w:bCs/>
          <w:sz w:val="22"/>
          <w:szCs w:val="22"/>
        </w:rPr>
        <w:t>. 272-20321</w:t>
      </w:r>
      <w:r w:rsidRPr="00D91931">
        <w:rPr>
          <w:sz w:val="22"/>
          <w:szCs w:val="22"/>
        </w:rPr>
        <w:tab/>
        <w:t xml:space="preserve"> </w:t>
      </w:r>
    </w:p>
    <w:p w14:paraId="47CA34C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5699B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411315E" w14:textId="563CAB85" w:rsidR="006D4AB3" w:rsidRPr="006A5DF1" w:rsidRDefault="006A5DF1" w:rsidP="00D1688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29FABD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8FC533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08CFF90" w14:textId="71F60BF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26EC6" w:rsidRPr="00526EC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26EC6" w:rsidRPr="00526EC6">
        <w:rPr>
          <w:b/>
          <w:bCs/>
          <w:sz w:val="22"/>
          <w:szCs w:val="22"/>
        </w:rPr>
        <w:t>Dostaw</w:t>
      </w:r>
      <w:r w:rsidR="00D1688C">
        <w:rPr>
          <w:b/>
          <w:bCs/>
          <w:sz w:val="22"/>
          <w:szCs w:val="22"/>
        </w:rPr>
        <w:t>ę</w:t>
      </w:r>
      <w:r w:rsidR="00526EC6" w:rsidRPr="00526EC6">
        <w:rPr>
          <w:b/>
          <w:bCs/>
          <w:sz w:val="22"/>
          <w:szCs w:val="22"/>
        </w:rPr>
        <w:t xml:space="preserve"> mieszadła magnetycznego - KC-</w:t>
      </w:r>
      <w:proofErr w:type="spellStart"/>
      <w:r w:rsidR="00526EC6" w:rsidRPr="00526EC6">
        <w:rPr>
          <w:b/>
          <w:bCs/>
          <w:sz w:val="22"/>
          <w:szCs w:val="22"/>
        </w:rPr>
        <w:t>zp</w:t>
      </w:r>
      <w:proofErr w:type="spellEnd"/>
      <w:r w:rsidR="00526EC6" w:rsidRPr="00526EC6">
        <w:rPr>
          <w:b/>
          <w:bCs/>
          <w:sz w:val="22"/>
          <w:szCs w:val="22"/>
        </w:rPr>
        <w:t>. 272-203/21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26EC6" w:rsidRPr="00526EC6">
        <w:rPr>
          <w:b/>
          <w:sz w:val="22"/>
          <w:szCs w:val="22"/>
        </w:rPr>
        <w:t>KC-</w:t>
      </w:r>
      <w:proofErr w:type="spellStart"/>
      <w:r w:rsidR="00526EC6" w:rsidRPr="00526EC6">
        <w:rPr>
          <w:b/>
          <w:sz w:val="22"/>
          <w:szCs w:val="22"/>
        </w:rPr>
        <w:t>zp</w:t>
      </w:r>
      <w:proofErr w:type="spellEnd"/>
      <w:r w:rsidR="00526EC6" w:rsidRPr="00526EC6">
        <w:rPr>
          <w:b/>
          <w:sz w:val="22"/>
          <w:szCs w:val="22"/>
        </w:rPr>
        <w:t>. 203/21</w:t>
      </w:r>
      <w:r w:rsidRPr="006A5DF1">
        <w:rPr>
          <w:b/>
          <w:sz w:val="22"/>
          <w:szCs w:val="22"/>
        </w:rPr>
        <w:t>.</w:t>
      </w:r>
    </w:p>
    <w:p w14:paraId="3C34D61C" w14:textId="77777777" w:rsidR="00526EC6" w:rsidRPr="00526EC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26EC6" w:rsidRPr="00526EC6">
        <w:rPr>
          <w:b/>
          <w:sz w:val="22"/>
          <w:szCs w:val="22"/>
        </w:rPr>
        <w:t>Akademia Górniczo - Hutnicza</w:t>
      </w:r>
    </w:p>
    <w:p w14:paraId="5206BCC0" w14:textId="77777777" w:rsidR="00526EC6" w:rsidRPr="00526EC6" w:rsidRDefault="00526EC6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526EC6">
        <w:rPr>
          <w:b/>
          <w:sz w:val="22"/>
          <w:szCs w:val="22"/>
        </w:rPr>
        <w:t>im. Stanisława Staszica w Krakowie</w:t>
      </w:r>
    </w:p>
    <w:p w14:paraId="6783E91D" w14:textId="07357E9D" w:rsidR="0012774F" w:rsidRPr="006A5DF1" w:rsidRDefault="00526EC6" w:rsidP="00D8461B">
      <w:pPr>
        <w:spacing w:after="240" w:line="276" w:lineRule="auto"/>
        <w:jc w:val="both"/>
        <w:rPr>
          <w:sz w:val="22"/>
          <w:szCs w:val="22"/>
        </w:rPr>
      </w:pPr>
      <w:r w:rsidRPr="00526EC6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526EC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D1688C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6EC6" w:rsidRPr="006A5DF1" w14:paraId="18698AB5" w14:textId="77777777" w:rsidTr="00CF64A0">
        <w:tc>
          <w:tcPr>
            <w:tcW w:w="9356" w:type="dxa"/>
            <w:shd w:val="clear" w:color="auto" w:fill="auto"/>
          </w:tcPr>
          <w:p w14:paraId="4A92F5CB" w14:textId="77777777" w:rsidR="00526EC6" w:rsidRPr="006A5DF1" w:rsidRDefault="00526EC6" w:rsidP="00CF64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526EC6">
              <w:rPr>
                <w:b/>
                <w:bCs/>
                <w:sz w:val="22"/>
                <w:szCs w:val="22"/>
              </w:rPr>
              <w:t>1</w:t>
            </w:r>
          </w:p>
          <w:p w14:paraId="406D76DC" w14:textId="300969BC" w:rsidR="00526EC6" w:rsidRDefault="00526EC6" w:rsidP="00CF64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6EC6">
              <w:rPr>
                <w:sz w:val="22"/>
                <w:szCs w:val="22"/>
              </w:rPr>
              <w:t>Czy Zamawiający dopuści mieszadło o średnicy płyty roboczej 135mm?</w:t>
            </w:r>
          </w:p>
          <w:p w14:paraId="742A2BF5" w14:textId="32BEBEB3" w:rsidR="00D1688C" w:rsidRDefault="00D1688C" w:rsidP="00CF64A0">
            <w:pPr>
              <w:spacing w:after="12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D1688C">
              <w:rPr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5AA6B556" w14:textId="6F587824" w:rsidR="00320F2A" w:rsidRPr="00D1688C" w:rsidRDefault="00320F2A" w:rsidP="00CF64A0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TAK. Zamawiający dopuszcza mieszadło o podanej średnicy </w:t>
            </w:r>
            <w:r w:rsidRPr="00320F2A">
              <w:rPr>
                <w:b/>
                <w:bCs/>
                <w:color w:val="FF0000"/>
                <w:sz w:val="22"/>
                <w:szCs w:val="22"/>
              </w:rPr>
              <w:t>płyty roboczej 135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320F2A">
              <w:rPr>
                <w:b/>
                <w:bCs/>
                <w:color w:val="FF0000"/>
                <w:sz w:val="22"/>
                <w:szCs w:val="22"/>
              </w:rPr>
              <w:t>mm.</w:t>
            </w:r>
          </w:p>
          <w:p w14:paraId="2E44A126" w14:textId="18EBF0E0" w:rsidR="00D1688C" w:rsidRPr="00D1688C" w:rsidRDefault="00D1688C" w:rsidP="00D168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4275A2CD" w14:textId="13C26076" w:rsidR="00526EC6" w:rsidRDefault="00526EC6" w:rsidP="00CF64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6EC6">
              <w:rPr>
                <w:sz w:val="22"/>
                <w:szCs w:val="22"/>
              </w:rPr>
              <w:t xml:space="preserve">Czy </w:t>
            </w:r>
            <w:r w:rsidR="00D1688C" w:rsidRPr="00526EC6">
              <w:rPr>
                <w:sz w:val="22"/>
                <w:szCs w:val="22"/>
              </w:rPr>
              <w:t>Zamawiający</w:t>
            </w:r>
            <w:r w:rsidRPr="00526EC6">
              <w:rPr>
                <w:sz w:val="22"/>
                <w:szCs w:val="22"/>
              </w:rPr>
              <w:t xml:space="preserve"> dopuści mieszadło o  max. objętości cieczy 20L?</w:t>
            </w:r>
          </w:p>
          <w:p w14:paraId="0ABCE840" w14:textId="0BC546C8" w:rsidR="00D1688C" w:rsidRDefault="00D1688C" w:rsidP="00CF64A0">
            <w:pPr>
              <w:spacing w:after="12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D1688C">
              <w:rPr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2A3910EB" w14:textId="517A33F5" w:rsidR="00320F2A" w:rsidRPr="00D1688C" w:rsidRDefault="00320F2A" w:rsidP="00CF64A0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TAK. Zamawiający dopuszcza mieszadło o max. objętości 20 litrów.</w:t>
            </w:r>
          </w:p>
          <w:p w14:paraId="3DA3C281" w14:textId="77777777" w:rsidR="0028079C" w:rsidRDefault="0028079C" w:rsidP="00D168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751695D" w14:textId="77777777" w:rsidR="0028079C" w:rsidRDefault="0028079C" w:rsidP="00D168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DC1A652" w14:textId="77777777" w:rsidR="0028079C" w:rsidRDefault="0028079C" w:rsidP="00D168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B5B372B" w14:textId="1943EC01" w:rsidR="00D1688C" w:rsidRPr="00D1688C" w:rsidRDefault="00D1688C" w:rsidP="00D168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35F36AE4" w14:textId="1C217C29" w:rsidR="00526EC6" w:rsidRDefault="00526EC6" w:rsidP="00CF64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6EC6">
              <w:rPr>
                <w:sz w:val="22"/>
                <w:szCs w:val="22"/>
              </w:rPr>
              <w:t xml:space="preserve">Czy </w:t>
            </w:r>
            <w:r w:rsidR="00D1688C" w:rsidRPr="00526EC6">
              <w:rPr>
                <w:sz w:val="22"/>
                <w:szCs w:val="22"/>
              </w:rPr>
              <w:t>Zamawiający</w:t>
            </w:r>
            <w:r w:rsidRPr="00526EC6">
              <w:rPr>
                <w:sz w:val="22"/>
                <w:szCs w:val="22"/>
              </w:rPr>
              <w:t xml:space="preserve"> dopuści mieszadło o wymiarach 160x280x85mm ?</w:t>
            </w:r>
          </w:p>
          <w:p w14:paraId="5BC2CF71" w14:textId="3E737535" w:rsidR="00D1688C" w:rsidRDefault="00D1688C" w:rsidP="00CF64A0">
            <w:pPr>
              <w:spacing w:after="12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D1688C">
              <w:rPr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7FC85F69" w14:textId="76482155" w:rsidR="00320F2A" w:rsidRDefault="00320F2A" w:rsidP="00D1688C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TAK. Zamawiający dopuszcza </w:t>
            </w:r>
            <w:r w:rsidRPr="00320F2A">
              <w:rPr>
                <w:b/>
                <w:bCs/>
                <w:color w:val="FF0000"/>
                <w:sz w:val="22"/>
                <w:szCs w:val="22"/>
              </w:rPr>
              <w:t>mieszadło o wymiarach 160x280x85mm.</w:t>
            </w:r>
          </w:p>
          <w:p w14:paraId="4833A267" w14:textId="77777777" w:rsidR="00320F2A" w:rsidRDefault="00320F2A" w:rsidP="00D1688C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5FF2AFFA" w14:textId="77777777" w:rsidR="00320F2A" w:rsidRDefault="00D1688C" w:rsidP="00320F2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0A5BF6E1" w14:textId="77777777" w:rsidR="00320F2A" w:rsidRDefault="00526EC6" w:rsidP="00320F2A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526EC6">
              <w:rPr>
                <w:sz w:val="22"/>
                <w:szCs w:val="22"/>
              </w:rPr>
              <w:t>Czy Zamawiający dopuści mieszadło o masie 2,2 kg?</w:t>
            </w:r>
          </w:p>
          <w:p w14:paraId="48705494" w14:textId="061FBB2A" w:rsidR="00526EC6" w:rsidRPr="00320F2A" w:rsidRDefault="00526EC6" w:rsidP="00320F2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1688C">
              <w:rPr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</w:tc>
      </w:tr>
    </w:tbl>
    <w:p w14:paraId="727B4B31" w14:textId="388D4CA7" w:rsidR="006D4AB3" w:rsidRPr="006A5DF1" w:rsidRDefault="00320F2A" w:rsidP="00320F2A">
      <w:pPr>
        <w:spacing w:before="120" w:after="120" w:line="360" w:lineRule="auto"/>
        <w:rPr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lastRenderedPageBreak/>
        <w:t xml:space="preserve"> TAK. Zamawiający podtrzymuje dotychczasowe zapisy w SWZ i dopuszcza </w:t>
      </w:r>
      <w:r w:rsidRPr="00320F2A">
        <w:rPr>
          <w:b/>
          <w:bCs/>
          <w:color w:val="FF0000"/>
          <w:sz w:val="22"/>
          <w:szCs w:val="22"/>
        </w:rPr>
        <w:t>mieszadło o masie 2,2 kg.</w:t>
      </w:r>
    </w:p>
    <w:sectPr w:rsidR="006D4AB3" w:rsidRPr="006A5DF1" w:rsidSect="0028079C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AAABA" w14:textId="77777777" w:rsidR="006C4DB6" w:rsidRDefault="006C4DB6">
      <w:r>
        <w:separator/>
      </w:r>
    </w:p>
  </w:endnote>
  <w:endnote w:type="continuationSeparator" w:id="0">
    <w:p w14:paraId="73B54D6C" w14:textId="77777777" w:rsidR="006C4DB6" w:rsidRDefault="006C4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9E9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256B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7E356" w14:textId="67A90238" w:rsidR="006D4AB3" w:rsidRDefault="00D1688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7AF6E0" wp14:editId="12E7F4D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ECD5A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16941C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63B7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634C3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6EF474" w14:textId="77777777" w:rsidR="006D4AB3" w:rsidRDefault="006D4AB3">
    <w:pPr>
      <w:pStyle w:val="Stopka"/>
      <w:tabs>
        <w:tab w:val="clear" w:pos="4536"/>
        <w:tab w:val="left" w:pos="6237"/>
      </w:tabs>
    </w:pPr>
  </w:p>
  <w:p w14:paraId="41A4DB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88AC7" w14:textId="77777777" w:rsidR="006C4DB6" w:rsidRDefault="006C4DB6">
      <w:r>
        <w:separator/>
      </w:r>
    </w:p>
  </w:footnote>
  <w:footnote w:type="continuationSeparator" w:id="0">
    <w:p w14:paraId="7F969AB8" w14:textId="77777777" w:rsidR="006C4DB6" w:rsidRDefault="006C4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25C9D" w14:textId="48BAB7CD" w:rsidR="0028079C" w:rsidRDefault="0028079C" w:rsidP="0028079C">
    <w:pPr>
      <w:pStyle w:val="Nagwek"/>
      <w:jc w:val="right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9625732" wp14:editId="3AED9D5C">
          <wp:simplePos x="0" y="0"/>
          <wp:positionH relativeFrom="column">
            <wp:posOffset>1851660</wp:posOffset>
          </wp:positionH>
          <wp:positionV relativeFrom="paragraph">
            <wp:posOffset>102235</wp:posOffset>
          </wp:positionV>
          <wp:extent cx="758190" cy="723900"/>
          <wp:effectExtent l="0" t="0" r="381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7CB8086E" wp14:editId="5D5A6501">
          <wp:simplePos x="0" y="0"/>
          <wp:positionH relativeFrom="column">
            <wp:posOffset>3661410</wp:posOffset>
          </wp:positionH>
          <wp:positionV relativeFrom="paragraph">
            <wp:posOffset>-240665</wp:posOffset>
          </wp:positionV>
          <wp:extent cx="619125" cy="1190625"/>
          <wp:effectExtent l="0" t="0" r="9525" b="9525"/>
          <wp:wrapSquare wrapText="bothSides"/>
          <wp:docPr id="4" name="Obraz 4" descr="agh-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gh-logoty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1190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3B285A0C" wp14:editId="6FCBF5C7">
          <wp:simplePos x="0" y="0"/>
          <wp:positionH relativeFrom="column">
            <wp:posOffset>89535</wp:posOffset>
          </wp:positionH>
          <wp:positionV relativeFrom="paragraph">
            <wp:posOffset>-154940</wp:posOffset>
          </wp:positionV>
          <wp:extent cx="1078230" cy="1219200"/>
          <wp:effectExtent l="0" t="0" r="762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848" behindDoc="0" locked="0" layoutInCell="1" allowOverlap="1" wp14:anchorId="16136264" wp14:editId="7D410138">
          <wp:simplePos x="0" y="0"/>
          <wp:positionH relativeFrom="column">
            <wp:posOffset>5309235</wp:posOffset>
          </wp:positionH>
          <wp:positionV relativeFrom="paragraph">
            <wp:posOffset>-12065</wp:posOffset>
          </wp:positionV>
          <wp:extent cx="866775" cy="838200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706" t="3242" r="16597" b="14464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97B50C" w14:textId="77777777" w:rsidR="0028079C" w:rsidRDefault="0028079C" w:rsidP="0028079C">
    <w:pPr>
      <w:pStyle w:val="Nagwek"/>
    </w:pPr>
  </w:p>
  <w:p w14:paraId="3809682D" w14:textId="77777777" w:rsidR="0028079C" w:rsidRDefault="0028079C" w:rsidP="0028079C">
    <w:pPr>
      <w:pStyle w:val="Nagwek"/>
    </w:pPr>
  </w:p>
  <w:p w14:paraId="5BEE4AFB" w14:textId="77777777" w:rsidR="0028079C" w:rsidRDefault="0028079C" w:rsidP="0028079C">
    <w:pPr>
      <w:pStyle w:val="Nagwek"/>
    </w:pPr>
  </w:p>
  <w:p w14:paraId="5FBF67B5" w14:textId="77777777" w:rsidR="0028079C" w:rsidRDefault="0028079C" w:rsidP="0028079C">
    <w:pPr>
      <w:pStyle w:val="Nagwek"/>
    </w:pPr>
  </w:p>
  <w:p w14:paraId="4CFA7381" w14:textId="77777777" w:rsidR="0028079C" w:rsidRDefault="0028079C" w:rsidP="0028079C">
    <w:pPr>
      <w:pStyle w:val="Nagwek"/>
    </w:pPr>
  </w:p>
  <w:p w14:paraId="75E2A45A" w14:textId="77777777" w:rsidR="00526EC6" w:rsidRDefault="00526E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DB6"/>
    <w:rsid w:val="00031374"/>
    <w:rsid w:val="000A1097"/>
    <w:rsid w:val="000E2A8F"/>
    <w:rsid w:val="0012774F"/>
    <w:rsid w:val="00144B7A"/>
    <w:rsid w:val="00180C6E"/>
    <w:rsid w:val="0028079C"/>
    <w:rsid w:val="0029606A"/>
    <w:rsid w:val="00320F2A"/>
    <w:rsid w:val="00393F70"/>
    <w:rsid w:val="004848F3"/>
    <w:rsid w:val="004A75F2"/>
    <w:rsid w:val="005144A9"/>
    <w:rsid w:val="00520165"/>
    <w:rsid w:val="00526EC6"/>
    <w:rsid w:val="005B1B08"/>
    <w:rsid w:val="00632C3C"/>
    <w:rsid w:val="00662BDB"/>
    <w:rsid w:val="006A5DF1"/>
    <w:rsid w:val="006B7198"/>
    <w:rsid w:val="006C4DB6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1688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  <w14:docId w14:val="3A7AE0FF"/>
  <w15:chartTrackingRefBased/>
  <w15:docId w15:val="{64C76011-7D7C-4F43-834E-0271DA8E1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80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206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2021-08-19T10:54:00Z</cp:lastPrinted>
  <dcterms:created xsi:type="dcterms:W3CDTF">2021-08-19T10:54:00Z</dcterms:created>
  <dcterms:modified xsi:type="dcterms:W3CDTF">2021-08-19T10:54:00Z</dcterms:modified>
</cp:coreProperties>
</file>