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7E0A6" w14:textId="534EB30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3339D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A222144" w14:textId="77777777" w:rsidR="005103B9" w:rsidRDefault="005103B9" w:rsidP="005103B9">
      <w:pPr>
        <w:spacing w:after="0" w:line="480" w:lineRule="auto"/>
        <w:rPr>
          <w:b/>
        </w:rPr>
      </w:pPr>
    </w:p>
    <w:p w14:paraId="2A62E2D4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2162F" w:rsidRPr="00A2162F">
        <w:rPr>
          <w:rFonts w:ascii="Times New Roman" w:hAnsi="Times New Roman"/>
          <w:b/>
        </w:rPr>
        <w:t>SZW/DZP/37/2021</w:t>
      </w:r>
    </w:p>
    <w:p w14:paraId="2EA4B08A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F156995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162F" w:rsidRPr="00A2162F">
        <w:rPr>
          <w:sz w:val="22"/>
          <w:szCs w:val="22"/>
        </w:rPr>
        <w:t>SZPITAL WOJEWÓDZKI W POZNANIU</w:t>
      </w:r>
    </w:p>
    <w:p w14:paraId="738075F5" w14:textId="3AEE94EF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3339D">
        <w:rPr>
          <w:sz w:val="22"/>
          <w:szCs w:val="22"/>
        </w:rPr>
        <w:t xml:space="preserve">ul. </w:t>
      </w:r>
      <w:r w:rsidR="00A2162F" w:rsidRPr="00A2162F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A2162F" w:rsidRPr="00A2162F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223A2986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162F" w:rsidRPr="00A2162F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A2162F" w:rsidRPr="00A2162F">
        <w:rPr>
          <w:sz w:val="22"/>
          <w:szCs w:val="22"/>
        </w:rPr>
        <w:t>Poznań</w:t>
      </w:r>
    </w:p>
    <w:p w14:paraId="2C57B45A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BAE9CC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4C1BEC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7C0F0DA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FE487C8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D39BA0E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AA37FFB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D71924E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6972B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CE24ED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2162F" w:rsidRPr="00110593" w14:paraId="65F3C2D5" w14:textId="77777777" w:rsidTr="0037396D">
        <w:tc>
          <w:tcPr>
            <w:tcW w:w="9212" w:type="dxa"/>
            <w:shd w:val="clear" w:color="auto" w:fill="D9D9D9"/>
          </w:tcPr>
          <w:p w14:paraId="60F7A8FB" w14:textId="77777777" w:rsidR="00A2162F" w:rsidRPr="00110593" w:rsidRDefault="00A2162F" w:rsidP="0037396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81A9055" w14:textId="77777777" w:rsidR="00A2162F" w:rsidRPr="00110593" w:rsidRDefault="00A2162F" w:rsidP="0037396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2162F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E1FDCFA" w14:textId="77777777" w:rsidR="00A2162F" w:rsidRPr="00110593" w:rsidRDefault="00A2162F" w:rsidP="0037396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76D4354" w14:textId="77777777" w:rsidR="00A2162F" w:rsidRPr="00110593" w:rsidRDefault="00A2162F" w:rsidP="0037396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5BCC58E" w14:textId="77777777" w:rsidR="00A2162F" w:rsidRPr="00110593" w:rsidRDefault="00A2162F" w:rsidP="0037396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386551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37B734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2014FEB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2162F" w:rsidRPr="00A2162F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763B2E7" w14:textId="77777777" w:rsidR="005434B3" w:rsidRDefault="00A2162F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2162F">
        <w:rPr>
          <w:rFonts w:ascii="Times New Roman" w:hAnsi="Times New Roman"/>
          <w:b/>
        </w:rPr>
        <w:t>Zakup i dostawa sprzętu medycznego (w tym jednorazowego) użytkowanego w obszarze oddziałów szpitalnych (Filia nr 1)</w:t>
      </w:r>
    </w:p>
    <w:p w14:paraId="26D31B2A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BC5EC88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30FE1D1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356E28B" w14:textId="77777777" w:rsidR="00710937" w:rsidRPr="00292198" w:rsidRDefault="00710937" w:rsidP="005E24AA">
      <w:pPr>
        <w:rPr>
          <w:rFonts w:ascii="Times New Roman" w:hAnsi="Times New Roman"/>
        </w:rPr>
      </w:pPr>
    </w:p>
    <w:p w14:paraId="473DE39C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C51ADD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486E699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6495F1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7D1B139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288B692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1D0B0DD" w14:textId="1EE3BE4F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644148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53339D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E1E0678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0EB10EC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F4F3C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439863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DDED329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85783F1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03E10CD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894C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CCB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42AB056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5D5C3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6953F" w14:textId="46DB3112" w:rsidR="00D2702A" w:rsidRPr="0053339D" w:rsidRDefault="0053339D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3339D">
              <w:rPr>
                <w:rFonts w:ascii="Times New Roman" w:hAnsi="Times New Roman"/>
              </w:rPr>
              <w:t xml:space="preserve">Nie dotyczy – Zamawiający nie stawia szczególnych warunków udziału </w:t>
            </w:r>
            <w:r>
              <w:rPr>
                <w:rFonts w:ascii="Times New Roman" w:hAnsi="Times New Roman"/>
              </w:rPr>
              <w:br/>
            </w:r>
            <w:r w:rsidRPr="0053339D">
              <w:rPr>
                <w:rFonts w:ascii="Times New Roman" w:hAnsi="Times New Roman"/>
              </w:rPr>
              <w:t>w tym postępowaniu</w:t>
            </w:r>
          </w:p>
          <w:p w14:paraId="7828720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35FA32E1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A7EB70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A3F9653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476DCC0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EFF691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770AD0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8AA5BB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A8DD04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D7C083C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08699" w14:textId="77777777" w:rsidR="00DD38B9" w:rsidRDefault="00DD38B9" w:rsidP="0038231F">
      <w:pPr>
        <w:spacing w:after="0" w:line="240" w:lineRule="auto"/>
      </w:pPr>
      <w:r>
        <w:separator/>
      </w:r>
    </w:p>
  </w:endnote>
  <w:endnote w:type="continuationSeparator" w:id="0">
    <w:p w14:paraId="5F216F57" w14:textId="77777777" w:rsidR="00DD38B9" w:rsidRDefault="00DD38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EE51A" w14:textId="77777777" w:rsidR="00A2162F" w:rsidRDefault="00A216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E21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250E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2FCAF" w14:textId="77777777" w:rsidR="00A2162F" w:rsidRDefault="00A216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C345D" w14:textId="77777777" w:rsidR="00DD38B9" w:rsidRDefault="00DD38B9" w:rsidP="0038231F">
      <w:pPr>
        <w:spacing w:after="0" w:line="240" w:lineRule="auto"/>
      </w:pPr>
      <w:r>
        <w:separator/>
      </w:r>
    </w:p>
  </w:footnote>
  <w:footnote w:type="continuationSeparator" w:id="0">
    <w:p w14:paraId="63DD4A9D" w14:textId="77777777" w:rsidR="00DD38B9" w:rsidRDefault="00DD38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C9828" w14:textId="77777777" w:rsidR="00A2162F" w:rsidRDefault="00A216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133F" w14:textId="77777777" w:rsidR="00A2162F" w:rsidRDefault="00A216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0DA6" w14:textId="77777777" w:rsidR="00A2162F" w:rsidRDefault="00A216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02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69C9"/>
    <w:rsid w:val="004C4854"/>
    <w:rsid w:val="004D7E48"/>
    <w:rsid w:val="004F23F7"/>
    <w:rsid w:val="004F40EF"/>
    <w:rsid w:val="005103B9"/>
    <w:rsid w:val="00512A1E"/>
    <w:rsid w:val="00520174"/>
    <w:rsid w:val="0053339D"/>
    <w:rsid w:val="005434B3"/>
    <w:rsid w:val="005641F0"/>
    <w:rsid w:val="005C39CA"/>
    <w:rsid w:val="005E176A"/>
    <w:rsid w:val="005E24AA"/>
    <w:rsid w:val="00634311"/>
    <w:rsid w:val="00641874"/>
    <w:rsid w:val="00644148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024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162F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8B9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8D120A"/>
  <w15:docId w15:val="{77A5541E-D116-442E-9DA9-F6B4E2796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2021-05-31T09:55:00Z</dcterms:created>
  <dcterms:modified xsi:type="dcterms:W3CDTF">2021-05-31T09:56:00Z</dcterms:modified>
</cp:coreProperties>
</file>