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6360" w14:textId="77777777" w:rsidR="00FB7F50" w:rsidRPr="002245BE" w:rsidRDefault="00FB33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339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B339F">
        <w:rPr>
          <w:sz w:val="22"/>
          <w:szCs w:val="22"/>
        </w:rPr>
        <w:t>2021-06-18</w:t>
      </w:r>
    </w:p>
    <w:p w14:paraId="245736B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DACB7B" w14:textId="77777777" w:rsidR="00FB339F" w:rsidRPr="00FB339F" w:rsidRDefault="00FB339F" w:rsidP="00FB7F50">
      <w:pPr>
        <w:spacing w:after="40"/>
        <w:rPr>
          <w:b/>
          <w:bCs/>
          <w:sz w:val="22"/>
          <w:szCs w:val="22"/>
        </w:rPr>
      </w:pPr>
      <w:r w:rsidRPr="00FB339F">
        <w:rPr>
          <w:b/>
          <w:bCs/>
          <w:sz w:val="22"/>
          <w:szCs w:val="22"/>
        </w:rPr>
        <w:t>Szpital Wojewódzki w Poznaniu</w:t>
      </w:r>
    </w:p>
    <w:p w14:paraId="24BD0A56" w14:textId="77777777" w:rsidR="00FB7F50" w:rsidRPr="002245BE" w:rsidRDefault="00FB339F" w:rsidP="00FB7F50">
      <w:pPr>
        <w:spacing w:after="40"/>
        <w:rPr>
          <w:b/>
          <w:bCs/>
          <w:sz w:val="22"/>
          <w:szCs w:val="22"/>
        </w:rPr>
      </w:pPr>
      <w:r w:rsidRPr="00FB339F">
        <w:rPr>
          <w:b/>
          <w:bCs/>
          <w:sz w:val="22"/>
          <w:szCs w:val="22"/>
        </w:rPr>
        <w:t>Dział Zamówień Publicznych</w:t>
      </w:r>
    </w:p>
    <w:p w14:paraId="03423C8B" w14:textId="3E5B6D19" w:rsidR="00FB7F50" w:rsidRPr="002245BE" w:rsidRDefault="008953A1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B339F" w:rsidRPr="00FB339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FB339F" w:rsidRPr="00FB339F">
        <w:rPr>
          <w:sz w:val="22"/>
          <w:szCs w:val="22"/>
        </w:rPr>
        <w:t>7/19</w:t>
      </w:r>
    </w:p>
    <w:p w14:paraId="1F1955EC" w14:textId="77777777" w:rsidR="00FB7F50" w:rsidRPr="002245BE" w:rsidRDefault="00FB339F" w:rsidP="00FB7F50">
      <w:pPr>
        <w:rPr>
          <w:sz w:val="22"/>
          <w:szCs w:val="22"/>
        </w:rPr>
      </w:pPr>
      <w:r w:rsidRPr="00FB339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B339F">
        <w:rPr>
          <w:sz w:val="22"/>
          <w:szCs w:val="22"/>
        </w:rPr>
        <w:t>Poznań</w:t>
      </w:r>
    </w:p>
    <w:p w14:paraId="2A0205C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AA4288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6B40507" w14:textId="77777777" w:rsidR="00FB7F50" w:rsidRPr="002245BE" w:rsidRDefault="00FB7F50" w:rsidP="00FB7F50">
      <w:pPr>
        <w:rPr>
          <w:sz w:val="22"/>
          <w:szCs w:val="22"/>
        </w:rPr>
      </w:pPr>
    </w:p>
    <w:p w14:paraId="7331E802" w14:textId="77777777" w:rsidR="00FB7F50" w:rsidRPr="002245BE" w:rsidRDefault="00FB7F50" w:rsidP="00FB7F50">
      <w:pPr>
        <w:rPr>
          <w:sz w:val="22"/>
          <w:szCs w:val="22"/>
        </w:rPr>
      </w:pPr>
    </w:p>
    <w:p w14:paraId="5C9E885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B339F" w:rsidRPr="00FB339F">
        <w:rPr>
          <w:bCs/>
          <w:sz w:val="22"/>
          <w:szCs w:val="22"/>
        </w:rPr>
        <w:t>SZW/DZP/20/2021/18</w:t>
      </w:r>
    </w:p>
    <w:p w14:paraId="48E155E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7AA93FC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5FBDC1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A36A13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CD38C6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B339F" w:rsidRPr="00607F9B" w14:paraId="62461CFD" w14:textId="77777777" w:rsidTr="000F3B26">
        <w:trPr>
          <w:trHeight w:val="638"/>
        </w:trPr>
        <w:tc>
          <w:tcPr>
            <w:tcW w:w="959" w:type="dxa"/>
            <w:shd w:val="clear" w:color="auto" w:fill="auto"/>
          </w:tcPr>
          <w:p w14:paraId="1ABF1C73" w14:textId="77777777" w:rsidR="00FB339F" w:rsidRPr="00607F9B" w:rsidRDefault="00FB339F" w:rsidP="000F3B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B31C01" w14:textId="77777777" w:rsidR="00FB339F" w:rsidRPr="00607F9B" w:rsidRDefault="00FB339F" w:rsidP="000F3B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39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39F">
              <w:rPr>
                <w:b/>
                <w:bCs/>
                <w:sz w:val="22"/>
                <w:szCs w:val="22"/>
              </w:rPr>
              <w:t>Zakup tomografu komputerowego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339F">
              <w:rPr>
                <w:b/>
                <w:sz w:val="22"/>
                <w:szCs w:val="22"/>
              </w:rPr>
              <w:t>SZW/DZP/20/2021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D312D1" w14:textId="77777777" w:rsidR="00FB339F" w:rsidRPr="00FB33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B339F" w:rsidRPr="00FB339F">
        <w:rPr>
          <w:b/>
          <w:sz w:val="22"/>
          <w:szCs w:val="22"/>
        </w:rPr>
        <w:t>Szpital Wojewódzki w Poznaniu</w:t>
      </w:r>
    </w:p>
    <w:p w14:paraId="5A85ADE5" w14:textId="77777777" w:rsidR="008642B3" w:rsidRDefault="00FB33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B339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B339F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339F" w14:paraId="1C8933EC" w14:textId="77777777" w:rsidTr="000F3B26">
        <w:trPr>
          <w:cantSplit/>
        </w:trPr>
        <w:tc>
          <w:tcPr>
            <w:tcW w:w="10150" w:type="dxa"/>
          </w:tcPr>
          <w:p w14:paraId="556D1F74" w14:textId="77777777" w:rsidR="00FB339F" w:rsidRPr="00D26ED6" w:rsidRDefault="00FB339F" w:rsidP="000F3B2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39F">
              <w:rPr>
                <w:b/>
                <w:sz w:val="22"/>
                <w:szCs w:val="22"/>
              </w:rPr>
              <w:t>TMS Sp. z o.o.</w:t>
            </w:r>
          </w:p>
          <w:p w14:paraId="565C893E" w14:textId="25DCF0AC" w:rsidR="00FB339F" w:rsidRPr="009F0E5C" w:rsidRDefault="00FB339F" w:rsidP="000F3B26">
            <w:pPr>
              <w:jc w:val="both"/>
              <w:rPr>
                <w:bCs/>
                <w:sz w:val="22"/>
                <w:szCs w:val="22"/>
              </w:rPr>
            </w:pPr>
            <w:r w:rsidRPr="00FB339F">
              <w:rPr>
                <w:bCs/>
                <w:sz w:val="22"/>
                <w:szCs w:val="22"/>
              </w:rPr>
              <w:t>Wiertnicza 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370A0323" w14:textId="77777777" w:rsidR="00FB339F" w:rsidRPr="009F0E5C" w:rsidRDefault="00FB339F" w:rsidP="000F3B26">
            <w:pPr>
              <w:jc w:val="both"/>
              <w:rPr>
                <w:bCs/>
                <w:sz w:val="22"/>
                <w:szCs w:val="22"/>
              </w:rPr>
            </w:pPr>
            <w:r w:rsidRPr="00FB339F">
              <w:rPr>
                <w:bCs/>
                <w:sz w:val="22"/>
                <w:szCs w:val="22"/>
              </w:rPr>
              <w:t>02-952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39F">
              <w:rPr>
                <w:bCs/>
                <w:sz w:val="22"/>
                <w:szCs w:val="22"/>
              </w:rPr>
              <w:t>Warszawa</w:t>
            </w:r>
          </w:p>
          <w:p w14:paraId="162739F9" w14:textId="77777777" w:rsidR="00FB339F" w:rsidRPr="00D26ED6" w:rsidRDefault="00FB339F" w:rsidP="000F3B2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E7BA47" w14:textId="77777777" w:rsidR="00FB339F" w:rsidRPr="00D26ED6" w:rsidRDefault="00FB339F" w:rsidP="000F3B2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339F">
              <w:rPr>
                <w:sz w:val="22"/>
                <w:szCs w:val="22"/>
              </w:rPr>
              <w:t>Zakup tomografu komputerowego.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339F">
              <w:rPr>
                <w:b/>
                <w:sz w:val="22"/>
                <w:szCs w:val="22"/>
              </w:rPr>
              <w:t>6 479 301.00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E2382B" w14:textId="77777777" w:rsidR="00FB339F" w:rsidRPr="00D26ED6" w:rsidRDefault="00FB339F" w:rsidP="000F3B2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91A590" w14:textId="77777777" w:rsidR="00FB339F" w:rsidRDefault="00FB339F" w:rsidP="000F3B2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B339F">
              <w:t xml:space="preserve">Oferta spełnia wszelkie wymagania </w:t>
            </w:r>
            <w:proofErr w:type="spellStart"/>
            <w:r w:rsidRPr="00FB339F">
              <w:t>formalno</w:t>
            </w:r>
            <w:proofErr w:type="spellEnd"/>
            <w:r w:rsidRPr="00FB339F">
              <w:t xml:space="preserve"> - prawne zawarte w SIWZ. Oferta najkorzystniejsza, która zdobyła najwyższą liczbę punktów.</w:t>
            </w:r>
          </w:p>
        </w:tc>
      </w:tr>
    </w:tbl>
    <w:p w14:paraId="5699977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275"/>
        <w:gridCol w:w="1134"/>
      </w:tblGrid>
      <w:tr w:rsidR="008953A1" w:rsidRPr="008567C7" w14:paraId="1F2C80ED" w14:textId="77777777" w:rsidTr="008953A1">
        <w:trPr>
          <w:trHeight w:val="510"/>
        </w:trPr>
        <w:tc>
          <w:tcPr>
            <w:tcW w:w="709" w:type="dxa"/>
            <w:vAlign w:val="center"/>
          </w:tcPr>
          <w:p w14:paraId="5D546295" w14:textId="77777777" w:rsidR="008953A1" w:rsidRPr="008567C7" w:rsidRDefault="008953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56CA5F" w14:textId="77777777" w:rsidR="008953A1" w:rsidRPr="008567C7" w:rsidRDefault="008953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9E42A0" w14:textId="77777777" w:rsidR="008953A1" w:rsidRPr="008567C7" w:rsidRDefault="008953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F6EE319" w14:textId="77777777" w:rsidR="008953A1" w:rsidRPr="008567C7" w:rsidRDefault="008953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2C0AE9EF" w14:textId="77777777" w:rsidR="008953A1" w:rsidRPr="008567C7" w:rsidRDefault="008953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275" w:type="dxa"/>
            <w:vAlign w:val="center"/>
          </w:tcPr>
          <w:p w14:paraId="39BD43FA" w14:textId="1122052C" w:rsidR="008953A1" w:rsidRPr="008567C7" w:rsidRDefault="008953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Parametry funkcjonalne</w:t>
            </w:r>
          </w:p>
        </w:tc>
        <w:tc>
          <w:tcPr>
            <w:tcW w:w="1134" w:type="dxa"/>
            <w:vAlign w:val="center"/>
          </w:tcPr>
          <w:p w14:paraId="7BB9BA49" w14:textId="77777777" w:rsidR="008953A1" w:rsidRPr="008567C7" w:rsidRDefault="008953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53A1" w:rsidRPr="008567C7" w14:paraId="3D6688FE" w14:textId="77777777" w:rsidTr="008953A1">
        <w:tc>
          <w:tcPr>
            <w:tcW w:w="709" w:type="dxa"/>
            <w:vAlign w:val="center"/>
          </w:tcPr>
          <w:p w14:paraId="095AC810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AB9B79F" w14:textId="77777777" w:rsidR="008953A1" w:rsidRPr="002B6761" w:rsidRDefault="008953A1" w:rsidP="000F3B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/>
                <w:sz w:val="18"/>
                <w:szCs w:val="18"/>
              </w:rPr>
              <w:t>TMS Sp. z o.o.</w:t>
            </w:r>
          </w:p>
          <w:p w14:paraId="41C6363D" w14:textId="44C80806" w:rsidR="008953A1" w:rsidRPr="008567C7" w:rsidRDefault="008953A1" w:rsidP="000F3B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Wiertnicza 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1B9627" w14:textId="77777777" w:rsidR="008953A1" w:rsidRPr="001B7815" w:rsidRDefault="008953A1" w:rsidP="000F3B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02-952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95C47C2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439C566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756D7DD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79A3EBC9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6,93</w:t>
            </w:r>
          </w:p>
        </w:tc>
        <w:tc>
          <w:tcPr>
            <w:tcW w:w="1134" w:type="dxa"/>
            <w:vAlign w:val="center"/>
          </w:tcPr>
          <w:p w14:paraId="653500A4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96,93</w:t>
            </w:r>
          </w:p>
        </w:tc>
      </w:tr>
      <w:tr w:rsidR="008953A1" w:rsidRPr="008567C7" w14:paraId="2B2D43DF" w14:textId="77777777" w:rsidTr="008953A1">
        <w:tc>
          <w:tcPr>
            <w:tcW w:w="709" w:type="dxa"/>
            <w:vAlign w:val="center"/>
          </w:tcPr>
          <w:p w14:paraId="21A243F4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915ACA6" w14:textId="77777777" w:rsidR="008953A1" w:rsidRPr="002B6761" w:rsidRDefault="008953A1" w:rsidP="000F3B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GE </w:t>
            </w:r>
            <w:proofErr w:type="spellStart"/>
            <w:r w:rsidRPr="00FB339F">
              <w:rPr>
                <w:rFonts w:ascii="Times New Roman" w:hAnsi="Times New Roman" w:cs="Times New Roman"/>
                <w:b/>
                <w:sz w:val="18"/>
                <w:szCs w:val="18"/>
              </w:rPr>
              <w:t>Medical</w:t>
            </w:r>
            <w:proofErr w:type="spellEnd"/>
            <w:r w:rsidRPr="00FB33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Systems Polska Sp. z o.o.</w:t>
            </w:r>
          </w:p>
          <w:p w14:paraId="7F8D414E" w14:textId="77777777" w:rsidR="008953A1" w:rsidRPr="008567C7" w:rsidRDefault="008953A1" w:rsidP="000F3B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Wołowska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0F47D7" w14:textId="77777777" w:rsidR="008953A1" w:rsidRPr="001B7815" w:rsidRDefault="008953A1" w:rsidP="000F3B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02-583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3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A4402B6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58,09</w:t>
            </w:r>
          </w:p>
        </w:tc>
        <w:tc>
          <w:tcPr>
            <w:tcW w:w="1134" w:type="dxa"/>
            <w:vAlign w:val="center"/>
          </w:tcPr>
          <w:p w14:paraId="6E28C067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C6A29C7" w14:textId="77777777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7FD18298" w14:textId="69A4ADB8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8,66</w:t>
            </w:r>
          </w:p>
        </w:tc>
        <w:tc>
          <w:tcPr>
            <w:tcW w:w="1134" w:type="dxa"/>
            <w:vAlign w:val="center"/>
          </w:tcPr>
          <w:p w14:paraId="45D8D9ED" w14:textId="422DCB94" w:rsidR="008953A1" w:rsidRPr="008567C7" w:rsidRDefault="008953A1" w:rsidP="000F3B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39F">
              <w:rPr>
                <w:rFonts w:ascii="Times New Roman" w:hAnsi="Times New Roman" w:cs="Times New Roman"/>
                <w:sz w:val="18"/>
                <w:szCs w:val="18"/>
              </w:rPr>
              <w:t xml:space="preserve">  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6,75</w:t>
            </w:r>
          </w:p>
        </w:tc>
      </w:tr>
    </w:tbl>
    <w:p w14:paraId="029195A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626369A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3A12A106" w14:textId="77777777" w:rsidTr="00607F9B">
        <w:tc>
          <w:tcPr>
            <w:tcW w:w="779" w:type="dxa"/>
            <w:shd w:val="clear" w:color="auto" w:fill="FFFFFF"/>
            <w:vAlign w:val="center"/>
          </w:tcPr>
          <w:p w14:paraId="2309881E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FB7AD08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475E659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1399F9E5" w14:textId="77777777" w:rsidTr="00F33C66">
        <w:tc>
          <w:tcPr>
            <w:tcW w:w="779" w:type="dxa"/>
            <w:vAlign w:val="center"/>
          </w:tcPr>
          <w:p w14:paraId="77B841F6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72C771F3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86B7395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D3E0227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4EE58901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6C5C880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7CA9A7DE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15147E9E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4E4A1E42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C779FEC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B339F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643EE152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B56F6A8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8B4825B" w14:textId="0AEEE71B" w:rsidR="008642B3" w:rsidRPr="00B464D3" w:rsidRDefault="008953A1" w:rsidP="008953A1">
      <w:pPr>
        <w:tabs>
          <w:tab w:val="left" w:pos="8820"/>
        </w:tabs>
        <w:spacing w:before="360" w:after="120"/>
        <w:ind w:left="4678"/>
        <w:jc w:val="right"/>
        <w:rPr>
          <w:bCs/>
          <w:sz w:val="22"/>
          <w:szCs w:val="22"/>
        </w:rPr>
      </w:pPr>
      <w:r>
        <w:rPr>
          <w:i/>
          <w:sz w:val="22"/>
          <w:szCs w:val="22"/>
        </w:rPr>
        <w:t>Z poważaniem</w:t>
      </w: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014DF" w14:textId="77777777" w:rsidR="00B7054A" w:rsidRDefault="00B7054A">
      <w:r>
        <w:separator/>
      </w:r>
    </w:p>
  </w:endnote>
  <w:endnote w:type="continuationSeparator" w:id="0">
    <w:p w14:paraId="253090C9" w14:textId="77777777" w:rsidR="00B7054A" w:rsidRDefault="00B7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2B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8FD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2E4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53A2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885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F1ECA" w14:textId="77777777" w:rsidR="00B7054A" w:rsidRDefault="00B7054A">
      <w:r>
        <w:separator/>
      </w:r>
    </w:p>
  </w:footnote>
  <w:footnote w:type="continuationSeparator" w:id="0">
    <w:p w14:paraId="7F8FB311" w14:textId="77777777" w:rsidR="00B7054A" w:rsidRDefault="00B70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D50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454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1DB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54A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0AF9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53A1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7054A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39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2D4F2"/>
  <w15:chartTrackingRefBased/>
  <w15:docId w15:val="{D0F95E78-2666-4A32-B5C2-00268FC2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Wojciech Ślusarski</cp:lastModifiedBy>
  <cp:revision>2</cp:revision>
  <cp:lastPrinted>1899-12-31T23:00:00Z</cp:lastPrinted>
  <dcterms:created xsi:type="dcterms:W3CDTF">2021-06-18T11:23:00Z</dcterms:created>
  <dcterms:modified xsi:type="dcterms:W3CDTF">2021-06-18T11:23:00Z</dcterms:modified>
</cp:coreProperties>
</file>