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F208D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6D6DDF" w:rsidRPr="006D6DDF">
        <w:rPr>
          <w:rFonts w:ascii="Times New Roman" w:eastAsia="Times New Roman" w:hAnsi="Times New Roman"/>
          <w:b/>
          <w:lang w:eastAsia="pl-PL"/>
        </w:rPr>
        <w:t>KA-2/033/2021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6D6DDF" w:rsidRPr="006D6DDF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6D6DDF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D6DDF">
        <w:rPr>
          <w:rFonts w:ascii="Times New Roman" w:eastAsia="Times New Roman" w:hAnsi="Times New Roman"/>
          <w:b/>
          <w:lang w:eastAsia="pl-PL"/>
        </w:rPr>
        <w:t>Dostawa i montaż mebli dla Centrum Transferu Technologii  w budynku W-7 (Galeria GIL) Politechnika Krakowska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</w:t>
      </w:r>
      <w:bookmarkStart w:id="1" w:name="_GoBack"/>
      <w:bookmarkEnd w:id="1"/>
      <w:r>
        <w:rPr>
          <w:rFonts w:ascii="Times New Roman" w:eastAsia="Times New Roman" w:hAnsi="Times New Roman"/>
          <w:lang w:eastAsia="pl-PL"/>
        </w:rPr>
        <w:t>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B4E" w:rsidRDefault="00D80B4E" w:rsidP="00025386">
      <w:pPr>
        <w:spacing w:after="0" w:line="240" w:lineRule="auto"/>
      </w:pPr>
      <w:r>
        <w:separator/>
      </w:r>
    </w:p>
  </w:endnote>
  <w:endnote w:type="continuationSeparator" w:id="0">
    <w:p w:rsidR="00D80B4E" w:rsidRDefault="00D80B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DDF" w:rsidRDefault="006D6D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F208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0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0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DDF" w:rsidRDefault="006D6D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B4E" w:rsidRDefault="00D80B4E" w:rsidP="00025386">
      <w:pPr>
        <w:spacing w:after="0" w:line="240" w:lineRule="auto"/>
      </w:pPr>
      <w:r>
        <w:separator/>
      </w:r>
    </w:p>
  </w:footnote>
  <w:footnote w:type="continuationSeparator" w:id="0">
    <w:p w:rsidR="00D80B4E" w:rsidRDefault="00D80B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DDF" w:rsidRDefault="006D6D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DDF" w:rsidRDefault="006D6D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DDF" w:rsidRDefault="006D6D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0B4E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D6DDF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BF208D"/>
    <w:rsid w:val="00CB29AC"/>
    <w:rsid w:val="00D55FC4"/>
    <w:rsid w:val="00D80B4E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5059B11"/>
  <w15:chartTrackingRefBased/>
  <w15:docId w15:val="{131572D1-4F78-4E8C-BE14-0F5A29CE0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cp:lastPrinted>2021-06-18T09:49:00Z</cp:lastPrinted>
  <dcterms:created xsi:type="dcterms:W3CDTF">2021-06-18T09:49:00Z</dcterms:created>
  <dcterms:modified xsi:type="dcterms:W3CDTF">2021-06-18T09:49:00Z</dcterms:modified>
</cp:coreProperties>
</file>