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D62AF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033CE" w:rsidRPr="002033CE">
        <w:rPr>
          <w:rFonts w:ascii="Times New Roman" w:hAnsi="Times New Roman"/>
          <w:b/>
        </w:rPr>
        <w:t>KA-2/033/2021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33CE" w:rsidRPr="002033C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33CE" w:rsidRPr="002033C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2033CE" w:rsidRPr="002033C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2033CE" w:rsidRPr="002033C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033CE" w:rsidRPr="002033C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2033CE" w:rsidRPr="002033C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033CE" w:rsidRPr="00110593" w:rsidTr="00B75EA1">
        <w:tc>
          <w:tcPr>
            <w:tcW w:w="9212" w:type="dxa"/>
            <w:shd w:val="clear" w:color="auto" w:fill="D9D9D9"/>
          </w:tcPr>
          <w:p w:rsidR="002033CE" w:rsidRPr="00110593" w:rsidRDefault="002033CE" w:rsidP="00B75EA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33CE" w:rsidRPr="00110593" w:rsidRDefault="002033CE" w:rsidP="00B75EA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033C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33CE" w:rsidRPr="00110593" w:rsidRDefault="002033CE" w:rsidP="00B75EA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33CE" w:rsidRPr="00110593" w:rsidRDefault="002033CE" w:rsidP="00B75EA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2033CE" w:rsidRPr="00110593" w:rsidRDefault="002033CE" w:rsidP="00B75EA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033CE" w:rsidRPr="002033CE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033C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033CE">
        <w:rPr>
          <w:rFonts w:ascii="Times New Roman" w:hAnsi="Times New Roman"/>
          <w:b/>
        </w:rPr>
        <w:t>Dostawa i montaż mebli dla Centrum Transferu Technologii  w budynku W-7 (Galeria GIL) Politechnika Krakowska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D7E84" w:rsidRDefault="006D7E84" w:rsidP="006D7E8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>art. 109 ust. 1 pkt 7:</w:t>
      </w:r>
    </w:p>
    <w:p w:rsidR="006D7E84" w:rsidRPr="00476605" w:rsidRDefault="006D7E84" w:rsidP="006D7E84">
      <w:pPr>
        <w:spacing w:after="0" w:line="276" w:lineRule="auto"/>
        <w:jc w:val="both"/>
        <w:rPr>
          <w:rFonts w:ascii="Times New Roman" w:hAnsi="Times New Roman"/>
        </w:rPr>
      </w:pPr>
      <w:r w:rsidRPr="00476605">
        <w:rPr>
          <w:rFonts w:ascii="Times New Roman" w:hAnsi="Times New Roman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  <w:r>
        <w:rPr>
          <w:rFonts w:ascii="Times New Roman" w:hAnsi="Times New Roman"/>
        </w:rPr>
        <w:t xml:space="preserve"> (</w:t>
      </w:r>
      <w:r w:rsidRPr="006D7E84">
        <w:rPr>
          <w:rFonts w:ascii="Times New Roman" w:hAnsi="Times New Roman"/>
        </w:rPr>
        <w:t xml:space="preserve"> </w:t>
      </w:r>
      <w:r w:rsidRPr="00476605">
        <w:rPr>
          <w:rFonts w:ascii="Times New Roman" w:hAnsi="Times New Roman"/>
        </w:rPr>
        <w:t>Art. 109 ust. 1 pkt 7</w:t>
      </w:r>
      <w:r>
        <w:rPr>
          <w:rFonts w:ascii="Times New Roman" w:hAnsi="Times New Roman"/>
        </w:rPr>
        <w:t>)</w:t>
      </w:r>
    </w:p>
    <w:p w:rsidR="006D7E84" w:rsidRDefault="006D7E84" w:rsidP="006D7E84">
      <w:pPr>
        <w:spacing w:after="0" w:line="276" w:lineRule="auto"/>
        <w:jc w:val="both"/>
        <w:rPr>
          <w:rFonts w:ascii="Times New Roman" w:hAnsi="Times New Roman"/>
        </w:rPr>
      </w:pPr>
    </w:p>
    <w:p w:rsidR="006D7E84" w:rsidRPr="00023477" w:rsidRDefault="006D7E84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p w:rsidR="002426FF" w:rsidRPr="00232DF0" w:rsidRDefault="002426FF" w:rsidP="002033C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2033CE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260732">
        <w:rPr>
          <w:rFonts w:ascii="Times New Roman" w:hAnsi="Times New Roman"/>
        </w:rPr>
        <w:t xml:space="preserve">, określone przez Zamawiającego </w:t>
      </w:r>
      <w:r w:rsidR="00313417" w:rsidRPr="00D2702A">
        <w:rPr>
          <w:rFonts w:ascii="Times New Roman" w:hAnsi="Times New Roman"/>
        </w:rPr>
        <w:t xml:space="preserve"> </w:t>
      </w:r>
      <w:r w:rsidR="00260732">
        <w:rPr>
          <w:rFonts w:ascii="Times New Roman" w:hAnsi="Times New Roman"/>
        </w:rPr>
        <w:t xml:space="preserve">w SWZ pkt. 6.2 </w:t>
      </w:r>
      <w:r w:rsidR="00313417" w:rsidRPr="00D2702A">
        <w:rPr>
          <w:rFonts w:ascii="Times New Roman" w:hAnsi="Times New Roman"/>
        </w:rPr>
        <w:t xml:space="preserve">warunki udziału </w:t>
      </w:r>
      <w:r w:rsidR="00260732">
        <w:rPr>
          <w:rFonts w:ascii="Times New Roman" w:hAnsi="Times New Roman"/>
        </w:rPr>
        <w:t>w postępowaniu.</w:t>
      </w:r>
    </w:p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4A7" w:rsidRDefault="003C04A7" w:rsidP="0038231F">
      <w:pPr>
        <w:spacing w:after="0" w:line="240" w:lineRule="auto"/>
      </w:pPr>
      <w:r>
        <w:separator/>
      </w:r>
    </w:p>
  </w:endnote>
  <w:endnote w:type="continuationSeparator" w:id="0">
    <w:p w:rsidR="003C04A7" w:rsidRDefault="003C04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CE" w:rsidRDefault="002033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62A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62A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CE" w:rsidRDefault="00203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4A7" w:rsidRDefault="003C04A7" w:rsidP="0038231F">
      <w:pPr>
        <w:spacing w:after="0" w:line="240" w:lineRule="auto"/>
      </w:pPr>
      <w:r>
        <w:separator/>
      </w:r>
    </w:p>
  </w:footnote>
  <w:footnote w:type="continuationSeparator" w:id="0">
    <w:p w:rsidR="003C04A7" w:rsidRDefault="003C04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CE" w:rsidRDefault="002033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CE" w:rsidRDefault="002033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3CE" w:rsidRDefault="002033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4A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62AF"/>
    <w:rsid w:val="001F027E"/>
    <w:rsid w:val="002033CE"/>
    <w:rsid w:val="00203A40"/>
    <w:rsid w:val="002168A8"/>
    <w:rsid w:val="00232DF0"/>
    <w:rsid w:val="002426FF"/>
    <w:rsid w:val="00255142"/>
    <w:rsid w:val="00256CEC"/>
    <w:rsid w:val="00260732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4A7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7E84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2132B7"/>
  <w15:docId w15:val="{C23E0EEC-6009-46ED-B82D-631105D0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07032-6241-4A07-B50A-86B8CE247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cp:lastModifiedBy>Zofia Gajewska</cp:lastModifiedBy>
  <cp:revision>2</cp:revision>
  <cp:lastPrinted>2016-07-26T10:32:00Z</cp:lastPrinted>
  <dcterms:created xsi:type="dcterms:W3CDTF">2021-06-22T13:07:00Z</dcterms:created>
  <dcterms:modified xsi:type="dcterms:W3CDTF">2021-06-22T13:07:00Z</dcterms:modified>
</cp:coreProperties>
</file>