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3F4D8" w14:textId="77777777" w:rsidR="005F4BC0" w:rsidRDefault="007020C2" w:rsidP="004F079B">
      <w:pPr>
        <w:spacing w:after="240"/>
        <w:jc w:val="right"/>
        <w:rPr>
          <w:sz w:val="22"/>
          <w:szCs w:val="22"/>
        </w:rPr>
      </w:pPr>
      <w:r w:rsidRPr="007020C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020C2">
        <w:rPr>
          <w:sz w:val="22"/>
          <w:szCs w:val="22"/>
        </w:rPr>
        <w:t>2021-06-23</w:t>
      </w:r>
    </w:p>
    <w:p w14:paraId="44B506D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FD54AFC" w14:textId="77777777" w:rsidR="007020C2" w:rsidRPr="007020C2" w:rsidRDefault="007020C2">
      <w:pPr>
        <w:rPr>
          <w:b/>
          <w:bCs/>
          <w:sz w:val="22"/>
          <w:szCs w:val="22"/>
        </w:rPr>
      </w:pPr>
      <w:r w:rsidRPr="007020C2">
        <w:rPr>
          <w:b/>
          <w:bCs/>
          <w:sz w:val="22"/>
          <w:szCs w:val="22"/>
        </w:rPr>
        <w:t>Szpital Wojewódzki w Poznaniu</w:t>
      </w:r>
    </w:p>
    <w:p w14:paraId="64AAABAB" w14:textId="77777777" w:rsidR="00F16C50" w:rsidRPr="00D91931" w:rsidRDefault="007020C2">
      <w:pPr>
        <w:rPr>
          <w:b/>
          <w:bCs/>
          <w:sz w:val="22"/>
          <w:szCs w:val="22"/>
        </w:rPr>
      </w:pPr>
      <w:r w:rsidRPr="007020C2">
        <w:rPr>
          <w:b/>
          <w:bCs/>
          <w:sz w:val="22"/>
          <w:szCs w:val="22"/>
        </w:rPr>
        <w:t>Dział Zamówień Publicznych</w:t>
      </w:r>
    </w:p>
    <w:p w14:paraId="02889E5C" w14:textId="3371E4D3" w:rsidR="00F16C50" w:rsidRPr="00BD5546" w:rsidRDefault="00FC669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020C2" w:rsidRPr="007020C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020C2" w:rsidRPr="007020C2">
        <w:rPr>
          <w:sz w:val="22"/>
          <w:szCs w:val="22"/>
        </w:rPr>
        <w:t>7/19</w:t>
      </w:r>
    </w:p>
    <w:p w14:paraId="4E2FDDBA" w14:textId="77777777" w:rsidR="00F16C50" w:rsidRPr="00BD5546" w:rsidRDefault="007020C2">
      <w:pPr>
        <w:rPr>
          <w:sz w:val="22"/>
          <w:szCs w:val="22"/>
        </w:rPr>
      </w:pPr>
      <w:r w:rsidRPr="007020C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020C2">
        <w:rPr>
          <w:sz w:val="22"/>
          <w:szCs w:val="22"/>
        </w:rPr>
        <w:t>Poznań</w:t>
      </w:r>
    </w:p>
    <w:p w14:paraId="31D334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8E06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9A11A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020C2" w:rsidRPr="007020C2">
        <w:rPr>
          <w:bCs/>
          <w:sz w:val="22"/>
          <w:szCs w:val="22"/>
        </w:rPr>
        <w:t>SZW/DZP/37/2021/13</w:t>
      </w:r>
      <w:r w:rsidRPr="00D91931">
        <w:rPr>
          <w:sz w:val="22"/>
          <w:szCs w:val="22"/>
        </w:rPr>
        <w:tab/>
        <w:t xml:space="preserve"> </w:t>
      </w:r>
    </w:p>
    <w:p w14:paraId="26A38C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4B64E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6BE65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6F5B9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1A53A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0706C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9CD2F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3564E8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020C2" w:rsidRPr="00607F9B" w14:paraId="1E1EFAE5" w14:textId="77777777" w:rsidTr="001B5B29">
        <w:trPr>
          <w:trHeight w:val="638"/>
        </w:trPr>
        <w:tc>
          <w:tcPr>
            <w:tcW w:w="959" w:type="dxa"/>
            <w:shd w:val="clear" w:color="auto" w:fill="auto"/>
          </w:tcPr>
          <w:p w14:paraId="610F9A76" w14:textId="77777777" w:rsidR="007020C2" w:rsidRPr="00607F9B" w:rsidRDefault="007020C2" w:rsidP="001B5B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A57FA7" w14:textId="77777777" w:rsidR="007020C2" w:rsidRPr="00607F9B" w:rsidRDefault="007020C2" w:rsidP="001B5B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020C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020C2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020C2">
              <w:rPr>
                <w:b/>
                <w:sz w:val="22"/>
                <w:szCs w:val="22"/>
              </w:rPr>
              <w:t>SZW/DZP/37/2021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58BD2C6" w14:textId="77777777" w:rsidR="007020C2" w:rsidRPr="007020C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020C2" w:rsidRPr="007020C2">
        <w:rPr>
          <w:rFonts w:ascii="Times New Roman" w:hAnsi="Times New Roman"/>
          <w:b/>
          <w:szCs w:val="22"/>
        </w:rPr>
        <w:t>Szpital Wojewódzki w Poznaniu</w:t>
      </w:r>
    </w:p>
    <w:p w14:paraId="0021B686" w14:textId="633A930E" w:rsidR="004F079B" w:rsidRDefault="007020C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020C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020C2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FC669C">
        <w:rPr>
          <w:rFonts w:ascii="Times New Roman" w:hAnsi="Times New Roman"/>
          <w:szCs w:val="22"/>
        </w:rPr>
        <w:t xml:space="preserve">czasem niezbędnym </w:t>
      </w:r>
      <w:r w:rsidR="00FC669C">
        <w:rPr>
          <w:rFonts w:ascii="Times New Roman" w:hAnsi="Times New Roman"/>
          <w:szCs w:val="22"/>
        </w:rPr>
        <w:br/>
        <w:t>na opracowanie odpowiedzi do zadanych w niniejszym postępowaniu pytań</w:t>
      </w:r>
      <w:r w:rsidR="00FC669C" w:rsidRPr="00D9193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863D5D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020C2" w:rsidRPr="007020C2">
        <w:rPr>
          <w:rFonts w:ascii="Times New Roman" w:hAnsi="Times New Roman"/>
          <w:b/>
          <w:szCs w:val="22"/>
        </w:rPr>
        <w:t>2021-06-24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020C2" w:rsidRPr="007020C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020C2" w:rsidRPr="007020C2">
        <w:rPr>
          <w:rFonts w:ascii="Times New Roman" w:hAnsi="Times New Roman"/>
          <w:b/>
          <w:szCs w:val="22"/>
        </w:rPr>
        <w:t>2021-07-09</w:t>
      </w:r>
      <w:r w:rsidR="008365E9">
        <w:rPr>
          <w:rFonts w:ascii="Times New Roman" w:hAnsi="Times New Roman"/>
          <w:szCs w:val="22"/>
        </w:rPr>
        <w:t xml:space="preserve"> godz. </w:t>
      </w:r>
      <w:r w:rsidR="007020C2" w:rsidRPr="007020C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90EBA6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020C2" w:rsidRPr="007020C2">
        <w:rPr>
          <w:rFonts w:ascii="Times New Roman" w:hAnsi="Times New Roman"/>
          <w:b/>
          <w:szCs w:val="22"/>
        </w:rPr>
        <w:t>2021-06-24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020C2" w:rsidRPr="007020C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020C2" w:rsidRPr="007020C2">
        <w:rPr>
          <w:rFonts w:ascii="Times New Roman" w:hAnsi="Times New Roman"/>
          <w:b/>
          <w:szCs w:val="22"/>
        </w:rPr>
        <w:t>2021-07-09</w:t>
      </w:r>
      <w:r w:rsidR="008365E9">
        <w:rPr>
          <w:rFonts w:ascii="Times New Roman" w:hAnsi="Times New Roman"/>
          <w:szCs w:val="22"/>
        </w:rPr>
        <w:t xml:space="preserve"> godz. </w:t>
      </w:r>
      <w:r w:rsidR="007020C2" w:rsidRPr="007020C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511AC8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213955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45551E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518A4BF" w14:textId="77777777" w:rsidR="00FC669C" w:rsidRDefault="00FC669C" w:rsidP="00FC669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D750716" w14:textId="77777777" w:rsidR="00FC669C" w:rsidRDefault="00FC669C" w:rsidP="00FC669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D9D8658" w14:textId="77777777" w:rsidR="00FC669C" w:rsidRDefault="00FC669C" w:rsidP="00FC669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F37D660" w14:textId="77777777" w:rsidR="00FC669C" w:rsidRDefault="00FC669C" w:rsidP="00FC669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8349571" w14:textId="5EC7E13C" w:rsidR="00F16C50" w:rsidRPr="0046562F" w:rsidRDefault="00F16C50" w:rsidP="00FC669C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3FBB2" w14:textId="77777777" w:rsidR="00010B65" w:rsidRDefault="00010B65">
      <w:r>
        <w:separator/>
      </w:r>
    </w:p>
  </w:endnote>
  <w:endnote w:type="continuationSeparator" w:id="0">
    <w:p w14:paraId="39CA077F" w14:textId="77777777" w:rsidR="00010B65" w:rsidRDefault="0001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D5D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DEE2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170E7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E93989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8631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F2E52" w14:textId="77777777" w:rsidR="00010B65" w:rsidRDefault="00010B65">
      <w:r>
        <w:separator/>
      </w:r>
    </w:p>
  </w:footnote>
  <w:footnote w:type="continuationSeparator" w:id="0">
    <w:p w14:paraId="47900DAF" w14:textId="77777777" w:rsidR="00010B65" w:rsidRDefault="0001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B3F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74C5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7435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05E"/>
    <w:rsid w:val="00010B6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020C2"/>
    <w:rsid w:val="00714469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505E"/>
    <w:rsid w:val="00FC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BF416"/>
  <w15:chartTrackingRefBased/>
  <w15:docId w15:val="{5D16F0A5-01FD-455B-A351-AC1B5FDE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2021-06-23T05:42:00Z</cp:lastPrinted>
  <dcterms:created xsi:type="dcterms:W3CDTF">2021-06-23T05:43:00Z</dcterms:created>
  <dcterms:modified xsi:type="dcterms:W3CDTF">2021-06-23T05:43:00Z</dcterms:modified>
</cp:coreProperties>
</file>