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336A5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6503E" w:rsidRPr="0046503E">
        <w:rPr>
          <w:rFonts w:ascii="Times New Roman" w:hAnsi="Times New Roman"/>
          <w:b/>
        </w:rPr>
        <w:t>KA-2/035/2021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46503E" w:rsidRPr="0046503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6503E" w:rsidRPr="00110593" w:rsidTr="00964149">
        <w:tc>
          <w:tcPr>
            <w:tcW w:w="9212" w:type="dxa"/>
            <w:shd w:val="clear" w:color="auto" w:fill="D9D9D9"/>
          </w:tcPr>
          <w:p w:rsidR="0046503E" w:rsidRPr="00110593" w:rsidRDefault="0046503E" w:rsidP="0096414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6503E" w:rsidRPr="00110593" w:rsidRDefault="0046503E" w:rsidP="0096414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6503E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6503E" w:rsidRPr="00110593" w:rsidRDefault="0046503E" w:rsidP="0096414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6503E" w:rsidRPr="00110593" w:rsidRDefault="0046503E" w:rsidP="0096414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6503E" w:rsidRPr="00110593" w:rsidRDefault="0046503E" w:rsidP="0096414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6503E" w:rsidRPr="0046503E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46503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46503E">
        <w:rPr>
          <w:rFonts w:ascii="Times New Roman" w:hAnsi="Times New Roman"/>
          <w:b/>
        </w:rPr>
        <w:t>Dostawa oprogramowania do analizy akustyki wnętrz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336A5" w:rsidRDefault="009336A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336A5" w:rsidRPr="00F90CD1" w:rsidRDefault="009336A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D60" w:rsidRDefault="00F51D60" w:rsidP="0038231F">
      <w:pPr>
        <w:spacing w:after="0" w:line="240" w:lineRule="auto"/>
      </w:pPr>
      <w:r>
        <w:separator/>
      </w:r>
    </w:p>
  </w:endnote>
  <w:endnote w:type="continuationSeparator" w:id="0">
    <w:p w:rsidR="00F51D60" w:rsidRDefault="00F51D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D60" w:rsidRDefault="00F51D60" w:rsidP="0038231F">
      <w:pPr>
        <w:spacing w:after="0" w:line="240" w:lineRule="auto"/>
      </w:pPr>
      <w:r>
        <w:separator/>
      </w:r>
    </w:p>
  </w:footnote>
  <w:footnote w:type="continuationSeparator" w:id="0">
    <w:p w:rsidR="00F51D60" w:rsidRDefault="00F51D6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03E" w:rsidRDefault="00465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D6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03E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36A5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1D60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CC9F90"/>
  <w15:docId w15:val="{77D2E193-FB28-4420-BE41-EEE705986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DDA07-DEC5-4DA9-9972-143BDA2A8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3</cp:revision>
  <cp:lastPrinted>2016-07-26T10:32:00Z</cp:lastPrinted>
  <dcterms:created xsi:type="dcterms:W3CDTF">2021-06-16T09:49:00Z</dcterms:created>
  <dcterms:modified xsi:type="dcterms:W3CDTF">2021-06-16T09:49:00Z</dcterms:modified>
</cp:coreProperties>
</file>