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0538" w:rsidRPr="00EF113B" w:rsidRDefault="00BF639E" w:rsidP="00F50538">
      <w:pPr>
        <w:pStyle w:val="Nagwek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pt;height:63pt;mso-position-horizontal-relative:char;mso-position-vertical-relative:line">
            <v:imagedata r:id="rId8" o:title=""/>
          </v:shape>
        </w:pict>
      </w:r>
    </w:p>
    <w:p w:rsidR="00B84FD1" w:rsidRPr="00EF113B" w:rsidRDefault="00B84FD1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EF113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EF113B">
        <w:rPr>
          <w:rFonts w:ascii="Arial" w:hAnsi="Arial" w:cs="Arial"/>
          <w:bCs/>
          <w:sz w:val="24"/>
          <w:szCs w:val="24"/>
        </w:rPr>
        <w:t>Znak sprawy:</w:t>
      </w:r>
      <w:r w:rsidRPr="00EF113B">
        <w:rPr>
          <w:rFonts w:ascii="Arial" w:hAnsi="Arial" w:cs="Arial"/>
          <w:b/>
          <w:bCs/>
          <w:sz w:val="24"/>
          <w:szCs w:val="24"/>
        </w:rPr>
        <w:t xml:space="preserve"> </w:t>
      </w:r>
      <w:r w:rsidR="00A4774F" w:rsidRPr="00EF113B">
        <w:rPr>
          <w:rFonts w:ascii="Arial" w:hAnsi="Arial" w:cs="Arial"/>
          <w:b/>
          <w:bCs/>
          <w:sz w:val="24"/>
          <w:szCs w:val="24"/>
        </w:rPr>
        <w:t>KA-2/031/2021</w:t>
      </w:r>
    </w:p>
    <w:p w:rsidR="00B639E0" w:rsidRPr="00EF113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EF113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EF113B">
        <w:rPr>
          <w:rFonts w:ascii="Arial" w:hAnsi="Arial" w:cs="Arial"/>
          <w:bCs/>
          <w:i w:val="0"/>
          <w:szCs w:val="24"/>
        </w:rPr>
        <w:t>Załącznik nr</w:t>
      </w:r>
      <w:r w:rsidRPr="00EF113B">
        <w:rPr>
          <w:rFonts w:ascii="Arial" w:hAnsi="Arial" w:cs="Arial"/>
          <w:b/>
          <w:bCs/>
          <w:i w:val="0"/>
          <w:szCs w:val="24"/>
        </w:rPr>
        <w:t xml:space="preserve"> </w:t>
      </w:r>
      <w:r w:rsidR="00EF113B" w:rsidRPr="00EF113B">
        <w:rPr>
          <w:rFonts w:ascii="Arial" w:hAnsi="Arial" w:cs="Arial"/>
          <w:b/>
          <w:bCs/>
          <w:i w:val="0"/>
          <w:szCs w:val="24"/>
        </w:rPr>
        <w:t>2</w:t>
      </w:r>
      <w:r w:rsidRPr="00EF113B">
        <w:rPr>
          <w:rFonts w:ascii="Arial" w:hAnsi="Arial" w:cs="Arial"/>
          <w:b/>
          <w:bCs/>
          <w:i w:val="0"/>
          <w:szCs w:val="24"/>
        </w:rPr>
        <w:t xml:space="preserve"> do SWZ</w:t>
      </w:r>
    </w:p>
    <w:p w:rsidR="00EF47EE" w:rsidRPr="00EF113B" w:rsidRDefault="003B310D" w:rsidP="003B310D">
      <w:pPr>
        <w:pStyle w:val="Nagwek2"/>
        <w:ind w:left="0"/>
        <w:rPr>
          <w:sz w:val="24"/>
        </w:rPr>
      </w:pPr>
      <w:r w:rsidRPr="00EF113B">
        <w:rPr>
          <w:sz w:val="24"/>
        </w:rPr>
        <w:t>OFERTA</w:t>
      </w:r>
    </w:p>
    <w:p w:rsidR="00EF47EE" w:rsidRPr="00EF113B" w:rsidRDefault="00EF47EE" w:rsidP="00EF47EE"/>
    <w:p w:rsidR="00902B46" w:rsidRPr="00EF113B" w:rsidRDefault="00902B46" w:rsidP="00B639E0">
      <w:pPr>
        <w:spacing w:line="360" w:lineRule="auto"/>
        <w:ind w:hanging="28"/>
      </w:pPr>
      <w:r w:rsidRPr="00EF113B">
        <w:t>Nazwa</w:t>
      </w:r>
      <w:r w:rsidR="00D24480" w:rsidRPr="00EF113B">
        <w:t>:</w:t>
      </w:r>
      <w:r w:rsidRPr="00EF113B">
        <w:t xml:space="preserve"> </w:t>
      </w:r>
      <w:r w:rsidR="00D24480" w:rsidRPr="00EF113B">
        <w:t>(</w:t>
      </w:r>
      <w:r w:rsidRPr="00EF113B">
        <w:t>Wykonawcy lub Wykonawców w przypadku oferty wspólnej</w:t>
      </w:r>
      <w:r w:rsidR="00D24480" w:rsidRPr="00EF113B">
        <w:t>)</w:t>
      </w:r>
      <w:r w:rsidR="00815C90" w:rsidRPr="00EF113B">
        <w:rPr>
          <w:rStyle w:val="Odwoanieprzypisudolnego"/>
        </w:rPr>
        <w:footnoteReference w:id="1"/>
      </w:r>
      <w:r w:rsidRPr="00EF113B">
        <w:t>:</w:t>
      </w:r>
    </w:p>
    <w:p w:rsidR="00902B46" w:rsidRPr="00EF113B" w:rsidRDefault="00902B46" w:rsidP="00B639E0">
      <w:pPr>
        <w:spacing w:line="360" w:lineRule="auto"/>
        <w:ind w:hanging="28"/>
      </w:pPr>
      <w:r w:rsidRPr="00EF113B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EF113B" w:rsidRDefault="00902B46" w:rsidP="00B639E0">
      <w:pPr>
        <w:spacing w:line="360" w:lineRule="auto"/>
        <w:ind w:hanging="28"/>
      </w:pPr>
      <w:r w:rsidRPr="00EF113B">
        <w:t>Adres: ul. .....................</w:t>
      </w:r>
      <w:r w:rsidR="00B639E0" w:rsidRPr="00EF113B">
        <w:t>...............</w:t>
      </w:r>
      <w:r w:rsidRPr="00EF113B">
        <w:t xml:space="preserve">.................... </w:t>
      </w:r>
      <w:r w:rsidR="00B639E0" w:rsidRPr="00EF113B">
        <w:t xml:space="preserve">       </w:t>
      </w:r>
      <w:r w:rsidRPr="00EF113B">
        <w:t>kod pocztowy</w:t>
      </w:r>
      <w:r w:rsidR="00A23458" w:rsidRPr="00EF113B">
        <w:t>:</w:t>
      </w:r>
      <w:r w:rsidR="00B639E0" w:rsidRPr="00EF113B">
        <w:t>…………………</w:t>
      </w:r>
    </w:p>
    <w:p w:rsidR="00902B46" w:rsidRPr="00EF113B" w:rsidRDefault="00B639E0" w:rsidP="00B639E0">
      <w:pPr>
        <w:spacing w:line="360" w:lineRule="auto"/>
        <w:ind w:hanging="28"/>
      </w:pPr>
      <w:r w:rsidRPr="00EF113B">
        <w:t>m</w:t>
      </w:r>
      <w:r w:rsidR="00902B46" w:rsidRPr="00EF113B">
        <w:t>iasto</w:t>
      </w:r>
      <w:r w:rsidRPr="00EF113B">
        <w:t xml:space="preserve">:     ........................................................        </w:t>
      </w:r>
      <w:r w:rsidR="00902B46" w:rsidRPr="00EF113B">
        <w:t>województwo: ……………………..</w:t>
      </w:r>
    </w:p>
    <w:p w:rsidR="00B12D3B" w:rsidRPr="00EF113B" w:rsidRDefault="00902B46" w:rsidP="00B639E0">
      <w:pPr>
        <w:spacing w:line="360" w:lineRule="auto"/>
        <w:ind w:hanging="27"/>
        <w:jc w:val="both"/>
      </w:pPr>
      <w:r w:rsidRPr="00EF113B">
        <w:t>tel.</w:t>
      </w:r>
      <w:r w:rsidR="00B639E0" w:rsidRPr="00EF113B">
        <w:t>:</w:t>
      </w:r>
      <w:r w:rsidRPr="00EF113B">
        <w:t xml:space="preserve"> ...</w:t>
      </w:r>
      <w:r w:rsidR="00B639E0" w:rsidRPr="00EF113B">
        <w:t>..</w:t>
      </w:r>
      <w:r w:rsidRPr="00EF113B">
        <w:t>.</w:t>
      </w:r>
      <w:r w:rsidR="00B639E0" w:rsidRPr="00EF113B">
        <w:t>....</w:t>
      </w:r>
      <w:r w:rsidR="00B12D3B" w:rsidRPr="00EF113B">
        <w:t>.....</w:t>
      </w:r>
      <w:r w:rsidR="00B639E0" w:rsidRPr="00EF113B">
        <w:t>.</w:t>
      </w:r>
      <w:r w:rsidRPr="00EF113B">
        <w:t>..</w:t>
      </w:r>
      <w:r w:rsidR="00B12D3B" w:rsidRPr="00EF113B">
        <w:t>.............................</w:t>
      </w:r>
      <w:r w:rsidRPr="00EF113B">
        <w:t>.........</w:t>
      </w:r>
      <w:r w:rsidR="00B639E0" w:rsidRPr="00EF113B">
        <w:t>..</w:t>
      </w:r>
      <w:r w:rsidRPr="00EF113B">
        <w:t>....</w:t>
      </w:r>
      <w:r w:rsidR="00B12D3B" w:rsidRPr="00EF113B">
        <w:t xml:space="preserve">         </w:t>
      </w:r>
    </w:p>
    <w:p w:rsidR="00902B46" w:rsidRPr="00EF113B" w:rsidRDefault="00B639E0" w:rsidP="00B12D3B">
      <w:pPr>
        <w:spacing w:line="360" w:lineRule="auto"/>
        <w:ind w:hanging="27"/>
        <w:jc w:val="both"/>
      </w:pPr>
      <w:r w:rsidRPr="00EF113B">
        <w:t>e-mail: ...........</w:t>
      </w:r>
      <w:r w:rsidR="00B12D3B" w:rsidRPr="00EF113B">
        <w:t>.......</w:t>
      </w:r>
      <w:r w:rsidRPr="00EF113B">
        <w:t>.............</w:t>
      </w:r>
      <w:r w:rsidR="00EF113B">
        <w:t>................</w:t>
      </w:r>
      <w:r w:rsidRPr="00EF113B">
        <w:t>........................</w:t>
      </w:r>
      <w:r w:rsidR="00902B46" w:rsidRPr="00EF113B">
        <w:t>na który zamawiający ma przesyłać korespondencję</w:t>
      </w:r>
    </w:p>
    <w:p w:rsidR="00902B46" w:rsidRPr="00EF113B" w:rsidRDefault="00902B46" w:rsidP="00902B46">
      <w:pPr>
        <w:spacing w:line="360" w:lineRule="auto"/>
        <w:rPr>
          <w:rFonts w:eastAsia="MS Mincho"/>
        </w:rPr>
      </w:pPr>
      <w:r w:rsidRPr="00EF113B">
        <w:rPr>
          <w:rFonts w:eastAsia="MS Mincho"/>
        </w:rPr>
        <w:t>NIP: ................................................., REGON: .................................................</w:t>
      </w:r>
    </w:p>
    <w:p w:rsidR="00B639E0" w:rsidRPr="00EF113B" w:rsidRDefault="00B639E0">
      <w:pPr>
        <w:ind w:left="567"/>
        <w:jc w:val="both"/>
      </w:pPr>
    </w:p>
    <w:p w:rsidR="00257D3C" w:rsidRDefault="002D6B17" w:rsidP="00363115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EF113B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EF113B">
        <w:rPr>
          <w:rFonts w:ascii="Arial" w:hAnsi="Arial" w:cs="Arial"/>
          <w:sz w:val="24"/>
          <w:szCs w:val="24"/>
        </w:rPr>
        <w:t>do postępowania prowadzonego w trybie</w:t>
      </w:r>
      <w:r w:rsidR="00930F5C" w:rsidRPr="00EF113B">
        <w:rPr>
          <w:rFonts w:ascii="Arial" w:hAnsi="Arial" w:cs="Arial"/>
          <w:sz w:val="24"/>
          <w:szCs w:val="24"/>
        </w:rPr>
        <w:t xml:space="preserve"> </w:t>
      </w:r>
      <w:r w:rsidR="00A4774F" w:rsidRPr="00EF113B">
        <w:rPr>
          <w:rFonts w:ascii="Arial" w:hAnsi="Arial" w:cs="Arial"/>
          <w:sz w:val="24"/>
          <w:szCs w:val="24"/>
        </w:rPr>
        <w:t>tryb podstawowy</w:t>
      </w:r>
      <w:r w:rsidR="00040674" w:rsidRPr="00EF113B">
        <w:rPr>
          <w:rFonts w:ascii="Arial" w:hAnsi="Arial" w:cs="Arial"/>
          <w:sz w:val="24"/>
          <w:szCs w:val="24"/>
        </w:rPr>
        <w:t xml:space="preserve"> </w:t>
      </w:r>
      <w:r w:rsidR="00B639E0" w:rsidRPr="00EF113B">
        <w:rPr>
          <w:rFonts w:ascii="Arial" w:hAnsi="Arial" w:cs="Arial"/>
          <w:sz w:val="24"/>
          <w:szCs w:val="24"/>
        </w:rPr>
        <w:t>pn.</w:t>
      </w:r>
      <w:r w:rsidR="00B04206" w:rsidRPr="00EF113B">
        <w:rPr>
          <w:rFonts w:ascii="Arial" w:hAnsi="Arial" w:cs="Arial"/>
          <w:sz w:val="24"/>
          <w:szCs w:val="24"/>
        </w:rPr>
        <w:t>:</w:t>
      </w:r>
      <w:r w:rsidR="00E60230" w:rsidRPr="00EF113B">
        <w:rPr>
          <w:rFonts w:ascii="Arial" w:hAnsi="Arial" w:cs="Arial"/>
          <w:sz w:val="24"/>
          <w:szCs w:val="24"/>
        </w:rPr>
        <w:t xml:space="preserve"> </w:t>
      </w:r>
      <w:r w:rsidR="00B04206" w:rsidRPr="00EF113B">
        <w:rPr>
          <w:rFonts w:ascii="Arial" w:hAnsi="Arial" w:cs="Arial"/>
          <w:b/>
          <w:sz w:val="24"/>
          <w:szCs w:val="24"/>
        </w:rPr>
        <w:t>„</w:t>
      </w:r>
      <w:r w:rsidR="00930F5C" w:rsidRPr="00EF113B">
        <w:rPr>
          <w:rFonts w:ascii="Arial" w:hAnsi="Arial" w:cs="Arial"/>
          <w:b/>
          <w:sz w:val="24"/>
          <w:szCs w:val="24"/>
        </w:rPr>
        <w:t xml:space="preserve"> </w:t>
      </w:r>
      <w:r w:rsidR="00A4774F" w:rsidRPr="00EF113B">
        <w:rPr>
          <w:rFonts w:ascii="Arial" w:hAnsi="Arial" w:cs="Arial"/>
          <w:b/>
          <w:sz w:val="24"/>
          <w:szCs w:val="24"/>
        </w:rPr>
        <w:t>Wynajem  przyrządu do pomiaru granulacji/wielkości cząstek</w:t>
      </w:r>
      <w:r w:rsidR="00930F5C" w:rsidRPr="00EF113B">
        <w:rPr>
          <w:rFonts w:ascii="Arial" w:hAnsi="Arial" w:cs="Arial"/>
          <w:b/>
          <w:sz w:val="24"/>
          <w:szCs w:val="24"/>
        </w:rPr>
        <w:t xml:space="preserve"> </w:t>
      </w:r>
      <w:r w:rsidR="00B04206" w:rsidRPr="00EF113B">
        <w:rPr>
          <w:rFonts w:ascii="Arial" w:hAnsi="Arial" w:cs="Arial"/>
          <w:b/>
          <w:sz w:val="24"/>
          <w:szCs w:val="24"/>
        </w:rPr>
        <w:t>”</w:t>
      </w:r>
      <w:r w:rsidR="00930F5C" w:rsidRPr="00EF113B">
        <w:rPr>
          <w:rFonts w:ascii="Arial" w:hAnsi="Arial" w:cs="Arial"/>
          <w:b/>
          <w:sz w:val="24"/>
          <w:szCs w:val="24"/>
        </w:rPr>
        <w:t xml:space="preserve"> </w:t>
      </w:r>
      <w:r w:rsidRPr="00EF113B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EF113B">
        <w:rPr>
          <w:rFonts w:ascii="Arial" w:hAnsi="Arial" w:cs="Arial"/>
          <w:sz w:val="24"/>
          <w:szCs w:val="24"/>
        </w:rPr>
        <w:t>godnie</w:t>
      </w:r>
      <w:r w:rsidR="00C70E06" w:rsidRPr="00EF113B">
        <w:rPr>
          <w:rFonts w:ascii="Arial" w:hAnsi="Arial" w:cs="Arial"/>
          <w:sz w:val="24"/>
          <w:szCs w:val="24"/>
        </w:rPr>
        <w:t xml:space="preserve"> z wymogami określonymi w SIWZ </w:t>
      </w:r>
      <w:r w:rsidRPr="00EF113B">
        <w:rPr>
          <w:rFonts w:ascii="Arial" w:hAnsi="Arial" w:cs="Arial"/>
          <w:sz w:val="24"/>
          <w:szCs w:val="24"/>
        </w:rPr>
        <w:t>za cenę</w:t>
      </w:r>
      <w:r w:rsidR="00C70E06" w:rsidRPr="00EF113B">
        <w:rPr>
          <w:rFonts w:ascii="Arial" w:hAnsi="Arial" w:cs="Arial"/>
          <w:sz w:val="24"/>
          <w:szCs w:val="24"/>
        </w:rPr>
        <w:t>:</w:t>
      </w:r>
    </w:p>
    <w:p w:rsidR="00363115" w:rsidRPr="00363115" w:rsidRDefault="00363115" w:rsidP="00363115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5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1"/>
        <w:gridCol w:w="1144"/>
        <w:gridCol w:w="1719"/>
        <w:gridCol w:w="4578"/>
      </w:tblGrid>
      <w:tr w:rsidR="00363115" w:rsidRPr="00363115" w:rsidTr="00363115">
        <w:trPr>
          <w:trHeight w:val="1064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15" w:rsidRPr="00363115" w:rsidRDefault="00363115">
            <w:pPr>
              <w:jc w:val="center"/>
              <w:rPr>
                <w:b/>
                <w:bCs/>
                <w:sz w:val="20"/>
                <w:szCs w:val="20"/>
              </w:rPr>
            </w:pPr>
            <w:r w:rsidRPr="00363115">
              <w:rPr>
                <w:b/>
                <w:bCs/>
                <w:sz w:val="20"/>
                <w:szCs w:val="20"/>
              </w:rPr>
              <w:t xml:space="preserve">cena  netto </w:t>
            </w:r>
          </w:p>
          <w:p w:rsidR="00363115" w:rsidRPr="00363115" w:rsidRDefault="00363115">
            <w:pPr>
              <w:jc w:val="center"/>
              <w:rPr>
                <w:b/>
                <w:bCs/>
                <w:sz w:val="20"/>
                <w:szCs w:val="20"/>
              </w:rPr>
            </w:pPr>
            <w:r w:rsidRPr="00363115">
              <w:rPr>
                <w:b/>
                <w:bCs/>
                <w:sz w:val="20"/>
                <w:szCs w:val="20"/>
              </w:rPr>
              <w:t>za 1 miesiąc najmu</w:t>
            </w:r>
          </w:p>
          <w:p w:rsidR="00363115" w:rsidRPr="00363115" w:rsidRDefault="003631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15" w:rsidRPr="00363115" w:rsidRDefault="00363115">
            <w:pPr>
              <w:jc w:val="center"/>
              <w:rPr>
                <w:b/>
                <w:bCs/>
                <w:sz w:val="20"/>
                <w:szCs w:val="20"/>
              </w:rPr>
            </w:pPr>
            <w:r w:rsidRPr="00363115">
              <w:rPr>
                <w:b/>
                <w:bCs/>
                <w:sz w:val="20"/>
                <w:szCs w:val="20"/>
              </w:rPr>
              <w:t>stawka</w:t>
            </w:r>
          </w:p>
          <w:p w:rsidR="00363115" w:rsidRPr="00363115" w:rsidRDefault="00363115">
            <w:pPr>
              <w:jc w:val="center"/>
              <w:rPr>
                <w:b/>
                <w:bCs/>
                <w:sz w:val="20"/>
                <w:szCs w:val="20"/>
              </w:rPr>
            </w:pPr>
            <w:r w:rsidRPr="00363115">
              <w:rPr>
                <w:b/>
                <w:bCs/>
                <w:sz w:val="20"/>
                <w:szCs w:val="20"/>
              </w:rPr>
              <w:t>podatku VAT</w:t>
            </w:r>
          </w:p>
          <w:p w:rsidR="00363115" w:rsidRPr="00363115" w:rsidRDefault="003631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15" w:rsidRPr="00363115" w:rsidRDefault="003631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363115" w:rsidRPr="00363115" w:rsidRDefault="00363115">
            <w:pPr>
              <w:jc w:val="center"/>
              <w:rPr>
                <w:b/>
                <w:bCs/>
                <w:sz w:val="20"/>
                <w:szCs w:val="20"/>
              </w:rPr>
            </w:pPr>
            <w:r w:rsidRPr="00363115">
              <w:rPr>
                <w:b/>
                <w:bCs/>
                <w:sz w:val="20"/>
                <w:szCs w:val="20"/>
              </w:rPr>
              <w:t xml:space="preserve">cena  brutto </w:t>
            </w:r>
          </w:p>
          <w:p w:rsidR="00363115" w:rsidRPr="00363115" w:rsidRDefault="00363115">
            <w:pPr>
              <w:jc w:val="center"/>
              <w:rPr>
                <w:b/>
                <w:bCs/>
                <w:sz w:val="20"/>
                <w:szCs w:val="20"/>
              </w:rPr>
            </w:pPr>
            <w:r w:rsidRPr="00363115">
              <w:rPr>
                <w:b/>
                <w:bCs/>
                <w:sz w:val="20"/>
                <w:szCs w:val="20"/>
              </w:rPr>
              <w:t>za 1 miesiąc najmu</w:t>
            </w:r>
          </w:p>
          <w:p w:rsidR="00363115" w:rsidRPr="00363115" w:rsidRDefault="003631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15" w:rsidRPr="00BF639E" w:rsidRDefault="00363115">
            <w:pPr>
              <w:jc w:val="center"/>
              <w:rPr>
                <w:b/>
                <w:bCs/>
                <w:sz w:val="20"/>
                <w:szCs w:val="20"/>
              </w:rPr>
            </w:pPr>
            <w:r w:rsidRPr="00BF639E">
              <w:rPr>
                <w:b/>
                <w:bCs/>
                <w:sz w:val="20"/>
                <w:szCs w:val="20"/>
              </w:rPr>
              <w:t>cena  brutto za 21 miesięcy najmu</w:t>
            </w:r>
          </w:p>
          <w:p w:rsidR="00363115" w:rsidRPr="00BF639E" w:rsidRDefault="00363115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363115" w:rsidRPr="00363115" w:rsidTr="00363115">
        <w:trPr>
          <w:trHeight w:val="680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15" w:rsidRPr="00363115" w:rsidRDefault="00363115">
            <w:pPr>
              <w:jc w:val="center"/>
              <w:rPr>
                <w:bCs/>
                <w:sz w:val="20"/>
                <w:szCs w:val="20"/>
              </w:rPr>
            </w:pPr>
            <w:r w:rsidRPr="00363115">
              <w:rPr>
                <w:bCs/>
                <w:sz w:val="20"/>
                <w:szCs w:val="20"/>
              </w:rPr>
              <w:t>………….…… zł</w:t>
            </w:r>
          </w:p>
          <w:p w:rsidR="00363115" w:rsidRPr="00363115" w:rsidRDefault="003631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15" w:rsidRPr="00363115" w:rsidRDefault="00363115">
            <w:pPr>
              <w:rPr>
                <w:bCs/>
                <w:sz w:val="20"/>
                <w:szCs w:val="20"/>
              </w:rPr>
            </w:pPr>
            <w:r w:rsidRPr="00363115">
              <w:rPr>
                <w:sz w:val="20"/>
                <w:szCs w:val="20"/>
              </w:rPr>
              <w:t>………..</w:t>
            </w:r>
            <w:r w:rsidRPr="00363115">
              <w:rPr>
                <w:bCs/>
                <w:sz w:val="20"/>
                <w:szCs w:val="20"/>
              </w:rPr>
              <w:t xml:space="preserve">  %</w:t>
            </w:r>
          </w:p>
          <w:p w:rsidR="00363115" w:rsidRPr="00363115" w:rsidRDefault="003631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15" w:rsidRPr="00363115" w:rsidRDefault="00363115">
            <w:pPr>
              <w:jc w:val="right"/>
              <w:rPr>
                <w:sz w:val="20"/>
                <w:szCs w:val="20"/>
              </w:rPr>
            </w:pPr>
          </w:p>
          <w:p w:rsidR="00363115" w:rsidRPr="00363115" w:rsidRDefault="00363115">
            <w:pPr>
              <w:rPr>
                <w:bCs/>
                <w:sz w:val="20"/>
                <w:szCs w:val="20"/>
              </w:rPr>
            </w:pPr>
            <w:r w:rsidRPr="00363115">
              <w:rPr>
                <w:bCs/>
                <w:sz w:val="20"/>
                <w:szCs w:val="20"/>
              </w:rPr>
              <w:t>…………..…… zł</w:t>
            </w:r>
          </w:p>
          <w:p w:rsidR="00363115" w:rsidRPr="00363115" w:rsidRDefault="00363115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363115" w:rsidRPr="00363115" w:rsidRDefault="0036311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15" w:rsidRPr="00BF639E" w:rsidRDefault="00363115">
            <w:pPr>
              <w:jc w:val="right"/>
              <w:rPr>
                <w:b/>
                <w:sz w:val="20"/>
                <w:szCs w:val="20"/>
              </w:rPr>
            </w:pPr>
          </w:p>
          <w:p w:rsidR="00363115" w:rsidRPr="00BF639E" w:rsidRDefault="00363115">
            <w:pPr>
              <w:rPr>
                <w:b/>
                <w:sz w:val="20"/>
                <w:szCs w:val="20"/>
              </w:rPr>
            </w:pPr>
          </w:p>
          <w:p w:rsidR="00363115" w:rsidRPr="00BF639E" w:rsidRDefault="00363115">
            <w:pPr>
              <w:rPr>
                <w:b/>
                <w:i/>
                <w:sz w:val="20"/>
                <w:szCs w:val="20"/>
              </w:rPr>
            </w:pPr>
            <w:r w:rsidRPr="00BF639E">
              <w:rPr>
                <w:b/>
                <w:i/>
                <w:sz w:val="20"/>
                <w:szCs w:val="20"/>
              </w:rPr>
              <w:t>cyfrą :</w:t>
            </w:r>
            <w:r w:rsidRPr="00BF639E">
              <w:rPr>
                <w:b/>
                <w:sz w:val="20"/>
                <w:szCs w:val="20"/>
              </w:rPr>
              <w:t xml:space="preserve"> </w:t>
            </w:r>
            <w:r w:rsidRPr="00BF639E">
              <w:rPr>
                <w:b/>
                <w:i/>
                <w:sz w:val="20"/>
                <w:szCs w:val="20"/>
              </w:rPr>
              <w:t>…………………………………………….. zł</w:t>
            </w:r>
          </w:p>
          <w:p w:rsidR="00363115" w:rsidRPr="00BF639E" w:rsidRDefault="00363115">
            <w:pPr>
              <w:rPr>
                <w:b/>
                <w:i/>
                <w:sz w:val="20"/>
                <w:szCs w:val="20"/>
              </w:rPr>
            </w:pPr>
            <w:bookmarkStart w:id="0" w:name="_GoBack"/>
            <w:bookmarkEnd w:id="0"/>
          </w:p>
          <w:p w:rsidR="00363115" w:rsidRPr="00BF639E" w:rsidRDefault="00363115">
            <w:pPr>
              <w:jc w:val="both"/>
              <w:rPr>
                <w:b/>
                <w:i/>
                <w:iCs/>
                <w:sz w:val="20"/>
                <w:szCs w:val="20"/>
              </w:rPr>
            </w:pPr>
            <w:r w:rsidRPr="00BF639E">
              <w:rPr>
                <w:b/>
                <w:i/>
                <w:iCs/>
                <w:sz w:val="20"/>
                <w:szCs w:val="20"/>
              </w:rPr>
              <w:t>słownie:…………………………………………….</w:t>
            </w:r>
          </w:p>
          <w:p w:rsidR="00363115" w:rsidRPr="00BF639E" w:rsidRDefault="00363115">
            <w:pPr>
              <w:jc w:val="both"/>
              <w:rPr>
                <w:b/>
                <w:i/>
                <w:iCs/>
                <w:sz w:val="20"/>
                <w:szCs w:val="20"/>
              </w:rPr>
            </w:pPr>
            <w:r w:rsidRPr="00BF639E">
              <w:rPr>
                <w:b/>
                <w:i/>
                <w:iCs/>
                <w:sz w:val="20"/>
                <w:szCs w:val="20"/>
              </w:rPr>
              <w:t>………………………………………………………</w:t>
            </w:r>
          </w:p>
          <w:p w:rsidR="00363115" w:rsidRPr="00BF639E" w:rsidRDefault="00363115">
            <w:pPr>
              <w:jc w:val="both"/>
              <w:rPr>
                <w:b/>
                <w:i/>
                <w:iCs/>
                <w:sz w:val="20"/>
                <w:szCs w:val="20"/>
              </w:rPr>
            </w:pPr>
            <w:r w:rsidRPr="00BF639E">
              <w:rPr>
                <w:b/>
                <w:i/>
                <w:iCs/>
                <w:sz w:val="20"/>
                <w:szCs w:val="20"/>
              </w:rPr>
              <w:t>……………………………………………………… zł.</w:t>
            </w:r>
          </w:p>
          <w:p w:rsidR="00363115" w:rsidRPr="00BF639E" w:rsidRDefault="00363115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4C2AD7" w:rsidRDefault="004C2AD7" w:rsidP="00257D3C"/>
    <w:p w:rsidR="004C2AD7" w:rsidRDefault="004C2AD7" w:rsidP="00257D3C"/>
    <w:p w:rsidR="004C2AD7" w:rsidRDefault="004C2AD7" w:rsidP="00257D3C"/>
    <w:p w:rsidR="004C2AD7" w:rsidRPr="00EF113B" w:rsidRDefault="004C2AD7" w:rsidP="00257D3C"/>
    <w:p w:rsidR="004D7745" w:rsidRPr="004D7745" w:rsidRDefault="00792229" w:rsidP="004D7745">
      <w:pPr>
        <w:rPr>
          <w:b/>
        </w:rPr>
      </w:pPr>
      <w:r w:rsidRPr="004D7745">
        <w:rPr>
          <w:b/>
        </w:rPr>
        <w:t>Informacja o oferowanym sprzęcie</w:t>
      </w:r>
      <w:r w:rsidR="004D7745" w:rsidRPr="004D7745">
        <w:rPr>
          <w:b/>
        </w:rPr>
        <w:t xml:space="preserve"> </w:t>
      </w:r>
      <w:r w:rsidR="008011BE">
        <w:rPr>
          <w:b/>
        </w:rPr>
        <w:t>-</w:t>
      </w:r>
      <w:r w:rsidR="004D7745" w:rsidRPr="004D7745">
        <w:rPr>
          <w:b/>
        </w:rPr>
        <w:t>nazwa urządzenia, producenta, typ</w:t>
      </w:r>
      <w:r w:rsidR="005E4D03">
        <w:rPr>
          <w:b/>
        </w:rPr>
        <w:t>/</w:t>
      </w:r>
      <w:r w:rsidR="004D7745" w:rsidRPr="004D7745">
        <w:rPr>
          <w:b/>
        </w:rPr>
        <w:t>model:</w:t>
      </w:r>
    </w:p>
    <w:p w:rsidR="00792229" w:rsidRDefault="004D7745">
      <w:r w:rsidRPr="004D7745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 w:rsidR="005E4D03">
        <w:rPr>
          <w:b/>
        </w:rPr>
        <w:t>……………………………………………………</w:t>
      </w:r>
      <w:r w:rsidRPr="004D7745">
        <w:rPr>
          <w:b/>
        </w:rPr>
        <w:t>……..</w:t>
      </w:r>
    </w:p>
    <w:p w:rsidR="00792229" w:rsidRPr="00EF113B" w:rsidRDefault="00792229"/>
    <w:p w:rsidR="004E7567" w:rsidRPr="004E7567" w:rsidRDefault="00792229" w:rsidP="00B639E0">
      <w:pPr>
        <w:numPr>
          <w:ilvl w:val="0"/>
          <w:numId w:val="7"/>
        </w:numPr>
        <w:spacing w:line="360" w:lineRule="auto"/>
        <w:jc w:val="both"/>
      </w:pPr>
      <w:r w:rsidRPr="00EF113B">
        <w:t>Przedmiot zamówienia zostanie</w:t>
      </w:r>
      <w:r w:rsidR="00B04206" w:rsidRPr="00EF113B">
        <w:t xml:space="preserve"> w</w:t>
      </w:r>
      <w:r w:rsidRPr="00EF113B">
        <w:t xml:space="preserve">ykonany  </w:t>
      </w:r>
      <w:r w:rsidRPr="00EF113B">
        <w:rPr>
          <w:b/>
        </w:rPr>
        <w:t xml:space="preserve">w terminie </w:t>
      </w:r>
      <w:r w:rsidR="004E7567">
        <w:rPr>
          <w:b/>
        </w:rPr>
        <w:t xml:space="preserve">: </w:t>
      </w:r>
    </w:p>
    <w:p w:rsidR="00B04206" w:rsidRDefault="004E7567" w:rsidP="004E7567">
      <w:pPr>
        <w:spacing w:line="360" w:lineRule="auto"/>
        <w:ind w:left="720"/>
        <w:jc w:val="both"/>
        <w:rPr>
          <w:b/>
        </w:rPr>
      </w:pPr>
      <w:r>
        <w:rPr>
          <w:b/>
        </w:rPr>
        <w:t xml:space="preserve">do ………… dni od dnia zawarcia umowy </w:t>
      </w:r>
    </w:p>
    <w:p w:rsidR="004E7567" w:rsidRDefault="004E7567" w:rsidP="004E7567">
      <w:pPr>
        <w:spacing w:line="360" w:lineRule="auto"/>
        <w:ind w:left="720"/>
        <w:jc w:val="both"/>
        <w:rPr>
          <w:i/>
        </w:rPr>
      </w:pPr>
      <w:r w:rsidRPr="004E7567">
        <w:rPr>
          <w:i/>
        </w:rPr>
        <w:t>/dane do kryterium nr 2</w:t>
      </w:r>
      <w:r w:rsidR="00611735">
        <w:rPr>
          <w:i/>
        </w:rPr>
        <w:t>, należy wpisać ilość dni</w:t>
      </w:r>
      <w:r w:rsidR="00787F0A">
        <w:rPr>
          <w:i/>
        </w:rPr>
        <w:t>/</w:t>
      </w:r>
    </w:p>
    <w:p w:rsidR="003E3034" w:rsidRPr="004E7567" w:rsidRDefault="003E3034" w:rsidP="004E7567">
      <w:pPr>
        <w:spacing w:line="360" w:lineRule="auto"/>
        <w:ind w:left="720"/>
        <w:jc w:val="both"/>
        <w:rPr>
          <w:i/>
        </w:rPr>
      </w:pPr>
    </w:p>
    <w:p w:rsidR="00480F0C" w:rsidRPr="0002582E" w:rsidRDefault="0002582E" w:rsidP="00B639E0">
      <w:pPr>
        <w:numPr>
          <w:ilvl w:val="0"/>
          <w:numId w:val="7"/>
        </w:numPr>
        <w:spacing w:line="360" w:lineRule="auto"/>
        <w:jc w:val="both"/>
        <w:rPr>
          <w:b/>
        </w:rPr>
      </w:pPr>
      <w:r w:rsidRPr="0002582E">
        <w:rPr>
          <w:b/>
        </w:rPr>
        <w:t>Zaoferowane urządzenie posiada osuszacz z filtrem węglowym do sprężonego powietrza:…………………..</w:t>
      </w:r>
    </w:p>
    <w:p w:rsidR="0002582E" w:rsidRDefault="0002582E" w:rsidP="0002582E">
      <w:pPr>
        <w:spacing w:line="360" w:lineRule="auto"/>
        <w:ind w:left="720"/>
        <w:jc w:val="both"/>
        <w:rPr>
          <w:i/>
        </w:rPr>
      </w:pPr>
      <w:r w:rsidRPr="0002582E">
        <w:rPr>
          <w:i/>
        </w:rPr>
        <w:t>/    dane do kryterium nr 3, należy wpisać odpowiednio TAK/ NIE    /</w:t>
      </w:r>
    </w:p>
    <w:p w:rsidR="003E3034" w:rsidRPr="0002582E" w:rsidRDefault="003E3034" w:rsidP="0002582E">
      <w:pPr>
        <w:spacing w:line="360" w:lineRule="auto"/>
        <w:ind w:left="720"/>
        <w:jc w:val="both"/>
        <w:rPr>
          <w:i/>
        </w:rPr>
      </w:pPr>
    </w:p>
    <w:p w:rsidR="00742413" w:rsidRPr="00742413" w:rsidRDefault="00742413" w:rsidP="00B639E0">
      <w:pPr>
        <w:numPr>
          <w:ilvl w:val="0"/>
          <w:numId w:val="7"/>
        </w:numPr>
        <w:spacing w:line="360" w:lineRule="auto"/>
        <w:jc w:val="both"/>
        <w:rPr>
          <w:b/>
        </w:rPr>
      </w:pPr>
      <w:r w:rsidRPr="00742413">
        <w:rPr>
          <w:b/>
        </w:rPr>
        <w:t>W razie awarii dostarczymy urządzenie zastępcze w ciągu:</w:t>
      </w:r>
    </w:p>
    <w:p w:rsidR="00787F0A" w:rsidRDefault="00742413" w:rsidP="00742413">
      <w:pPr>
        <w:spacing w:line="360" w:lineRule="auto"/>
        <w:ind w:left="720"/>
        <w:jc w:val="both"/>
        <w:rPr>
          <w:b/>
        </w:rPr>
      </w:pPr>
      <w:r w:rsidRPr="00742413">
        <w:rPr>
          <w:b/>
        </w:rPr>
        <w:t xml:space="preserve"> …………. godzin</w:t>
      </w:r>
      <w:r>
        <w:rPr>
          <w:b/>
        </w:rPr>
        <w:t xml:space="preserve">   </w:t>
      </w:r>
    </w:p>
    <w:p w:rsidR="00742413" w:rsidRDefault="00742413" w:rsidP="003E3034">
      <w:pPr>
        <w:spacing w:line="360" w:lineRule="auto"/>
        <w:ind w:left="720"/>
        <w:jc w:val="both"/>
        <w:rPr>
          <w:i/>
        </w:rPr>
      </w:pPr>
      <w:r w:rsidRPr="00787F0A">
        <w:rPr>
          <w:b/>
          <w:i/>
        </w:rPr>
        <w:t xml:space="preserve"> </w:t>
      </w:r>
      <w:r w:rsidRPr="00787F0A">
        <w:rPr>
          <w:i/>
        </w:rPr>
        <w:t>/ dane do kryterium nr 4, należy wpisać ilość godzin</w:t>
      </w:r>
      <w:r w:rsidR="00184067">
        <w:rPr>
          <w:i/>
        </w:rPr>
        <w:t>/</w:t>
      </w:r>
    </w:p>
    <w:p w:rsidR="003E3034" w:rsidRPr="003E3034" w:rsidRDefault="003E3034" w:rsidP="003E3034">
      <w:pPr>
        <w:spacing w:line="360" w:lineRule="auto"/>
        <w:ind w:left="720"/>
        <w:jc w:val="both"/>
        <w:rPr>
          <w:b/>
          <w:i/>
        </w:rPr>
      </w:pPr>
    </w:p>
    <w:p w:rsidR="004A533E" w:rsidRPr="004A533E" w:rsidRDefault="004A533E" w:rsidP="00B639E0">
      <w:pPr>
        <w:numPr>
          <w:ilvl w:val="0"/>
          <w:numId w:val="7"/>
        </w:numPr>
        <w:spacing w:line="360" w:lineRule="auto"/>
        <w:jc w:val="both"/>
        <w:rPr>
          <w:b/>
        </w:rPr>
      </w:pPr>
      <w:r w:rsidRPr="004A533E">
        <w:rPr>
          <w:b/>
        </w:rPr>
        <w:t xml:space="preserve">Zaoferowane urządzenie ma możliwość  podłączenia do </w:t>
      </w:r>
      <w:proofErr w:type="spellStart"/>
      <w:r w:rsidRPr="004A533E">
        <w:rPr>
          <w:b/>
        </w:rPr>
        <w:t>autosampl</w:t>
      </w:r>
      <w:r w:rsidR="0060451F">
        <w:rPr>
          <w:b/>
        </w:rPr>
        <w:t>e</w:t>
      </w:r>
      <w:r w:rsidRPr="004A533E">
        <w:rPr>
          <w:b/>
        </w:rPr>
        <w:t>ra</w:t>
      </w:r>
      <w:proofErr w:type="spellEnd"/>
      <w:r w:rsidRPr="004A533E">
        <w:rPr>
          <w:b/>
        </w:rPr>
        <w:t xml:space="preserve"> na minimum 30 próbek:………………………..</w:t>
      </w:r>
    </w:p>
    <w:p w:rsidR="00A65C89" w:rsidRPr="00C10F54" w:rsidRDefault="004A533E" w:rsidP="003E3034">
      <w:pPr>
        <w:spacing w:line="360" w:lineRule="auto"/>
        <w:ind w:left="720"/>
        <w:jc w:val="both"/>
        <w:rPr>
          <w:i/>
        </w:rPr>
      </w:pPr>
      <w:r w:rsidRPr="0002582E">
        <w:rPr>
          <w:i/>
        </w:rPr>
        <w:t xml:space="preserve">/    dane do kryterium nr </w:t>
      </w:r>
      <w:r>
        <w:rPr>
          <w:i/>
        </w:rPr>
        <w:t>5</w:t>
      </w:r>
      <w:r w:rsidRPr="0002582E">
        <w:rPr>
          <w:i/>
        </w:rPr>
        <w:t>, należy wpisać odpowiednio TAK/ NIE    /</w:t>
      </w:r>
    </w:p>
    <w:p w:rsidR="00B04206" w:rsidRDefault="00792229" w:rsidP="00B639E0">
      <w:pPr>
        <w:numPr>
          <w:ilvl w:val="0"/>
          <w:numId w:val="7"/>
        </w:numPr>
        <w:spacing w:line="360" w:lineRule="auto"/>
        <w:jc w:val="both"/>
      </w:pPr>
      <w:r w:rsidRPr="00EF113B">
        <w:t>U</w:t>
      </w:r>
      <w:r w:rsidR="00B04206" w:rsidRPr="00EF113B">
        <w:t xml:space="preserve">dzielamy Zamawiającemu gwarancji </w:t>
      </w:r>
      <w:r w:rsidR="00B04206" w:rsidRPr="006D592E">
        <w:t>na</w:t>
      </w:r>
      <w:r w:rsidR="00DC034D" w:rsidRPr="006D592E">
        <w:t xml:space="preserve"> warunkach i</w:t>
      </w:r>
      <w:r w:rsidR="00B04206" w:rsidRPr="006D592E">
        <w:t xml:space="preserve"> okres:</w:t>
      </w:r>
      <w:r w:rsidR="0051633B" w:rsidRPr="006D592E">
        <w:t xml:space="preserve"> </w:t>
      </w:r>
      <w:r w:rsidR="008D6126" w:rsidRPr="006D592E">
        <w:rPr>
          <w:b/>
        </w:rPr>
        <w:t>zgodnie z SWZ</w:t>
      </w:r>
      <w:r w:rsidR="008D6126" w:rsidRPr="006D592E">
        <w:t>.</w:t>
      </w:r>
    </w:p>
    <w:p w:rsidR="00B11CF9" w:rsidRPr="00D21D41" w:rsidRDefault="00B11CF9" w:rsidP="00B11CF9">
      <w:pPr>
        <w:numPr>
          <w:ilvl w:val="0"/>
          <w:numId w:val="9"/>
        </w:numPr>
      </w:pPr>
      <w:r w:rsidRPr="00D21D41">
        <w:t>Oświadczamy, że zapoznaliśmy się ze Specyfikacją Warunków Zamówienia /w tym z projektem umowy /  i nie wnosimy do nich zastrzeżeń oraz przyjmujemy warunki w nich zawarte.</w:t>
      </w:r>
    </w:p>
    <w:p w:rsidR="00B11CF9" w:rsidRPr="00D21D41" w:rsidRDefault="00B11CF9" w:rsidP="00B11CF9">
      <w:pPr>
        <w:numPr>
          <w:ilvl w:val="0"/>
          <w:numId w:val="9"/>
        </w:numPr>
        <w:jc w:val="both"/>
      </w:pPr>
      <w:r w:rsidRPr="00D21D41">
        <w:t xml:space="preserve">Oświadczamy, że uważamy się za związanych niniejszą ofertą na czas: </w:t>
      </w:r>
      <w:r>
        <w:rPr>
          <w:b/>
        </w:rPr>
        <w:t>zgodnie z S</w:t>
      </w:r>
      <w:r w:rsidRPr="00D21D41">
        <w:rPr>
          <w:b/>
        </w:rPr>
        <w:t>WZ.</w:t>
      </w:r>
    </w:p>
    <w:p w:rsidR="00B11CF9" w:rsidRPr="00D21D41" w:rsidRDefault="00B11CF9" w:rsidP="00B11CF9">
      <w:pPr>
        <w:numPr>
          <w:ilvl w:val="0"/>
          <w:numId w:val="9"/>
        </w:numPr>
        <w:jc w:val="both"/>
      </w:pPr>
      <w:r w:rsidRPr="00D21D41">
        <w:t>Oświadczamy, że uzyskaliśmy wszelkie informacje niezbędne do prawidłowego przygotowania i złożenia niniejszej oferty.</w:t>
      </w:r>
    </w:p>
    <w:p w:rsidR="00B11CF9" w:rsidRPr="00D21D41" w:rsidRDefault="00B11CF9" w:rsidP="00B11CF9">
      <w:pPr>
        <w:numPr>
          <w:ilvl w:val="0"/>
          <w:numId w:val="9"/>
        </w:numPr>
        <w:jc w:val="both"/>
      </w:pPr>
      <w:r w:rsidRPr="00D21D41">
        <w:t>Zobowiązujemy się do niezwłocznego poinformowania zamawiającego, jeżeli w trakcie prowadzenia postępowania nastąpi zmiana w zakresie aktualności dokumentów  i oświadczeń.</w:t>
      </w:r>
    </w:p>
    <w:p w:rsidR="00B11CF9" w:rsidRDefault="00B11CF9" w:rsidP="00B11CF9">
      <w:pPr>
        <w:numPr>
          <w:ilvl w:val="0"/>
          <w:numId w:val="9"/>
        </w:numPr>
        <w:jc w:val="both"/>
      </w:pPr>
      <w:r w:rsidRPr="00D21D41">
        <w:t>Czy wykonawca jest</w:t>
      </w:r>
      <w:r>
        <w:t>:</w:t>
      </w:r>
    </w:p>
    <w:p w:rsidR="00B11CF9" w:rsidRDefault="00B11CF9" w:rsidP="00B11CF9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B11CF9" w:rsidRDefault="00B11CF9" w:rsidP="00B11CF9">
      <w:pPr>
        <w:numPr>
          <w:ilvl w:val="1"/>
          <w:numId w:val="9"/>
        </w:numPr>
        <w:spacing w:before="80"/>
        <w:ind w:right="108"/>
        <w:jc w:val="both"/>
      </w:pPr>
      <w:r>
        <w:t xml:space="preserve"> małym przedsiębiorstwem</w:t>
      </w:r>
    </w:p>
    <w:p w:rsidR="00B11CF9" w:rsidRDefault="00B11CF9" w:rsidP="00B11CF9">
      <w:pPr>
        <w:numPr>
          <w:ilvl w:val="1"/>
          <w:numId w:val="9"/>
        </w:numPr>
        <w:spacing w:before="80"/>
        <w:ind w:right="108"/>
        <w:jc w:val="both"/>
      </w:pPr>
      <w:r>
        <w:t xml:space="preserve">  średnim  przedsiębiorstwem</w:t>
      </w:r>
    </w:p>
    <w:p w:rsidR="00B11CF9" w:rsidRDefault="00B11CF9" w:rsidP="00B11CF9">
      <w:pPr>
        <w:numPr>
          <w:ilvl w:val="1"/>
          <w:numId w:val="9"/>
        </w:numPr>
        <w:spacing w:before="80"/>
        <w:ind w:right="108"/>
        <w:jc w:val="both"/>
      </w:pPr>
      <w:r>
        <w:t xml:space="preserve"> jednoosobowa działalność gospodarcza</w:t>
      </w:r>
    </w:p>
    <w:p w:rsidR="00B11CF9" w:rsidRDefault="00B11CF9" w:rsidP="00B11CF9">
      <w:pPr>
        <w:numPr>
          <w:ilvl w:val="1"/>
          <w:numId w:val="9"/>
        </w:numPr>
        <w:spacing w:before="80"/>
        <w:ind w:right="108"/>
        <w:jc w:val="both"/>
      </w:pPr>
      <w:r>
        <w:t xml:space="preserve"> osobą fizyczną nieprowadzącą działalności gospodarczej                      </w:t>
      </w:r>
    </w:p>
    <w:p w:rsidR="00B11CF9" w:rsidRDefault="00B11CF9" w:rsidP="00B11CF9">
      <w:pPr>
        <w:numPr>
          <w:ilvl w:val="1"/>
          <w:numId w:val="9"/>
        </w:numPr>
        <w:spacing w:before="80"/>
        <w:ind w:right="108"/>
        <w:jc w:val="both"/>
      </w:pPr>
      <w:r>
        <w:lastRenderedPageBreak/>
        <w:t xml:space="preserve"> inny rodzaj </w:t>
      </w:r>
    </w:p>
    <w:p w:rsidR="00CC6828" w:rsidRDefault="00B11CF9" w:rsidP="00B11CF9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0"/>
          <w:szCs w:val="20"/>
          <w:vertAlign w:val="superscript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</w:t>
      </w:r>
    </w:p>
    <w:p w:rsidR="00B11CF9" w:rsidRDefault="00CC6828" w:rsidP="00B11CF9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lang w:eastAsia="zh-CN"/>
        </w:rPr>
        <w:t xml:space="preserve">           </w:t>
      </w:r>
      <w:r w:rsidR="00B11CF9"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  <w:lang w:eastAsia="zh-CN"/>
        </w:rPr>
        <w:t>/</w:t>
      </w:r>
      <w:r w:rsidR="00B11CF9"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  <w:r>
        <w:rPr>
          <w:rFonts w:ascii="Arial" w:hAnsi="Arial" w:cs="Arial"/>
          <w:i/>
          <w:sz w:val="20"/>
          <w:szCs w:val="20"/>
          <w:lang w:eastAsia="zh-CN"/>
        </w:rPr>
        <w:t>/</w:t>
      </w:r>
    </w:p>
    <w:p w:rsidR="00B11CF9" w:rsidRPr="00D21D41" w:rsidRDefault="00B11CF9" w:rsidP="00B11CF9">
      <w:pPr>
        <w:ind w:left="720"/>
        <w:jc w:val="both"/>
      </w:pPr>
    </w:p>
    <w:p w:rsidR="00B11CF9" w:rsidRPr="00D21D41" w:rsidRDefault="00B11CF9" w:rsidP="00B11CF9">
      <w:pPr>
        <w:numPr>
          <w:ilvl w:val="0"/>
          <w:numId w:val="9"/>
        </w:numPr>
        <w:spacing w:line="360" w:lineRule="auto"/>
        <w:jc w:val="both"/>
      </w:pPr>
      <w:r w:rsidRPr="00D21D41">
        <w:t xml:space="preserve">Oferta została złożona na ......................... stronach  kolejno ponumerowanych </w:t>
      </w:r>
    </w:p>
    <w:p w:rsidR="00B11CF9" w:rsidRPr="00D21D41" w:rsidRDefault="00B11CF9" w:rsidP="00B11CF9">
      <w:pPr>
        <w:spacing w:line="360" w:lineRule="auto"/>
        <w:ind w:left="720"/>
        <w:jc w:val="both"/>
      </w:pPr>
      <w:r w:rsidRPr="00D21D41">
        <w:t xml:space="preserve">od ...........................  do ......................... </w:t>
      </w:r>
    </w:p>
    <w:p w:rsidR="00B11CF9" w:rsidRPr="00D21D41" w:rsidRDefault="00B11CF9" w:rsidP="00B11CF9">
      <w:pPr>
        <w:numPr>
          <w:ilvl w:val="0"/>
          <w:numId w:val="9"/>
        </w:numPr>
        <w:spacing w:line="360" w:lineRule="auto"/>
        <w:jc w:val="both"/>
      </w:pPr>
      <w:r w:rsidRPr="00D21D41">
        <w:t>Integralną część  oferty stanowią następujące dokumenty :</w:t>
      </w:r>
    </w:p>
    <w:p w:rsidR="00B11CF9" w:rsidRPr="00D21D41" w:rsidRDefault="00B11CF9" w:rsidP="00B11CF9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     </w:t>
      </w:r>
      <w:r w:rsidRPr="00D21D41">
        <w:rPr>
          <w:sz w:val="20"/>
          <w:szCs w:val="20"/>
        </w:rPr>
        <w:t>2</w:t>
      </w:r>
      <w:r w:rsidRPr="00D21D41">
        <w:t>.  .........................................................</w:t>
      </w:r>
    </w:p>
    <w:p w:rsidR="00B11CF9" w:rsidRPr="00D21D41" w:rsidRDefault="00B11CF9" w:rsidP="00B11CF9">
      <w:pPr>
        <w:spacing w:line="360" w:lineRule="auto"/>
        <w:ind w:left="348"/>
        <w:jc w:val="both"/>
      </w:pPr>
    </w:p>
    <w:p w:rsidR="00B11CF9" w:rsidRPr="00D21D41" w:rsidRDefault="00B11CF9" w:rsidP="00B11CF9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.....................................     </w:t>
      </w:r>
      <w:r w:rsidRPr="00D21D41">
        <w:rPr>
          <w:sz w:val="20"/>
          <w:szCs w:val="20"/>
        </w:rPr>
        <w:t>4</w:t>
      </w:r>
      <w:r w:rsidRPr="00D21D41">
        <w:t>. ..........................................................</w:t>
      </w:r>
    </w:p>
    <w:p w:rsidR="00B11CF9" w:rsidRPr="00D21D41" w:rsidRDefault="00B11CF9" w:rsidP="00B11CF9">
      <w:pPr>
        <w:spacing w:line="360" w:lineRule="auto"/>
        <w:ind w:left="348"/>
        <w:jc w:val="both"/>
      </w:pPr>
    </w:p>
    <w:p w:rsidR="00B11CF9" w:rsidRPr="00D21D41" w:rsidRDefault="00B11CF9" w:rsidP="00B11CF9">
      <w:pPr>
        <w:numPr>
          <w:ilvl w:val="0"/>
          <w:numId w:val="3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.......................................   </w:t>
      </w:r>
      <w:r w:rsidRPr="00D21D41">
        <w:rPr>
          <w:sz w:val="20"/>
          <w:szCs w:val="20"/>
        </w:rPr>
        <w:t>6</w:t>
      </w:r>
      <w:r w:rsidRPr="00D21D41">
        <w:t>. ..........................................</w:t>
      </w:r>
    </w:p>
    <w:p w:rsidR="00B11CF9" w:rsidRPr="00D21D41" w:rsidRDefault="00B11CF9" w:rsidP="00B11CF9">
      <w:pPr>
        <w:numPr>
          <w:ilvl w:val="0"/>
          <w:numId w:val="9"/>
        </w:numPr>
        <w:spacing w:line="360" w:lineRule="auto"/>
        <w:jc w:val="both"/>
      </w:pPr>
      <w:r w:rsidRPr="00D21D41">
        <w:t xml:space="preserve">Wykaz osób uprawnionych do podpisywania dokumentów przetargowych </w:t>
      </w:r>
      <w:r w:rsidRPr="00D21D41">
        <w:br/>
        <w:t>i podejmowania zobowiązań w imieniu Wykonawcy:</w:t>
      </w:r>
    </w:p>
    <w:p w:rsidR="00B11CF9" w:rsidRPr="00D21D41" w:rsidRDefault="00B11CF9" w:rsidP="00B11CF9">
      <w:pPr>
        <w:spacing w:line="360" w:lineRule="auto"/>
        <w:ind w:left="720"/>
        <w:jc w:val="both"/>
      </w:pPr>
    </w:p>
    <w:p w:rsidR="00B11CF9" w:rsidRPr="00D21D41" w:rsidRDefault="00B11CF9" w:rsidP="00B11CF9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sz w:val="16"/>
          <w:szCs w:val="16"/>
        </w:rPr>
        <w:t>Imię i nazwisko</w:t>
      </w:r>
      <w:r w:rsidRPr="00D21D41">
        <w:rPr>
          <w:rFonts w:ascii="Arial" w:eastAsia="MS Mincho" w:hAnsi="Arial" w:cs="Arial"/>
          <w:sz w:val="24"/>
          <w:szCs w:val="24"/>
        </w:rPr>
        <w:t>............................................................................................</w:t>
      </w:r>
    </w:p>
    <w:p w:rsidR="00B11CF9" w:rsidRPr="00D21D41" w:rsidRDefault="00B11CF9" w:rsidP="00CE1B9D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b/>
          <w:bCs/>
          <w:sz w:val="24"/>
          <w:szCs w:val="24"/>
        </w:rPr>
        <w:tab/>
      </w:r>
    </w:p>
    <w:p w:rsidR="00B11CF9" w:rsidRPr="00D21D41" w:rsidRDefault="00B11CF9" w:rsidP="00B11CF9">
      <w:pPr>
        <w:ind w:left="2124" w:firstLine="708"/>
        <w:jc w:val="right"/>
      </w:pPr>
      <w:r w:rsidRPr="00D21D41">
        <w:t>.................................. , dnia ............................................</w:t>
      </w:r>
    </w:p>
    <w:p w:rsidR="00B11CF9" w:rsidRDefault="00B11CF9" w:rsidP="00B11CF9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B11CF9" w:rsidRPr="00562AE5" w:rsidRDefault="00B11CF9" w:rsidP="00B11CF9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B11CF9" w:rsidRPr="00562AE5" w:rsidRDefault="00B11CF9" w:rsidP="00B11CF9">
      <w:pPr>
        <w:tabs>
          <w:tab w:val="left" w:pos="0"/>
        </w:tabs>
        <w:suppressAutoHyphens/>
        <w:ind w:left="720" w:right="1"/>
        <w:contextualSpacing/>
        <w:jc w:val="center"/>
        <w:rPr>
          <w:color w:val="C0504D"/>
          <w:sz w:val="20"/>
          <w:szCs w:val="20"/>
          <w:highlight w:val="yellow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sectPr w:rsidR="00B11CF9" w:rsidRPr="00562AE5" w:rsidSect="00E616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388A" w:rsidRDefault="00A8388A">
      <w:r>
        <w:separator/>
      </w:r>
    </w:p>
  </w:endnote>
  <w:endnote w:type="continuationSeparator" w:id="0">
    <w:p w:rsidR="00A8388A" w:rsidRDefault="00A83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4FD1" w:rsidRDefault="00B84FD1" w:rsidP="00B84FD1">
    <w:pPr>
      <w:pStyle w:val="Stopka"/>
      <w:jc w:val="center"/>
    </w:pPr>
  </w:p>
  <w:p w:rsidR="00B84FD1" w:rsidRDefault="00B84FD1" w:rsidP="00B84FD1">
    <w:pPr>
      <w:pStyle w:val="Stopka"/>
      <w:jc w:val="center"/>
    </w:pPr>
  </w:p>
  <w:p w:rsidR="00B84FD1" w:rsidRDefault="00B84FD1" w:rsidP="00B84FD1">
    <w:pPr>
      <w:pStyle w:val="Stopka"/>
      <w:jc w:val="center"/>
    </w:pPr>
  </w:p>
  <w:p w:rsidR="00B84FD1" w:rsidRDefault="00B84FD1" w:rsidP="00B84FD1">
    <w:pPr>
      <w:pStyle w:val="Stopka"/>
      <w:jc w:val="center"/>
    </w:pPr>
  </w:p>
  <w:p w:rsidR="00B84FD1" w:rsidRDefault="00B84FD1" w:rsidP="00B84FD1">
    <w:pPr>
      <w:pStyle w:val="Stopka"/>
      <w:jc w:val="center"/>
    </w:pPr>
  </w:p>
  <w:p w:rsidR="00B84FD1" w:rsidRDefault="00B84FD1" w:rsidP="00B84FD1">
    <w:pPr>
      <w:pStyle w:val="Stopka"/>
      <w:jc w:val="center"/>
    </w:pPr>
    <w:r>
      <w:t xml:space="preserve">Projekt: „Opracowanie i demonstracja technologii wytwarzania wysoko efektywnych sorbentów na bazie diatomitu oraz wypełniaczy </w:t>
    </w:r>
    <w:proofErr w:type="spellStart"/>
    <w:r>
      <w:t>diatomitowych</w:t>
    </w:r>
    <w:proofErr w:type="spellEnd"/>
    <w:r>
      <w:t>”</w:t>
    </w:r>
  </w:p>
  <w:p w:rsidR="00A4774F" w:rsidRDefault="00B84FD1" w:rsidP="00B84FD1">
    <w:pPr>
      <w:pStyle w:val="Stopka"/>
      <w:jc w:val="center"/>
    </w:pPr>
    <w:r>
      <w:t>nr umowy POIR.04.01.04-00-0032/20-00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74F" w:rsidRDefault="00A477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388A" w:rsidRDefault="00A8388A">
      <w:r>
        <w:separator/>
      </w:r>
    </w:p>
  </w:footnote>
  <w:footnote w:type="continuationSeparator" w:id="0">
    <w:p w:rsidR="00A8388A" w:rsidRDefault="00A8388A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74F" w:rsidRDefault="00A477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74F" w:rsidRDefault="00A477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74F" w:rsidRDefault="00A477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77C2500"/>
    <w:multiLevelType w:val="hybridMultilevel"/>
    <w:tmpl w:val="8BD62E82"/>
    <w:lvl w:ilvl="0" w:tplc="A6CEC51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88A"/>
    <w:rsid w:val="0002404E"/>
    <w:rsid w:val="0002582E"/>
    <w:rsid w:val="0003050D"/>
    <w:rsid w:val="000343E4"/>
    <w:rsid w:val="00040674"/>
    <w:rsid w:val="000D401E"/>
    <w:rsid w:val="000F42F4"/>
    <w:rsid w:val="000F7132"/>
    <w:rsid w:val="00142716"/>
    <w:rsid w:val="00184067"/>
    <w:rsid w:val="0019100D"/>
    <w:rsid w:val="0019679F"/>
    <w:rsid w:val="001A7714"/>
    <w:rsid w:val="001C18B2"/>
    <w:rsid w:val="001C6B7C"/>
    <w:rsid w:val="0020004E"/>
    <w:rsid w:val="00257D3C"/>
    <w:rsid w:val="002855DD"/>
    <w:rsid w:val="002A6670"/>
    <w:rsid w:val="002C5543"/>
    <w:rsid w:val="002D4A6C"/>
    <w:rsid w:val="002D6B17"/>
    <w:rsid w:val="0033695E"/>
    <w:rsid w:val="0035159A"/>
    <w:rsid w:val="00363115"/>
    <w:rsid w:val="00363F21"/>
    <w:rsid w:val="00382993"/>
    <w:rsid w:val="00394D2A"/>
    <w:rsid w:val="003B310D"/>
    <w:rsid w:val="003D05D2"/>
    <w:rsid w:val="003E3034"/>
    <w:rsid w:val="00417B4B"/>
    <w:rsid w:val="00480F0C"/>
    <w:rsid w:val="004A533E"/>
    <w:rsid w:val="004C2AD7"/>
    <w:rsid w:val="004D7745"/>
    <w:rsid w:val="004E7567"/>
    <w:rsid w:val="00504246"/>
    <w:rsid w:val="0051633B"/>
    <w:rsid w:val="005175CD"/>
    <w:rsid w:val="00523D48"/>
    <w:rsid w:val="0052486D"/>
    <w:rsid w:val="0053711B"/>
    <w:rsid w:val="005506CC"/>
    <w:rsid w:val="00571A2F"/>
    <w:rsid w:val="0057285E"/>
    <w:rsid w:val="00586B94"/>
    <w:rsid w:val="005E4D03"/>
    <w:rsid w:val="005F01D3"/>
    <w:rsid w:val="0060451F"/>
    <w:rsid w:val="006063C6"/>
    <w:rsid w:val="00611735"/>
    <w:rsid w:val="006249FA"/>
    <w:rsid w:val="00641579"/>
    <w:rsid w:val="00687135"/>
    <w:rsid w:val="006B221B"/>
    <w:rsid w:val="006D592E"/>
    <w:rsid w:val="006F4EB2"/>
    <w:rsid w:val="006F5077"/>
    <w:rsid w:val="0070052D"/>
    <w:rsid w:val="0071586B"/>
    <w:rsid w:val="00721B5F"/>
    <w:rsid w:val="0073041C"/>
    <w:rsid w:val="00732B3A"/>
    <w:rsid w:val="00735215"/>
    <w:rsid w:val="00742413"/>
    <w:rsid w:val="00784260"/>
    <w:rsid w:val="00787F0A"/>
    <w:rsid w:val="0079153E"/>
    <w:rsid w:val="00791AF5"/>
    <w:rsid w:val="00792229"/>
    <w:rsid w:val="007F1354"/>
    <w:rsid w:val="008011BE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519A7"/>
    <w:rsid w:val="009A3137"/>
    <w:rsid w:val="009C2BDB"/>
    <w:rsid w:val="009D5C1C"/>
    <w:rsid w:val="00A23458"/>
    <w:rsid w:val="00A4774F"/>
    <w:rsid w:val="00A532D4"/>
    <w:rsid w:val="00A65C89"/>
    <w:rsid w:val="00A8388A"/>
    <w:rsid w:val="00AD0903"/>
    <w:rsid w:val="00AD5E04"/>
    <w:rsid w:val="00AE61AA"/>
    <w:rsid w:val="00B04206"/>
    <w:rsid w:val="00B11271"/>
    <w:rsid w:val="00B11CF9"/>
    <w:rsid w:val="00B11E95"/>
    <w:rsid w:val="00B12D3B"/>
    <w:rsid w:val="00B22DEA"/>
    <w:rsid w:val="00B639E0"/>
    <w:rsid w:val="00B84FD1"/>
    <w:rsid w:val="00B9752F"/>
    <w:rsid w:val="00BB7199"/>
    <w:rsid w:val="00BC1E84"/>
    <w:rsid w:val="00BE2535"/>
    <w:rsid w:val="00BE751B"/>
    <w:rsid w:val="00BF639E"/>
    <w:rsid w:val="00C10F54"/>
    <w:rsid w:val="00C70E06"/>
    <w:rsid w:val="00CA6A4D"/>
    <w:rsid w:val="00CB7259"/>
    <w:rsid w:val="00CB7BDD"/>
    <w:rsid w:val="00CC6828"/>
    <w:rsid w:val="00CE1B9D"/>
    <w:rsid w:val="00D24480"/>
    <w:rsid w:val="00D31A71"/>
    <w:rsid w:val="00D32490"/>
    <w:rsid w:val="00DC034D"/>
    <w:rsid w:val="00DF26B7"/>
    <w:rsid w:val="00E039E8"/>
    <w:rsid w:val="00E26FD6"/>
    <w:rsid w:val="00E45581"/>
    <w:rsid w:val="00E60230"/>
    <w:rsid w:val="00E607EA"/>
    <w:rsid w:val="00E616D4"/>
    <w:rsid w:val="00E97D3F"/>
    <w:rsid w:val="00EC0743"/>
    <w:rsid w:val="00EF113B"/>
    <w:rsid w:val="00EF47EE"/>
    <w:rsid w:val="00F15130"/>
    <w:rsid w:val="00F25932"/>
    <w:rsid w:val="00F50538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13B304F-155F-4F7F-8850-AD7457323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A533E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Znak">
    <w:name w:val="Nagłówek Znak"/>
    <w:link w:val="Nagwek"/>
    <w:rsid w:val="00F50538"/>
  </w:style>
  <w:style w:type="character" w:customStyle="1" w:styleId="ZwykytekstZnak">
    <w:name w:val="Zwykły tekst Znak"/>
    <w:link w:val="Zwykytekst"/>
    <w:rsid w:val="00B11CF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F4DEC-115E-486C-B237-C662166E9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3</Pages>
  <Words>395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42</cp:revision>
  <cp:lastPrinted>2014-06-05T14:00:00Z</cp:lastPrinted>
  <dcterms:created xsi:type="dcterms:W3CDTF">2021-05-27T12:28:00Z</dcterms:created>
  <dcterms:modified xsi:type="dcterms:W3CDTF">2021-06-22T07:09:00Z</dcterms:modified>
</cp:coreProperties>
</file>