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152AF4" w:rsidRPr="00152AF4">
        <w:rPr>
          <w:rFonts w:ascii="Tahoma" w:hAnsi="Tahoma" w:cs="Tahoma"/>
          <w:bCs/>
          <w:sz w:val="20"/>
        </w:rPr>
        <w:t>NZ/33/D/N/L/2021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Pr="00A22E7D" w:rsidRDefault="00A22E7D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  <w:r w:rsidR="000D4867"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Pr="00A22E7D" w:rsidRDefault="000D4867" w:rsidP="00A22E7D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152AF4" w:rsidRPr="00152AF4">
        <w:rPr>
          <w:rFonts w:ascii="Tahoma" w:hAnsi="Tahoma" w:cs="Tahoma"/>
          <w:b/>
          <w:bCs/>
          <w:sz w:val="18"/>
        </w:rPr>
        <w:t>Dostawy produktów do mycia i dezynfekcji ujęte w 8 zadaniach asortymentowych dla zaop</w:t>
      </w:r>
      <w:r w:rsidR="00A22E7D">
        <w:rPr>
          <w:rFonts w:ascii="Tahoma" w:hAnsi="Tahoma" w:cs="Tahoma"/>
          <w:b/>
          <w:bCs/>
          <w:sz w:val="18"/>
        </w:rPr>
        <w:t>a</w:t>
      </w:r>
      <w:r w:rsidR="00152AF4" w:rsidRPr="00152AF4">
        <w:rPr>
          <w:rFonts w:ascii="Tahoma" w:hAnsi="Tahoma" w:cs="Tahoma"/>
          <w:b/>
          <w:bCs/>
          <w:sz w:val="18"/>
        </w:rPr>
        <w:t>trzenia Szpitala Powiatowego w Limanowej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:rsidTr="009200B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Pr="00914EB1" w:rsidRDefault="00741AC8">
            <w:pPr>
              <w:pStyle w:val="Tekstpodstawowy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914EB1">
              <w:rPr>
                <w:rFonts w:ascii="Tahoma" w:hAnsi="Tahoma" w:cs="Tahoma"/>
                <w:b/>
                <w:sz w:val="18"/>
                <w:szCs w:val="18"/>
              </w:rPr>
              <w:t>Zadanie nr: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Pr="00914EB1" w:rsidRDefault="00741AC8">
            <w:pPr>
              <w:pStyle w:val="Tekstpodstawowy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152AF4" w:rsidTr="00B4428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AF4" w:rsidRPr="00914EB1" w:rsidRDefault="00152AF4" w:rsidP="00B44284">
            <w:pPr>
              <w:pStyle w:val="Tekstpodstawowy"/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 w:rsidRPr="00914EB1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AF4" w:rsidRPr="00914EB1" w:rsidRDefault="00152AF4" w:rsidP="00B44284">
            <w:pPr>
              <w:pStyle w:val="Tekstpodstawowy"/>
              <w:rPr>
                <w:rFonts w:ascii="Tahoma" w:hAnsi="Tahoma" w:cs="Tahoma"/>
                <w:sz w:val="18"/>
                <w:szCs w:val="18"/>
              </w:rPr>
            </w:pPr>
            <w:r w:rsidRPr="00914EB1">
              <w:rPr>
                <w:rFonts w:ascii="Tahoma" w:hAnsi="Tahoma" w:cs="Tahoma"/>
                <w:b/>
                <w:sz w:val="18"/>
                <w:szCs w:val="18"/>
              </w:rPr>
              <w:t>Temat:</w:t>
            </w:r>
            <w:r w:rsidRPr="00914EB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914EB1">
              <w:rPr>
                <w:rFonts w:ascii="Tahoma" w:hAnsi="Tahoma" w:cs="Tahoma"/>
                <w:sz w:val="18"/>
                <w:szCs w:val="18"/>
              </w:rPr>
              <w:t>Dezynfekcja skóry, rąk, błon śluzowych</w:t>
            </w:r>
            <w:r w:rsidRPr="00914EB1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  <w:p w:rsidR="00152AF4" w:rsidRPr="00914EB1" w:rsidRDefault="00152AF4" w:rsidP="00B44284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914EB1">
              <w:rPr>
                <w:rFonts w:ascii="Tahoma" w:hAnsi="Tahoma" w:cs="Tahoma"/>
                <w:sz w:val="18"/>
                <w:szCs w:val="18"/>
              </w:rPr>
              <w:t xml:space="preserve">brutto: 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 xml:space="preserve">.................................................... </w:t>
            </w:r>
            <w:r w:rsidRPr="00914EB1">
              <w:rPr>
                <w:rFonts w:ascii="Tahoma" w:hAnsi="Tahoma" w:cs="Tahoma"/>
                <w:sz w:val="18"/>
                <w:szCs w:val="18"/>
              </w:rPr>
              <w:t xml:space="preserve">zł. (słownie złotych: 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>..................................................</w:t>
            </w:r>
            <w:r w:rsidR="00A22E7D"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>.....................................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 xml:space="preserve">  </w:t>
            </w:r>
            <w:r w:rsidRPr="00914EB1">
              <w:rPr>
                <w:rFonts w:ascii="Tahoma" w:hAnsi="Tahoma" w:cs="Tahoma"/>
                <w:sz w:val="18"/>
                <w:szCs w:val="18"/>
              </w:rPr>
              <w:t xml:space="preserve"> )  </w:t>
            </w:r>
          </w:p>
          <w:p w:rsidR="00152AF4" w:rsidRPr="00914EB1" w:rsidRDefault="00152AF4" w:rsidP="00B44284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914EB1">
              <w:rPr>
                <w:rFonts w:ascii="Tahoma" w:hAnsi="Tahoma" w:cs="Tahoma"/>
                <w:sz w:val="18"/>
                <w:szCs w:val="18"/>
              </w:rPr>
              <w:t xml:space="preserve">netto: 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 xml:space="preserve">.................................................... </w:t>
            </w:r>
            <w:r w:rsidRPr="00914EB1">
              <w:rPr>
                <w:rFonts w:ascii="Tahoma" w:hAnsi="Tahoma" w:cs="Tahoma"/>
                <w:sz w:val="18"/>
                <w:szCs w:val="18"/>
              </w:rPr>
              <w:t xml:space="preserve">zł. (słownie złotych: 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>...............................................................</w:t>
            </w:r>
            <w:r w:rsidR="00A22E7D"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>.............................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 xml:space="preserve"> </w:t>
            </w:r>
            <w:r w:rsidRPr="00914EB1">
              <w:rPr>
                <w:rFonts w:ascii="Tahoma" w:hAnsi="Tahoma" w:cs="Tahoma"/>
                <w:sz w:val="18"/>
                <w:szCs w:val="18"/>
              </w:rPr>
              <w:t>)</w:t>
            </w:r>
          </w:p>
          <w:p w:rsidR="00152AF4" w:rsidRPr="00914EB1" w:rsidRDefault="00152AF4" w:rsidP="00B44284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914EB1">
              <w:rPr>
                <w:rFonts w:ascii="Tahoma" w:hAnsi="Tahoma" w:cs="Tahoma"/>
                <w:sz w:val="18"/>
                <w:szCs w:val="18"/>
              </w:rPr>
              <w:t xml:space="preserve">podatek VAT 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 xml:space="preserve">........................................ </w:t>
            </w:r>
            <w:r w:rsidRPr="00914EB1">
              <w:rPr>
                <w:rFonts w:ascii="Tahoma" w:hAnsi="Tahoma" w:cs="Tahoma"/>
                <w:sz w:val="18"/>
                <w:szCs w:val="18"/>
              </w:rPr>
              <w:t xml:space="preserve">zł. (słownie złotych: 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>.................................................................................</w:t>
            </w:r>
            <w:r w:rsidR="00A22E7D"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>.....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 xml:space="preserve">  </w:t>
            </w:r>
            <w:r w:rsidRPr="00914EB1">
              <w:rPr>
                <w:rFonts w:ascii="Tahoma" w:hAnsi="Tahoma" w:cs="Tahoma"/>
                <w:sz w:val="18"/>
                <w:szCs w:val="18"/>
              </w:rPr>
              <w:t>)</w:t>
            </w:r>
          </w:p>
        </w:tc>
      </w:tr>
      <w:tr w:rsidR="00152AF4" w:rsidTr="00B4428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AF4" w:rsidRPr="00914EB1" w:rsidRDefault="00152AF4" w:rsidP="00B44284">
            <w:pPr>
              <w:pStyle w:val="Tekstpodstawowy"/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 w:rsidRPr="00914EB1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AF4" w:rsidRPr="00914EB1" w:rsidRDefault="00152AF4" w:rsidP="00B44284">
            <w:pPr>
              <w:pStyle w:val="Tekstpodstawowy"/>
              <w:rPr>
                <w:rFonts w:ascii="Tahoma" w:hAnsi="Tahoma" w:cs="Tahoma"/>
                <w:sz w:val="18"/>
                <w:szCs w:val="18"/>
              </w:rPr>
            </w:pPr>
            <w:r w:rsidRPr="00914EB1">
              <w:rPr>
                <w:rFonts w:ascii="Tahoma" w:hAnsi="Tahoma" w:cs="Tahoma"/>
                <w:b/>
                <w:sz w:val="18"/>
                <w:szCs w:val="18"/>
              </w:rPr>
              <w:t>Temat:</w:t>
            </w:r>
            <w:r w:rsidRPr="00914EB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914EB1">
              <w:rPr>
                <w:rFonts w:ascii="Tahoma" w:hAnsi="Tahoma" w:cs="Tahoma"/>
                <w:sz w:val="18"/>
                <w:szCs w:val="18"/>
              </w:rPr>
              <w:t>Dezynfekcja rąk, ciała, narzędzi, powierzchni</w:t>
            </w:r>
            <w:r w:rsidRPr="00914EB1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  <w:p w:rsidR="00152AF4" w:rsidRPr="00914EB1" w:rsidRDefault="00152AF4" w:rsidP="00B44284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914EB1">
              <w:rPr>
                <w:rFonts w:ascii="Tahoma" w:hAnsi="Tahoma" w:cs="Tahoma"/>
                <w:sz w:val="18"/>
                <w:szCs w:val="18"/>
              </w:rPr>
              <w:t xml:space="preserve">brutto: 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 xml:space="preserve">.................................................... </w:t>
            </w:r>
            <w:r w:rsidRPr="00914EB1">
              <w:rPr>
                <w:rFonts w:ascii="Tahoma" w:hAnsi="Tahoma" w:cs="Tahoma"/>
                <w:sz w:val="18"/>
                <w:szCs w:val="18"/>
              </w:rPr>
              <w:t xml:space="preserve">zł. (słownie złotych: 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>..................................................................................</w:t>
            </w:r>
            <w:r w:rsidR="00A22E7D"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>..........</w:t>
            </w:r>
            <w:r w:rsidRPr="00914EB1">
              <w:rPr>
                <w:rFonts w:ascii="Tahoma" w:hAnsi="Tahoma" w:cs="Tahoma"/>
                <w:sz w:val="18"/>
                <w:szCs w:val="18"/>
              </w:rPr>
              <w:t xml:space="preserve">)  </w:t>
            </w:r>
          </w:p>
          <w:p w:rsidR="00152AF4" w:rsidRPr="00914EB1" w:rsidRDefault="00152AF4" w:rsidP="00B44284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914EB1">
              <w:rPr>
                <w:rFonts w:ascii="Tahoma" w:hAnsi="Tahoma" w:cs="Tahoma"/>
                <w:sz w:val="18"/>
                <w:szCs w:val="18"/>
              </w:rPr>
              <w:t xml:space="preserve">netto: 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 xml:space="preserve">.................................................... </w:t>
            </w:r>
            <w:r w:rsidRPr="00914EB1">
              <w:rPr>
                <w:rFonts w:ascii="Tahoma" w:hAnsi="Tahoma" w:cs="Tahoma"/>
                <w:sz w:val="18"/>
                <w:szCs w:val="18"/>
              </w:rPr>
              <w:t xml:space="preserve">zł. (słownie złotych: 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>...............................................................</w:t>
            </w:r>
            <w:r w:rsidR="00A22E7D"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>...............................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 xml:space="preserve">  </w:t>
            </w:r>
            <w:r w:rsidRPr="00914EB1">
              <w:rPr>
                <w:rFonts w:ascii="Tahoma" w:hAnsi="Tahoma" w:cs="Tahoma"/>
                <w:sz w:val="18"/>
                <w:szCs w:val="18"/>
              </w:rPr>
              <w:t>)</w:t>
            </w:r>
          </w:p>
          <w:p w:rsidR="00152AF4" w:rsidRPr="00914EB1" w:rsidRDefault="00152AF4" w:rsidP="00B44284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914EB1">
              <w:rPr>
                <w:rFonts w:ascii="Tahoma" w:hAnsi="Tahoma" w:cs="Tahoma"/>
                <w:sz w:val="18"/>
                <w:szCs w:val="18"/>
              </w:rPr>
              <w:t xml:space="preserve">podatek VAT 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 xml:space="preserve">........................................ </w:t>
            </w:r>
            <w:r w:rsidRPr="00914EB1">
              <w:rPr>
                <w:rFonts w:ascii="Tahoma" w:hAnsi="Tahoma" w:cs="Tahoma"/>
                <w:sz w:val="18"/>
                <w:szCs w:val="18"/>
              </w:rPr>
              <w:t xml:space="preserve">zł. (słownie złotych: 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>.................................................................................</w:t>
            </w:r>
            <w:r w:rsidR="00A22E7D"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>......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 xml:space="preserve">   </w:t>
            </w:r>
            <w:r w:rsidRPr="00914EB1">
              <w:rPr>
                <w:rFonts w:ascii="Tahoma" w:hAnsi="Tahoma" w:cs="Tahoma"/>
                <w:sz w:val="18"/>
                <w:szCs w:val="18"/>
              </w:rPr>
              <w:t>)</w:t>
            </w:r>
          </w:p>
        </w:tc>
      </w:tr>
      <w:tr w:rsidR="00152AF4" w:rsidTr="00B4428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AF4" w:rsidRPr="00914EB1" w:rsidRDefault="00152AF4" w:rsidP="00B44284">
            <w:pPr>
              <w:pStyle w:val="Tekstpodstawowy"/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 w:rsidRPr="00914EB1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AF4" w:rsidRPr="00914EB1" w:rsidRDefault="00152AF4" w:rsidP="00B44284">
            <w:pPr>
              <w:pStyle w:val="Tekstpodstawowy"/>
              <w:rPr>
                <w:rFonts w:ascii="Tahoma" w:hAnsi="Tahoma" w:cs="Tahoma"/>
                <w:sz w:val="18"/>
                <w:szCs w:val="18"/>
              </w:rPr>
            </w:pPr>
            <w:r w:rsidRPr="00914EB1">
              <w:rPr>
                <w:rFonts w:ascii="Tahoma" w:hAnsi="Tahoma" w:cs="Tahoma"/>
                <w:b/>
                <w:sz w:val="18"/>
                <w:szCs w:val="18"/>
              </w:rPr>
              <w:t>Temat:</w:t>
            </w:r>
            <w:r w:rsidRPr="00914EB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914EB1">
              <w:rPr>
                <w:rFonts w:ascii="Tahoma" w:hAnsi="Tahoma" w:cs="Tahoma"/>
                <w:sz w:val="18"/>
                <w:szCs w:val="18"/>
              </w:rPr>
              <w:t>Dezynfekcja powierzchni, sprzętu, skóry</w:t>
            </w:r>
            <w:r w:rsidRPr="00914EB1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  <w:p w:rsidR="00152AF4" w:rsidRPr="00914EB1" w:rsidRDefault="00152AF4" w:rsidP="00B44284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914EB1">
              <w:rPr>
                <w:rFonts w:ascii="Tahoma" w:hAnsi="Tahoma" w:cs="Tahoma"/>
                <w:sz w:val="18"/>
                <w:szCs w:val="18"/>
              </w:rPr>
              <w:t xml:space="preserve">brutto: 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 xml:space="preserve">.................................................... </w:t>
            </w:r>
            <w:r w:rsidRPr="00914EB1">
              <w:rPr>
                <w:rFonts w:ascii="Tahoma" w:hAnsi="Tahoma" w:cs="Tahoma"/>
                <w:sz w:val="18"/>
                <w:szCs w:val="18"/>
              </w:rPr>
              <w:t xml:space="preserve">zł. (słownie złotych: 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>..................................................................................</w:t>
            </w:r>
            <w:r w:rsidR="00A22E7D"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>.........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 xml:space="preserve"> </w:t>
            </w:r>
            <w:r w:rsidRPr="00914EB1">
              <w:rPr>
                <w:rFonts w:ascii="Tahoma" w:hAnsi="Tahoma" w:cs="Tahoma"/>
                <w:sz w:val="18"/>
                <w:szCs w:val="18"/>
              </w:rPr>
              <w:t xml:space="preserve"> )  </w:t>
            </w:r>
          </w:p>
          <w:p w:rsidR="00152AF4" w:rsidRPr="00914EB1" w:rsidRDefault="00152AF4" w:rsidP="00B44284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914EB1">
              <w:rPr>
                <w:rFonts w:ascii="Tahoma" w:hAnsi="Tahoma" w:cs="Tahoma"/>
                <w:sz w:val="18"/>
                <w:szCs w:val="18"/>
              </w:rPr>
              <w:t xml:space="preserve">netto: 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 xml:space="preserve">.................................................... </w:t>
            </w:r>
            <w:r w:rsidRPr="00914EB1">
              <w:rPr>
                <w:rFonts w:ascii="Tahoma" w:hAnsi="Tahoma" w:cs="Tahoma"/>
                <w:sz w:val="18"/>
                <w:szCs w:val="18"/>
              </w:rPr>
              <w:t xml:space="preserve">zł. (słownie złotych: 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>...............................................................</w:t>
            </w:r>
            <w:r w:rsidR="00A22E7D"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>...............................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 xml:space="preserve"> </w:t>
            </w:r>
            <w:r w:rsidRPr="00914EB1">
              <w:rPr>
                <w:rFonts w:ascii="Tahoma" w:hAnsi="Tahoma" w:cs="Tahoma"/>
                <w:sz w:val="18"/>
                <w:szCs w:val="18"/>
              </w:rPr>
              <w:t>)</w:t>
            </w:r>
          </w:p>
          <w:p w:rsidR="00152AF4" w:rsidRPr="00914EB1" w:rsidRDefault="00152AF4" w:rsidP="00B44284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914EB1">
              <w:rPr>
                <w:rFonts w:ascii="Tahoma" w:hAnsi="Tahoma" w:cs="Tahoma"/>
                <w:sz w:val="18"/>
                <w:szCs w:val="18"/>
              </w:rPr>
              <w:t xml:space="preserve">podatek VAT 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 xml:space="preserve">........................................ </w:t>
            </w:r>
            <w:r w:rsidRPr="00914EB1">
              <w:rPr>
                <w:rFonts w:ascii="Tahoma" w:hAnsi="Tahoma" w:cs="Tahoma"/>
                <w:sz w:val="18"/>
                <w:szCs w:val="18"/>
              </w:rPr>
              <w:t xml:space="preserve">zł. (słownie złotych: 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>.................................................................................</w:t>
            </w:r>
            <w:r w:rsidR="00A22E7D"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>........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 xml:space="preserve"> </w:t>
            </w:r>
            <w:r w:rsidRPr="00914EB1">
              <w:rPr>
                <w:rFonts w:ascii="Tahoma" w:hAnsi="Tahoma" w:cs="Tahoma"/>
                <w:sz w:val="18"/>
                <w:szCs w:val="18"/>
              </w:rPr>
              <w:t>)</w:t>
            </w:r>
          </w:p>
        </w:tc>
      </w:tr>
      <w:tr w:rsidR="00152AF4" w:rsidTr="00B4428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AF4" w:rsidRPr="00914EB1" w:rsidRDefault="00152AF4" w:rsidP="00B44284">
            <w:pPr>
              <w:pStyle w:val="Tekstpodstawowy"/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 w:rsidRPr="00914EB1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AF4" w:rsidRPr="00914EB1" w:rsidRDefault="00152AF4" w:rsidP="00B44284">
            <w:pPr>
              <w:pStyle w:val="Tekstpodstawowy"/>
              <w:rPr>
                <w:rFonts w:ascii="Tahoma" w:hAnsi="Tahoma" w:cs="Tahoma"/>
                <w:sz w:val="18"/>
                <w:szCs w:val="18"/>
              </w:rPr>
            </w:pPr>
            <w:r w:rsidRPr="00914EB1">
              <w:rPr>
                <w:rFonts w:ascii="Tahoma" w:hAnsi="Tahoma" w:cs="Tahoma"/>
                <w:b/>
                <w:sz w:val="18"/>
                <w:szCs w:val="18"/>
              </w:rPr>
              <w:t>Temat:</w:t>
            </w:r>
            <w:r w:rsidRPr="00914EB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914EB1">
              <w:rPr>
                <w:rFonts w:ascii="Tahoma" w:hAnsi="Tahoma" w:cs="Tahoma"/>
                <w:sz w:val="18"/>
                <w:szCs w:val="18"/>
              </w:rPr>
              <w:t>Dezynfekcja skóry i ran</w:t>
            </w:r>
            <w:r w:rsidRPr="00914EB1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  <w:p w:rsidR="00152AF4" w:rsidRPr="00914EB1" w:rsidRDefault="00152AF4" w:rsidP="00B44284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914EB1">
              <w:rPr>
                <w:rFonts w:ascii="Tahoma" w:hAnsi="Tahoma" w:cs="Tahoma"/>
                <w:sz w:val="18"/>
                <w:szCs w:val="18"/>
              </w:rPr>
              <w:t xml:space="preserve">brutto: 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 xml:space="preserve">.................................................... </w:t>
            </w:r>
            <w:r w:rsidRPr="00914EB1">
              <w:rPr>
                <w:rFonts w:ascii="Tahoma" w:hAnsi="Tahoma" w:cs="Tahoma"/>
                <w:sz w:val="18"/>
                <w:szCs w:val="18"/>
              </w:rPr>
              <w:t xml:space="preserve">zł. (słownie złotych: 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>..................................................................................</w:t>
            </w:r>
            <w:r w:rsidR="00A22E7D"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>........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 xml:space="preserve"> </w:t>
            </w:r>
            <w:r w:rsidRPr="00914EB1">
              <w:rPr>
                <w:rFonts w:ascii="Tahoma" w:hAnsi="Tahoma" w:cs="Tahoma"/>
                <w:sz w:val="18"/>
                <w:szCs w:val="18"/>
              </w:rPr>
              <w:t xml:space="preserve"> )  </w:t>
            </w:r>
          </w:p>
          <w:p w:rsidR="00152AF4" w:rsidRPr="00914EB1" w:rsidRDefault="00152AF4" w:rsidP="00B44284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914EB1">
              <w:rPr>
                <w:rFonts w:ascii="Tahoma" w:hAnsi="Tahoma" w:cs="Tahoma"/>
                <w:sz w:val="18"/>
                <w:szCs w:val="18"/>
              </w:rPr>
              <w:t xml:space="preserve">netto: 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 xml:space="preserve">.................................................... </w:t>
            </w:r>
            <w:r w:rsidRPr="00914EB1">
              <w:rPr>
                <w:rFonts w:ascii="Tahoma" w:hAnsi="Tahoma" w:cs="Tahoma"/>
                <w:sz w:val="18"/>
                <w:szCs w:val="18"/>
              </w:rPr>
              <w:t xml:space="preserve">zł. (słownie złotych: 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>...............................................................</w:t>
            </w:r>
            <w:r w:rsidR="00A22E7D"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>...............................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 xml:space="preserve">  </w:t>
            </w:r>
            <w:r w:rsidRPr="00914EB1">
              <w:rPr>
                <w:rFonts w:ascii="Tahoma" w:hAnsi="Tahoma" w:cs="Tahoma"/>
                <w:sz w:val="18"/>
                <w:szCs w:val="18"/>
              </w:rPr>
              <w:t>)</w:t>
            </w:r>
          </w:p>
          <w:p w:rsidR="00152AF4" w:rsidRPr="00914EB1" w:rsidRDefault="00152AF4" w:rsidP="00B44284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914EB1">
              <w:rPr>
                <w:rFonts w:ascii="Tahoma" w:hAnsi="Tahoma" w:cs="Tahoma"/>
                <w:sz w:val="18"/>
                <w:szCs w:val="18"/>
              </w:rPr>
              <w:t xml:space="preserve">podatek VAT 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 xml:space="preserve">........................................ </w:t>
            </w:r>
            <w:r w:rsidRPr="00914EB1">
              <w:rPr>
                <w:rFonts w:ascii="Tahoma" w:hAnsi="Tahoma" w:cs="Tahoma"/>
                <w:sz w:val="18"/>
                <w:szCs w:val="18"/>
              </w:rPr>
              <w:t xml:space="preserve">zł. (słownie złotych: 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>.................................................................................</w:t>
            </w:r>
            <w:r w:rsidR="00A22E7D"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>........</w:t>
            </w:r>
            <w:r w:rsidRPr="00914EB1">
              <w:rPr>
                <w:rFonts w:ascii="Tahoma" w:hAnsi="Tahoma" w:cs="Tahoma"/>
                <w:sz w:val="18"/>
                <w:szCs w:val="18"/>
              </w:rPr>
              <w:t>)</w:t>
            </w:r>
          </w:p>
        </w:tc>
      </w:tr>
      <w:tr w:rsidR="00152AF4" w:rsidTr="00B4428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AF4" w:rsidRPr="00914EB1" w:rsidRDefault="00152AF4" w:rsidP="00B44284">
            <w:pPr>
              <w:pStyle w:val="Tekstpodstawowy"/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 w:rsidRPr="00914EB1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AF4" w:rsidRPr="00914EB1" w:rsidRDefault="00152AF4" w:rsidP="00B44284">
            <w:pPr>
              <w:pStyle w:val="Tekstpodstawowy"/>
              <w:rPr>
                <w:rFonts w:ascii="Tahoma" w:hAnsi="Tahoma" w:cs="Tahoma"/>
                <w:sz w:val="18"/>
                <w:szCs w:val="18"/>
              </w:rPr>
            </w:pPr>
            <w:r w:rsidRPr="00914EB1">
              <w:rPr>
                <w:rFonts w:ascii="Tahoma" w:hAnsi="Tahoma" w:cs="Tahoma"/>
                <w:b/>
                <w:sz w:val="18"/>
                <w:szCs w:val="18"/>
              </w:rPr>
              <w:t>Temat:</w:t>
            </w:r>
            <w:r w:rsidRPr="00914EB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914EB1">
              <w:rPr>
                <w:rFonts w:ascii="Tahoma" w:hAnsi="Tahoma" w:cs="Tahoma"/>
                <w:sz w:val="18"/>
                <w:szCs w:val="18"/>
              </w:rPr>
              <w:t xml:space="preserve">Mycie i dezynfekcja w myjniach - dezynfektorach typ </w:t>
            </w:r>
            <w:proofErr w:type="spellStart"/>
            <w:r w:rsidRPr="00914EB1">
              <w:rPr>
                <w:rFonts w:ascii="Tahoma" w:hAnsi="Tahoma" w:cs="Tahoma"/>
                <w:sz w:val="18"/>
                <w:szCs w:val="18"/>
              </w:rPr>
              <w:t>Getinge</w:t>
            </w:r>
            <w:proofErr w:type="spellEnd"/>
            <w:r w:rsidRPr="00914EB1">
              <w:rPr>
                <w:rFonts w:ascii="Tahoma" w:hAnsi="Tahoma" w:cs="Tahoma"/>
                <w:sz w:val="18"/>
                <w:szCs w:val="18"/>
              </w:rPr>
              <w:t xml:space="preserve"> model FD1610</w:t>
            </w:r>
            <w:r w:rsidRPr="00914EB1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  <w:p w:rsidR="00152AF4" w:rsidRPr="00914EB1" w:rsidRDefault="00152AF4" w:rsidP="00B44284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914EB1">
              <w:rPr>
                <w:rFonts w:ascii="Tahoma" w:hAnsi="Tahoma" w:cs="Tahoma"/>
                <w:sz w:val="18"/>
                <w:szCs w:val="18"/>
              </w:rPr>
              <w:t xml:space="preserve">brutto: 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 xml:space="preserve">.................................................... </w:t>
            </w:r>
            <w:r w:rsidRPr="00914EB1">
              <w:rPr>
                <w:rFonts w:ascii="Tahoma" w:hAnsi="Tahoma" w:cs="Tahoma"/>
                <w:sz w:val="18"/>
                <w:szCs w:val="18"/>
              </w:rPr>
              <w:t xml:space="preserve">zł. (słownie złotych: 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>..................................................................................</w:t>
            </w:r>
            <w:r w:rsidR="00A22E7D"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>........</w:t>
            </w:r>
            <w:r w:rsidRPr="00914EB1">
              <w:rPr>
                <w:rFonts w:ascii="Tahoma" w:hAnsi="Tahoma" w:cs="Tahoma"/>
                <w:sz w:val="18"/>
                <w:szCs w:val="18"/>
              </w:rPr>
              <w:t xml:space="preserve"> )  </w:t>
            </w:r>
          </w:p>
          <w:p w:rsidR="00A22E7D" w:rsidRPr="00914EB1" w:rsidRDefault="00152AF4" w:rsidP="00B44284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914EB1">
              <w:rPr>
                <w:rFonts w:ascii="Tahoma" w:hAnsi="Tahoma" w:cs="Tahoma"/>
                <w:sz w:val="18"/>
                <w:szCs w:val="18"/>
              </w:rPr>
              <w:t xml:space="preserve">netto: 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 xml:space="preserve">.................................................... </w:t>
            </w:r>
            <w:r w:rsidRPr="00914EB1">
              <w:rPr>
                <w:rFonts w:ascii="Tahoma" w:hAnsi="Tahoma" w:cs="Tahoma"/>
                <w:sz w:val="18"/>
                <w:szCs w:val="18"/>
              </w:rPr>
              <w:t xml:space="preserve">zł. (słownie złotych: 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>...............................</w:t>
            </w:r>
            <w:r w:rsidR="00A22E7D"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>.............................................</w:t>
            </w:r>
            <w:r w:rsidRPr="00914EB1">
              <w:rPr>
                <w:rFonts w:ascii="Tahoma" w:hAnsi="Tahoma" w:cs="Tahoma"/>
                <w:sz w:val="18"/>
                <w:szCs w:val="18"/>
              </w:rPr>
              <w:t>)</w:t>
            </w:r>
          </w:p>
          <w:p w:rsidR="00A22E7D" w:rsidRPr="00914EB1" w:rsidRDefault="00A22E7D" w:rsidP="00B44284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</w:p>
          <w:p w:rsidR="00152AF4" w:rsidRPr="00914EB1" w:rsidRDefault="00152AF4" w:rsidP="00B44284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914EB1">
              <w:rPr>
                <w:rFonts w:ascii="Tahoma" w:hAnsi="Tahoma" w:cs="Tahoma"/>
                <w:sz w:val="18"/>
                <w:szCs w:val="18"/>
              </w:rPr>
              <w:lastRenderedPageBreak/>
              <w:t xml:space="preserve">podatek VAT 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 xml:space="preserve">........................................ </w:t>
            </w:r>
            <w:r w:rsidRPr="00914EB1">
              <w:rPr>
                <w:rFonts w:ascii="Tahoma" w:hAnsi="Tahoma" w:cs="Tahoma"/>
                <w:sz w:val="18"/>
                <w:szCs w:val="18"/>
              </w:rPr>
              <w:t xml:space="preserve">zł. (słownie złotych: 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>.................................................................................</w:t>
            </w:r>
            <w:r w:rsidR="00A22E7D"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>........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 xml:space="preserve"> </w:t>
            </w:r>
            <w:r w:rsidRPr="00914EB1">
              <w:rPr>
                <w:rFonts w:ascii="Tahoma" w:hAnsi="Tahoma" w:cs="Tahoma"/>
                <w:sz w:val="18"/>
                <w:szCs w:val="18"/>
              </w:rPr>
              <w:t>)</w:t>
            </w:r>
          </w:p>
        </w:tc>
      </w:tr>
      <w:tr w:rsidR="00152AF4" w:rsidTr="00B4428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AF4" w:rsidRPr="00914EB1" w:rsidRDefault="00152AF4" w:rsidP="00B44284">
            <w:pPr>
              <w:pStyle w:val="Tekstpodstawowy"/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 w:rsidRPr="00914EB1">
              <w:rPr>
                <w:rFonts w:ascii="Tahoma" w:hAnsi="Tahoma" w:cs="Tahoma"/>
                <w:sz w:val="18"/>
                <w:szCs w:val="18"/>
              </w:rPr>
              <w:lastRenderedPageBreak/>
              <w:t>6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AF4" w:rsidRPr="00914EB1" w:rsidRDefault="00152AF4" w:rsidP="00B44284">
            <w:pPr>
              <w:pStyle w:val="Tekstpodstawowy"/>
              <w:rPr>
                <w:rFonts w:ascii="Tahoma" w:hAnsi="Tahoma" w:cs="Tahoma"/>
                <w:sz w:val="18"/>
                <w:szCs w:val="18"/>
              </w:rPr>
            </w:pPr>
            <w:r w:rsidRPr="00914EB1">
              <w:rPr>
                <w:rFonts w:ascii="Tahoma" w:hAnsi="Tahoma" w:cs="Tahoma"/>
                <w:b/>
                <w:sz w:val="18"/>
                <w:szCs w:val="18"/>
              </w:rPr>
              <w:t>Temat:</w:t>
            </w:r>
            <w:r w:rsidRPr="00914EB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914EB1">
              <w:rPr>
                <w:rFonts w:ascii="Tahoma" w:hAnsi="Tahoma" w:cs="Tahoma"/>
                <w:sz w:val="18"/>
                <w:szCs w:val="18"/>
              </w:rPr>
              <w:t xml:space="preserve">Dezynfekcja - myjka </w:t>
            </w:r>
            <w:proofErr w:type="spellStart"/>
            <w:r w:rsidRPr="00914EB1">
              <w:rPr>
                <w:rFonts w:ascii="Tahoma" w:hAnsi="Tahoma" w:cs="Tahoma"/>
                <w:sz w:val="18"/>
                <w:szCs w:val="18"/>
              </w:rPr>
              <w:t>Getinge</w:t>
            </w:r>
            <w:proofErr w:type="spellEnd"/>
            <w:r w:rsidRPr="00914EB1">
              <w:rPr>
                <w:rFonts w:ascii="Tahoma" w:hAnsi="Tahoma" w:cs="Tahoma"/>
                <w:sz w:val="18"/>
                <w:szCs w:val="18"/>
              </w:rPr>
              <w:t xml:space="preserve"> 46</w:t>
            </w:r>
            <w:r w:rsidRPr="00914EB1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  <w:p w:rsidR="00152AF4" w:rsidRPr="00914EB1" w:rsidRDefault="00152AF4" w:rsidP="00B44284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914EB1">
              <w:rPr>
                <w:rFonts w:ascii="Tahoma" w:hAnsi="Tahoma" w:cs="Tahoma"/>
                <w:sz w:val="18"/>
                <w:szCs w:val="18"/>
              </w:rPr>
              <w:t xml:space="preserve">brutto: 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 xml:space="preserve">.................................................... </w:t>
            </w:r>
            <w:r w:rsidRPr="00914EB1">
              <w:rPr>
                <w:rFonts w:ascii="Tahoma" w:hAnsi="Tahoma" w:cs="Tahoma"/>
                <w:sz w:val="18"/>
                <w:szCs w:val="18"/>
              </w:rPr>
              <w:t xml:space="preserve">zł. (słownie złotych: 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>..................................................................................</w:t>
            </w:r>
            <w:r w:rsidR="00A22E7D"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>........</w:t>
            </w:r>
            <w:r w:rsidR="00914EB1"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>.</w:t>
            </w:r>
            <w:r w:rsidRPr="00914EB1">
              <w:rPr>
                <w:rFonts w:ascii="Tahoma" w:hAnsi="Tahoma" w:cs="Tahoma"/>
                <w:sz w:val="18"/>
                <w:szCs w:val="18"/>
              </w:rPr>
              <w:t xml:space="preserve"> )  </w:t>
            </w:r>
          </w:p>
          <w:p w:rsidR="00152AF4" w:rsidRPr="00914EB1" w:rsidRDefault="00152AF4" w:rsidP="00B44284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914EB1">
              <w:rPr>
                <w:rFonts w:ascii="Tahoma" w:hAnsi="Tahoma" w:cs="Tahoma"/>
                <w:sz w:val="18"/>
                <w:szCs w:val="18"/>
              </w:rPr>
              <w:t xml:space="preserve">netto: 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 xml:space="preserve">.................................................... </w:t>
            </w:r>
            <w:r w:rsidRPr="00914EB1">
              <w:rPr>
                <w:rFonts w:ascii="Tahoma" w:hAnsi="Tahoma" w:cs="Tahoma"/>
                <w:sz w:val="18"/>
                <w:szCs w:val="18"/>
              </w:rPr>
              <w:t xml:space="preserve">zł. (słownie złotych: 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>...............................................................................................</w:t>
            </w:r>
            <w:r w:rsidR="00A22E7D"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>.</w:t>
            </w:r>
            <w:r w:rsidRPr="00914EB1">
              <w:rPr>
                <w:rFonts w:ascii="Tahoma" w:hAnsi="Tahoma" w:cs="Tahoma"/>
                <w:sz w:val="18"/>
                <w:szCs w:val="18"/>
              </w:rPr>
              <w:t>)</w:t>
            </w:r>
          </w:p>
          <w:p w:rsidR="00152AF4" w:rsidRPr="00914EB1" w:rsidRDefault="00152AF4" w:rsidP="00B44284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914EB1">
              <w:rPr>
                <w:rFonts w:ascii="Tahoma" w:hAnsi="Tahoma" w:cs="Tahoma"/>
                <w:sz w:val="18"/>
                <w:szCs w:val="18"/>
              </w:rPr>
              <w:t xml:space="preserve">podatek VAT 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 xml:space="preserve">........................................ </w:t>
            </w:r>
            <w:r w:rsidRPr="00914EB1">
              <w:rPr>
                <w:rFonts w:ascii="Tahoma" w:hAnsi="Tahoma" w:cs="Tahoma"/>
                <w:sz w:val="18"/>
                <w:szCs w:val="18"/>
              </w:rPr>
              <w:t xml:space="preserve">zł. (słownie złotych: 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>.................................................................................</w:t>
            </w:r>
            <w:r w:rsidR="00914EB1"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>.......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 xml:space="preserve">  </w:t>
            </w:r>
            <w:r w:rsidRPr="00914EB1">
              <w:rPr>
                <w:rFonts w:ascii="Tahoma" w:hAnsi="Tahoma" w:cs="Tahoma"/>
                <w:sz w:val="18"/>
                <w:szCs w:val="18"/>
              </w:rPr>
              <w:t>)</w:t>
            </w:r>
          </w:p>
        </w:tc>
      </w:tr>
      <w:tr w:rsidR="00152AF4" w:rsidTr="00B4428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AF4" w:rsidRPr="00914EB1" w:rsidRDefault="00152AF4" w:rsidP="00B44284">
            <w:pPr>
              <w:pStyle w:val="Tekstpodstawowy"/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 w:rsidRPr="00914EB1"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AF4" w:rsidRPr="00914EB1" w:rsidRDefault="00152AF4" w:rsidP="00B44284">
            <w:pPr>
              <w:pStyle w:val="Tekstpodstawowy"/>
              <w:rPr>
                <w:rFonts w:ascii="Tahoma" w:hAnsi="Tahoma" w:cs="Tahoma"/>
                <w:sz w:val="18"/>
                <w:szCs w:val="18"/>
              </w:rPr>
            </w:pPr>
            <w:r w:rsidRPr="00914EB1">
              <w:rPr>
                <w:rFonts w:ascii="Tahoma" w:hAnsi="Tahoma" w:cs="Tahoma"/>
                <w:b/>
                <w:sz w:val="18"/>
                <w:szCs w:val="18"/>
              </w:rPr>
              <w:t>Temat:</w:t>
            </w:r>
            <w:r w:rsidRPr="00914EB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914EB1">
              <w:rPr>
                <w:rFonts w:ascii="Tahoma" w:hAnsi="Tahoma" w:cs="Tahoma"/>
                <w:sz w:val="18"/>
                <w:szCs w:val="18"/>
              </w:rPr>
              <w:t>Gaziki do dezynfekcji skóry</w:t>
            </w:r>
            <w:r w:rsidRPr="00914EB1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  <w:p w:rsidR="00152AF4" w:rsidRPr="00914EB1" w:rsidRDefault="00152AF4" w:rsidP="00B44284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914EB1">
              <w:rPr>
                <w:rFonts w:ascii="Tahoma" w:hAnsi="Tahoma" w:cs="Tahoma"/>
                <w:sz w:val="18"/>
                <w:szCs w:val="18"/>
              </w:rPr>
              <w:t xml:space="preserve">brutto: 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 xml:space="preserve">.................................................... </w:t>
            </w:r>
            <w:r w:rsidRPr="00914EB1">
              <w:rPr>
                <w:rFonts w:ascii="Tahoma" w:hAnsi="Tahoma" w:cs="Tahoma"/>
                <w:sz w:val="18"/>
                <w:szCs w:val="18"/>
              </w:rPr>
              <w:t xml:space="preserve">zł. (słownie złotych: 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>..................................................................................</w:t>
            </w:r>
            <w:r w:rsidR="00914EB1"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>...........</w:t>
            </w:r>
            <w:r w:rsidRPr="00914EB1">
              <w:rPr>
                <w:rFonts w:ascii="Tahoma" w:hAnsi="Tahoma" w:cs="Tahoma"/>
                <w:sz w:val="18"/>
                <w:szCs w:val="18"/>
              </w:rPr>
              <w:t xml:space="preserve">)  </w:t>
            </w:r>
          </w:p>
          <w:p w:rsidR="00152AF4" w:rsidRPr="00914EB1" w:rsidRDefault="00152AF4" w:rsidP="00B44284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914EB1">
              <w:rPr>
                <w:rFonts w:ascii="Tahoma" w:hAnsi="Tahoma" w:cs="Tahoma"/>
                <w:sz w:val="18"/>
                <w:szCs w:val="18"/>
              </w:rPr>
              <w:t xml:space="preserve">netto: 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 xml:space="preserve">.................................................... </w:t>
            </w:r>
            <w:r w:rsidRPr="00914EB1">
              <w:rPr>
                <w:rFonts w:ascii="Tahoma" w:hAnsi="Tahoma" w:cs="Tahoma"/>
                <w:sz w:val="18"/>
                <w:szCs w:val="18"/>
              </w:rPr>
              <w:t xml:space="preserve">zł. (słownie złotych: 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>...............................................................</w:t>
            </w:r>
            <w:r w:rsidR="00914EB1"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>...............................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 xml:space="preserve"> </w:t>
            </w:r>
            <w:r w:rsidRPr="00914EB1">
              <w:rPr>
                <w:rFonts w:ascii="Tahoma" w:hAnsi="Tahoma" w:cs="Tahoma"/>
                <w:sz w:val="18"/>
                <w:szCs w:val="18"/>
              </w:rPr>
              <w:t>)</w:t>
            </w:r>
          </w:p>
          <w:p w:rsidR="00152AF4" w:rsidRPr="00914EB1" w:rsidRDefault="00152AF4" w:rsidP="00B44284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914EB1">
              <w:rPr>
                <w:rFonts w:ascii="Tahoma" w:hAnsi="Tahoma" w:cs="Tahoma"/>
                <w:sz w:val="18"/>
                <w:szCs w:val="18"/>
              </w:rPr>
              <w:t xml:space="preserve">podatek VAT 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 xml:space="preserve">........................................ </w:t>
            </w:r>
            <w:r w:rsidRPr="00914EB1">
              <w:rPr>
                <w:rFonts w:ascii="Tahoma" w:hAnsi="Tahoma" w:cs="Tahoma"/>
                <w:sz w:val="18"/>
                <w:szCs w:val="18"/>
              </w:rPr>
              <w:t xml:space="preserve">zł. (słownie złotych: 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>.................................................................................</w:t>
            </w:r>
            <w:r w:rsidR="00914EB1"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>......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 xml:space="preserve">   </w:t>
            </w:r>
            <w:r w:rsidRPr="00914EB1">
              <w:rPr>
                <w:rFonts w:ascii="Tahoma" w:hAnsi="Tahoma" w:cs="Tahoma"/>
                <w:sz w:val="18"/>
                <w:szCs w:val="18"/>
              </w:rPr>
              <w:t>)</w:t>
            </w:r>
          </w:p>
        </w:tc>
      </w:tr>
      <w:tr w:rsidR="00152AF4" w:rsidTr="00B44284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AF4" w:rsidRPr="00914EB1" w:rsidRDefault="00152AF4" w:rsidP="00B44284">
            <w:pPr>
              <w:pStyle w:val="Tekstpodstawowy"/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 w:rsidRPr="00914EB1">
              <w:rPr>
                <w:rFonts w:ascii="Tahoma" w:hAnsi="Tahoma" w:cs="Tahoma"/>
                <w:sz w:val="18"/>
                <w:szCs w:val="18"/>
              </w:rPr>
              <w:t>8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AF4" w:rsidRPr="00914EB1" w:rsidRDefault="00152AF4" w:rsidP="00B44284">
            <w:pPr>
              <w:pStyle w:val="Tekstpodstawowy"/>
              <w:rPr>
                <w:rFonts w:ascii="Tahoma" w:hAnsi="Tahoma" w:cs="Tahoma"/>
                <w:sz w:val="18"/>
                <w:szCs w:val="18"/>
              </w:rPr>
            </w:pPr>
            <w:r w:rsidRPr="00914EB1">
              <w:rPr>
                <w:rFonts w:ascii="Tahoma" w:hAnsi="Tahoma" w:cs="Tahoma"/>
                <w:b/>
                <w:sz w:val="18"/>
                <w:szCs w:val="18"/>
              </w:rPr>
              <w:t>Temat:</w:t>
            </w:r>
            <w:r w:rsidRPr="00914EB1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914EB1">
              <w:rPr>
                <w:rFonts w:ascii="Tahoma" w:hAnsi="Tahoma" w:cs="Tahoma"/>
                <w:sz w:val="18"/>
                <w:szCs w:val="18"/>
              </w:rPr>
              <w:t>Dezynfekc</w:t>
            </w:r>
            <w:r w:rsidR="00914EB1" w:rsidRPr="00914EB1">
              <w:rPr>
                <w:rFonts w:ascii="Tahoma" w:hAnsi="Tahoma" w:cs="Tahoma"/>
                <w:sz w:val="18"/>
                <w:szCs w:val="18"/>
              </w:rPr>
              <w:t>ja powierzchni, wyrobów medyczn</w:t>
            </w:r>
            <w:r w:rsidRPr="00914EB1">
              <w:rPr>
                <w:rFonts w:ascii="Tahoma" w:hAnsi="Tahoma" w:cs="Tahoma"/>
                <w:sz w:val="18"/>
                <w:szCs w:val="18"/>
              </w:rPr>
              <w:t>ych, narzędzi</w:t>
            </w:r>
            <w:r w:rsidRPr="00914EB1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  <w:p w:rsidR="00152AF4" w:rsidRPr="00914EB1" w:rsidRDefault="00152AF4" w:rsidP="00B44284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914EB1">
              <w:rPr>
                <w:rFonts w:ascii="Tahoma" w:hAnsi="Tahoma" w:cs="Tahoma"/>
                <w:sz w:val="18"/>
                <w:szCs w:val="18"/>
              </w:rPr>
              <w:t xml:space="preserve">brutto: 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 xml:space="preserve">.................................................... </w:t>
            </w:r>
            <w:r w:rsidRPr="00914EB1">
              <w:rPr>
                <w:rFonts w:ascii="Tahoma" w:hAnsi="Tahoma" w:cs="Tahoma"/>
                <w:sz w:val="18"/>
                <w:szCs w:val="18"/>
              </w:rPr>
              <w:t xml:space="preserve">zł. (słownie złotych: 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>..................................................................................</w:t>
            </w:r>
            <w:r w:rsidR="00914EB1"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>.........</w:t>
            </w:r>
            <w:r w:rsidRPr="00914EB1">
              <w:rPr>
                <w:rFonts w:ascii="Tahoma" w:hAnsi="Tahoma" w:cs="Tahoma"/>
                <w:sz w:val="18"/>
                <w:szCs w:val="18"/>
              </w:rPr>
              <w:t xml:space="preserve"> )  </w:t>
            </w:r>
          </w:p>
          <w:p w:rsidR="00152AF4" w:rsidRPr="00914EB1" w:rsidRDefault="00152AF4" w:rsidP="00B44284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914EB1">
              <w:rPr>
                <w:rFonts w:ascii="Tahoma" w:hAnsi="Tahoma" w:cs="Tahoma"/>
                <w:sz w:val="18"/>
                <w:szCs w:val="18"/>
              </w:rPr>
              <w:t xml:space="preserve">netto: 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 xml:space="preserve">.................................................... </w:t>
            </w:r>
            <w:r w:rsidRPr="00914EB1">
              <w:rPr>
                <w:rFonts w:ascii="Tahoma" w:hAnsi="Tahoma" w:cs="Tahoma"/>
                <w:sz w:val="18"/>
                <w:szCs w:val="18"/>
              </w:rPr>
              <w:t xml:space="preserve">zł. (słownie złotych: 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>...............................................................</w:t>
            </w:r>
            <w:r w:rsidR="00914EB1"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>...............................</w:t>
            </w:r>
            <w:r w:rsidRPr="00914EB1">
              <w:rPr>
                <w:rFonts w:ascii="Tahoma" w:hAnsi="Tahoma" w:cs="Tahoma"/>
                <w:sz w:val="18"/>
                <w:szCs w:val="18"/>
              </w:rPr>
              <w:t>)</w:t>
            </w:r>
          </w:p>
          <w:p w:rsidR="00152AF4" w:rsidRPr="00914EB1" w:rsidRDefault="00152AF4" w:rsidP="00B44284">
            <w:pPr>
              <w:spacing w:line="480" w:lineRule="auto"/>
              <w:rPr>
                <w:rFonts w:ascii="Tahoma" w:hAnsi="Tahoma" w:cs="Tahoma"/>
                <w:sz w:val="18"/>
                <w:szCs w:val="18"/>
              </w:rPr>
            </w:pPr>
            <w:r w:rsidRPr="00914EB1">
              <w:rPr>
                <w:rFonts w:ascii="Tahoma" w:hAnsi="Tahoma" w:cs="Tahoma"/>
                <w:sz w:val="18"/>
                <w:szCs w:val="18"/>
              </w:rPr>
              <w:t xml:space="preserve">podatek VAT 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 xml:space="preserve">........................................ </w:t>
            </w:r>
            <w:r w:rsidRPr="00914EB1">
              <w:rPr>
                <w:rFonts w:ascii="Tahoma" w:hAnsi="Tahoma" w:cs="Tahoma"/>
                <w:sz w:val="18"/>
                <w:szCs w:val="18"/>
              </w:rPr>
              <w:t xml:space="preserve">zł. (słownie złotych: </w:t>
            </w:r>
            <w:r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>.................................................</w:t>
            </w:r>
            <w:r w:rsidR="00914EB1" w:rsidRPr="00914EB1">
              <w:rPr>
                <w:rFonts w:ascii="Tahoma" w:hAnsi="Tahoma" w:cs="Tahoma"/>
                <w:sz w:val="18"/>
                <w:szCs w:val="18"/>
                <w:vertAlign w:val="subscript"/>
              </w:rPr>
              <w:t>......................................</w:t>
            </w:r>
            <w:r w:rsidR="00914EB1">
              <w:rPr>
                <w:rFonts w:ascii="Tahoma" w:hAnsi="Tahoma" w:cs="Tahoma"/>
                <w:sz w:val="18"/>
                <w:szCs w:val="18"/>
                <w:vertAlign w:val="subscript"/>
              </w:rPr>
              <w:t>....</w:t>
            </w:r>
            <w:bookmarkStart w:id="0" w:name="_GoBack"/>
            <w:bookmarkEnd w:id="0"/>
            <w:r w:rsidRPr="00914EB1">
              <w:rPr>
                <w:rFonts w:ascii="Tahoma" w:hAnsi="Tahoma" w:cs="Tahoma"/>
                <w:sz w:val="18"/>
                <w:szCs w:val="18"/>
              </w:rPr>
              <w:t>)</w:t>
            </w:r>
          </w:p>
        </w:tc>
      </w:tr>
    </w:tbl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914EB1" w:rsidRDefault="00914EB1" w:rsidP="00914EB1">
      <w:pPr>
        <w:pStyle w:val="Nagwek5"/>
        <w:spacing w:line="360" w:lineRule="auto"/>
        <w:ind w:left="360"/>
        <w:rPr>
          <w:rFonts w:ascii="Tahoma" w:eastAsia="Calibri" w:hAnsi="Tahoma" w:cs="Tahoma"/>
          <w:bCs w:val="0"/>
          <w:sz w:val="18"/>
          <w:szCs w:val="18"/>
        </w:rPr>
      </w:pPr>
    </w:p>
    <w:p w:rsidR="000D4867" w:rsidRDefault="000D4867" w:rsidP="00914EB1">
      <w:pPr>
        <w:pStyle w:val="Nagwek5"/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53B9" w:rsidRDefault="00E253B9">
      <w:r>
        <w:separator/>
      </w:r>
    </w:p>
  </w:endnote>
  <w:endnote w:type="continuationSeparator" w:id="0">
    <w:p w:rsidR="00E253B9" w:rsidRDefault="00E253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2AF4" w:rsidRDefault="00152AF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2AF4" w:rsidRDefault="00152AF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53B9" w:rsidRDefault="00E253B9">
      <w:r>
        <w:separator/>
      </w:r>
    </w:p>
  </w:footnote>
  <w:footnote w:type="continuationSeparator" w:id="0">
    <w:p w:rsidR="00E253B9" w:rsidRDefault="00E253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2AF4" w:rsidRDefault="00152AF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2AF4" w:rsidRDefault="00152AF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53B9"/>
    <w:rsid w:val="00020F7D"/>
    <w:rsid w:val="000867FD"/>
    <w:rsid w:val="000D4867"/>
    <w:rsid w:val="00101BF2"/>
    <w:rsid w:val="00152AF4"/>
    <w:rsid w:val="00156BE1"/>
    <w:rsid w:val="00203C73"/>
    <w:rsid w:val="002346CB"/>
    <w:rsid w:val="002827B1"/>
    <w:rsid w:val="003F5AA9"/>
    <w:rsid w:val="00446A72"/>
    <w:rsid w:val="00460999"/>
    <w:rsid w:val="00606FAB"/>
    <w:rsid w:val="00741AC8"/>
    <w:rsid w:val="00914EB1"/>
    <w:rsid w:val="009200B1"/>
    <w:rsid w:val="009C19AD"/>
    <w:rsid w:val="00A02D66"/>
    <w:rsid w:val="00A22E7D"/>
    <w:rsid w:val="00C446A2"/>
    <w:rsid w:val="00C8648B"/>
    <w:rsid w:val="00D3160B"/>
    <w:rsid w:val="00E253B9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29E40D-11FB-4327-AEE4-908AB06F0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3</Pages>
  <Words>796</Words>
  <Characters>10419</Characters>
  <Application>Microsoft Office Word</Application>
  <DocSecurity>0</DocSecurity>
  <Lines>86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11193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Lucyna</dc:creator>
  <cp:keywords/>
  <dc:description/>
  <cp:lastModifiedBy>Lucyna</cp:lastModifiedBy>
  <cp:revision>3</cp:revision>
  <cp:lastPrinted>2001-01-24T12:21:00Z</cp:lastPrinted>
  <dcterms:created xsi:type="dcterms:W3CDTF">2021-06-24T09:58:00Z</dcterms:created>
  <dcterms:modified xsi:type="dcterms:W3CDTF">2021-06-24T10:14:00Z</dcterms:modified>
</cp:coreProperties>
</file>