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3768C" w:rsidRPr="00F3768C">
        <w:rPr>
          <w:b/>
        </w:rPr>
        <w:t>NZ/34/D/P/AC/2021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3768C" w:rsidRPr="00F3768C">
        <w:rPr>
          <w:rFonts w:ascii="Arial Narrow" w:hAnsi="Arial Narrow"/>
          <w:b/>
        </w:rPr>
        <w:t>Dostawy opakowań jednorazowego użytku do posiłków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2E6" w:rsidRDefault="005932E6" w:rsidP="0038231F">
      <w:pPr>
        <w:spacing w:after="0" w:line="240" w:lineRule="auto"/>
      </w:pPr>
      <w:r>
        <w:separator/>
      </w:r>
    </w:p>
  </w:endnote>
  <w:endnote w:type="continuationSeparator" w:id="0">
    <w:p w:rsidR="005932E6" w:rsidRDefault="005932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68C" w:rsidRDefault="00F376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768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76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68C" w:rsidRDefault="00F376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2E6" w:rsidRDefault="005932E6" w:rsidP="0038231F">
      <w:pPr>
        <w:spacing w:after="0" w:line="240" w:lineRule="auto"/>
      </w:pPr>
      <w:r>
        <w:separator/>
      </w:r>
    </w:p>
  </w:footnote>
  <w:footnote w:type="continuationSeparator" w:id="0">
    <w:p w:rsidR="005932E6" w:rsidRDefault="005932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68C" w:rsidRDefault="00F376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68C" w:rsidRDefault="00F376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68C" w:rsidRDefault="00F376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2E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932E6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3768C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BB0565-7774-4827-AEC5-D0CF503B8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0BFF3-F8C2-488B-AA17-37A5327C3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2021-06-24T08:36:00Z</dcterms:created>
  <dcterms:modified xsi:type="dcterms:W3CDTF">2021-06-24T08:36:00Z</dcterms:modified>
</cp:coreProperties>
</file>