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1FC5B" w14:textId="77777777" w:rsidR="005F4BC0" w:rsidRPr="004F079B" w:rsidRDefault="00DB50A4" w:rsidP="004F079B">
      <w:pPr>
        <w:spacing w:after="240"/>
        <w:jc w:val="right"/>
        <w:rPr>
          <w:sz w:val="22"/>
          <w:szCs w:val="22"/>
        </w:rPr>
      </w:pPr>
      <w:r w:rsidRPr="00DB50A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B50A4">
        <w:rPr>
          <w:sz w:val="22"/>
          <w:szCs w:val="22"/>
        </w:rPr>
        <w:t>2021-06-30</w:t>
      </w:r>
    </w:p>
    <w:p w14:paraId="31DAD559" w14:textId="77777777" w:rsidR="00DB50A4" w:rsidRPr="00DB50A4" w:rsidRDefault="00DB50A4">
      <w:pPr>
        <w:rPr>
          <w:b/>
          <w:bCs/>
          <w:sz w:val="22"/>
          <w:szCs w:val="22"/>
        </w:rPr>
      </w:pPr>
      <w:r w:rsidRPr="00DB50A4">
        <w:rPr>
          <w:b/>
          <w:bCs/>
          <w:sz w:val="22"/>
          <w:szCs w:val="22"/>
        </w:rPr>
        <w:t>Szpital Wojewódzki w Poznaniu</w:t>
      </w:r>
    </w:p>
    <w:p w14:paraId="33378A34" w14:textId="77777777" w:rsidR="00F16C50" w:rsidRPr="00D91931" w:rsidRDefault="00DB50A4">
      <w:pPr>
        <w:rPr>
          <w:b/>
          <w:bCs/>
          <w:sz w:val="22"/>
          <w:szCs w:val="22"/>
        </w:rPr>
      </w:pPr>
      <w:r w:rsidRPr="00DB50A4">
        <w:rPr>
          <w:b/>
          <w:bCs/>
          <w:sz w:val="22"/>
          <w:szCs w:val="22"/>
        </w:rPr>
        <w:t>Dział Zamówień Publicznych</w:t>
      </w:r>
    </w:p>
    <w:p w14:paraId="74BDC2AE" w14:textId="5B4AA49E" w:rsidR="00F16C50" w:rsidRPr="00BD5546" w:rsidRDefault="00474BE7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B50A4" w:rsidRPr="00DB50A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B50A4" w:rsidRPr="00DB50A4">
        <w:rPr>
          <w:sz w:val="22"/>
          <w:szCs w:val="22"/>
        </w:rPr>
        <w:t>7/19</w:t>
      </w:r>
    </w:p>
    <w:p w14:paraId="2EE28C97" w14:textId="77777777" w:rsidR="00F16C50" w:rsidRPr="00BD5546" w:rsidRDefault="00DB50A4">
      <w:pPr>
        <w:rPr>
          <w:sz w:val="22"/>
          <w:szCs w:val="22"/>
        </w:rPr>
      </w:pPr>
      <w:r w:rsidRPr="00DB50A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B50A4">
        <w:rPr>
          <w:sz w:val="22"/>
          <w:szCs w:val="22"/>
        </w:rPr>
        <w:t>Poznań</w:t>
      </w:r>
    </w:p>
    <w:p w14:paraId="44384E9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F2C4A4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12B5C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8627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99D82B" w14:textId="3A58EC2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B50A4" w:rsidRPr="00DB50A4">
        <w:rPr>
          <w:bCs/>
          <w:sz w:val="22"/>
          <w:szCs w:val="22"/>
        </w:rPr>
        <w:t>SZW/DZP/38/2021</w:t>
      </w:r>
      <w:r w:rsidRPr="00D91931">
        <w:rPr>
          <w:sz w:val="22"/>
          <w:szCs w:val="22"/>
        </w:rPr>
        <w:tab/>
        <w:t xml:space="preserve"> </w:t>
      </w:r>
    </w:p>
    <w:p w14:paraId="7906B5E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7D0EF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B3446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53681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CC80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5C936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8EFA2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5209FE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B50A4" w:rsidRPr="00607F9B" w14:paraId="116BC24A" w14:textId="77777777" w:rsidTr="00FD3ADD">
        <w:trPr>
          <w:trHeight w:val="638"/>
        </w:trPr>
        <w:tc>
          <w:tcPr>
            <w:tcW w:w="959" w:type="dxa"/>
            <w:shd w:val="clear" w:color="auto" w:fill="auto"/>
          </w:tcPr>
          <w:p w14:paraId="3FA38862" w14:textId="77777777" w:rsidR="00DB50A4" w:rsidRPr="00607F9B" w:rsidRDefault="00DB50A4" w:rsidP="00FD3A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B3F02A" w14:textId="1F7ADD50" w:rsidR="00DB50A4" w:rsidRPr="00DB50A4" w:rsidRDefault="00DB50A4" w:rsidP="00FD3AD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="00474BE7"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B50A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B50A4">
              <w:rPr>
                <w:b/>
                <w:bCs/>
                <w:sz w:val="22"/>
                <w:szCs w:val="22"/>
              </w:rPr>
              <w:t>Zakup sprzętu i aparatury medycznej:</w:t>
            </w:r>
          </w:p>
          <w:p w14:paraId="35116FEC" w14:textId="77777777" w:rsidR="00DB50A4" w:rsidRPr="00DB50A4" w:rsidRDefault="00DB50A4" w:rsidP="00FD3AD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B50A4">
              <w:rPr>
                <w:b/>
                <w:bCs/>
                <w:sz w:val="22"/>
                <w:szCs w:val="22"/>
              </w:rPr>
              <w:t>1. Wyciągacz próżniowy</w:t>
            </w:r>
          </w:p>
          <w:p w14:paraId="78FF8387" w14:textId="77777777" w:rsidR="00DB50A4" w:rsidRPr="00DB50A4" w:rsidRDefault="00DB50A4" w:rsidP="00FD3AD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B50A4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DB50A4">
              <w:rPr>
                <w:b/>
                <w:bCs/>
                <w:sz w:val="22"/>
                <w:szCs w:val="22"/>
              </w:rPr>
              <w:t>Histeroskop</w:t>
            </w:r>
            <w:proofErr w:type="spellEnd"/>
            <w:r w:rsidRPr="00DB50A4">
              <w:rPr>
                <w:b/>
                <w:bCs/>
                <w:sz w:val="22"/>
                <w:szCs w:val="22"/>
              </w:rPr>
              <w:t xml:space="preserve"> kompaktowy wraz z płaszczem operacyjnym</w:t>
            </w:r>
          </w:p>
          <w:p w14:paraId="7D65C73A" w14:textId="77777777" w:rsidR="00DB50A4" w:rsidRPr="00DB50A4" w:rsidRDefault="00DB50A4" w:rsidP="00FD3AD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B50A4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DB50A4">
              <w:rPr>
                <w:b/>
                <w:bCs/>
                <w:sz w:val="22"/>
                <w:szCs w:val="22"/>
              </w:rPr>
              <w:t>Kolposkop</w:t>
            </w:r>
            <w:proofErr w:type="spellEnd"/>
            <w:r w:rsidRPr="00DB50A4">
              <w:rPr>
                <w:b/>
                <w:bCs/>
                <w:sz w:val="22"/>
                <w:szCs w:val="22"/>
              </w:rPr>
              <w:t xml:space="preserve"> LED z torem wizyjnym</w:t>
            </w:r>
          </w:p>
          <w:p w14:paraId="4498FF92" w14:textId="77777777" w:rsidR="00DB50A4" w:rsidRPr="00DB50A4" w:rsidRDefault="00DB50A4" w:rsidP="00FD3AD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B50A4">
              <w:rPr>
                <w:b/>
                <w:bCs/>
                <w:sz w:val="22"/>
                <w:szCs w:val="22"/>
              </w:rPr>
              <w:t>4. Resektoskop</w:t>
            </w:r>
          </w:p>
          <w:p w14:paraId="3C91557D" w14:textId="77777777" w:rsidR="00DB50A4" w:rsidRPr="00DB50A4" w:rsidRDefault="00DB50A4" w:rsidP="00FD3AD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B50A4">
              <w:rPr>
                <w:b/>
                <w:bCs/>
                <w:sz w:val="22"/>
                <w:szCs w:val="22"/>
              </w:rPr>
              <w:t>5. Ultrasonograf</w:t>
            </w:r>
          </w:p>
          <w:p w14:paraId="2E8960E5" w14:textId="77777777" w:rsidR="00DB50A4" w:rsidRPr="00DB50A4" w:rsidRDefault="00DB50A4" w:rsidP="00FD3ADD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B50A4">
              <w:rPr>
                <w:b/>
                <w:bCs/>
                <w:sz w:val="22"/>
                <w:szCs w:val="22"/>
              </w:rPr>
              <w:t>6. Ultrasonograf</w:t>
            </w:r>
          </w:p>
          <w:p w14:paraId="67570BC7" w14:textId="77777777" w:rsidR="00DB50A4" w:rsidRPr="00607F9B" w:rsidRDefault="00DB50A4" w:rsidP="00FD3A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B50A4">
              <w:rPr>
                <w:b/>
                <w:bCs/>
                <w:sz w:val="22"/>
                <w:szCs w:val="22"/>
              </w:rPr>
              <w:t>7. Defibrylator - 3 szt.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B50A4">
              <w:rPr>
                <w:b/>
                <w:sz w:val="22"/>
                <w:szCs w:val="22"/>
              </w:rPr>
              <w:t>SZW/DZP/38/2021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E09410F" w14:textId="77777777" w:rsidR="00DB50A4" w:rsidRPr="00DB50A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B50A4" w:rsidRPr="00DB50A4">
        <w:rPr>
          <w:rFonts w:ascii="Times New Roman" w:hAnsi="Times New Roman"/>
          <w:b/>
          <w:szCs w:val="22"/>
        </w:rPr>
        <w:t>Szpital Wojewódzki w Poznaniu</w:t>
      </w:r>
    </w:p>
    <w:p w14:paraId="7411D4C8" w14:textId="3D5A85C1" w:rsidR="004F079B" w:rsidRDefault="00DB50A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B50A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B50A4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B1CF21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B50A4" w:rsidRPr="00DB50A4">
        <w:rPr>
          <w:rFonts w:ascii="Times New Roman" w:hAnsi="Times New Roman"/>
          <w:b/>
          <w:szCs w:val="22"/>
        </w:rPr>
        <w:t>2021-07-01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B50A4" w:rsidRPr="00DB50A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B50A4" w:rsidRPr="00DB50A4">
        <w:rPr>
          <w:rFonts w:ascii="Times New Roman" w:hAnsi="Times New Roman"/>
          <w:b/>
          <w:szCs w:val="22"/>
        </w:rPr>
        <w:t>2021-07-07</w:t>
      </w:r>
      <w:r w:rsidR="008365E9">
        <w:rPr>
          <w:rFonts w:ascii="Times New Roman" w:hAnsi="Times New Roman"/>
          <w:szCs w:val="22"/>
        </w:rPr>
        <w:t xml:space="preserve"> godz. </w:t>
      </w:r>
      <w:r w:rsidR="00DB50A4" w:rsidRPr="00DB50A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07F684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B50A4" w:rsidRPr="00DB50A4">
        <w:rPr>
          <w:rFonts w:ascii="Times New Roman" w:hAnsi="Times New Roman"/>
          <w:b/>
          <w:szCs w:val="22"/>
        </w:rPr>
        <w:t>2021-07-01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B50A4" w:rsidRPr="00DB50A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B50A4" w:rsidRPr="00DB50A4">
        <w:rPr>
          <w:rFonts w:ascii="Times New Roman" w:hAnsi="Times New Roman"/>
          <w:b/>
          <w:szCs w:val="22"/>
        </w:rPr>
        <w:t>2021-07-07</w:t>
      </w:r>
      <w:r w:rsidR="008365E9">
        <w:rPr>
          <w:rFonts w:ascii="Times New Roman" w:hAnsi="Times New Roman"/>
          <w:szCs w:val="22"/>
        </w:rPr>
        <w:t xml:space="preserve"> godz. </w:t>
      </w:r>
      <w:r w:rsidR="00DB50A4" w:rsidRPr="00DB50A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2D0D14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FFA387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D54D74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0C17DC3" w14:textId="47FB04A7" w:rsidR="00F16C50" w:rsidRPr="00474BE7" w:rsidRDefault="00474BE7" w:rsidP="00474BE7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474B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91100" w14:textId="77777777" w:rsidR="005837C3" w:rsidRDefault="005837C3">
      <w:r>
        <w:separator/>
      </w:r>
    </w:p>
  </w:endnote>
  <w:endnote w:type="continuationSeparator" w:id="0">
    <w:p w14:paraId="628988A5" w14:textId="77777777" w:rsidR="005837C3" w:rsidRDefault="00583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9CAD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94B9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295047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9D84C2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9601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991B1" w14:textId="77777777" w:rsidR="005837C3" w:rsidRDefault="005837C3">
      <w:r>
        <w:separator/>
      </w:r>
    </w:p>
  </w:footnote>
  <w:footnote w:type="continuationSeparator" w:id="0">
    <w:p w14:paraId="2C2640C0" w14:textId="77777777" w:rsidR="005837C3" w:rsidRDefault="00583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3DD6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9126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9119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7C3"/>
    <w:rsid w:val="00017889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74BE7"/>
    <w:rsid w:val="004E022D"/>
    <w:rsid w:val="004F079B"/>
    <w:rsid w:val="00540D03"/>
    <w:rsid w:val="00581997"/>
    <w:rsid w:val="005837C3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B50A4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B48E93"/>
  <w15:chartTrackingRefBased/>
  <w15:docId w15:val="{68AAFF65-DD13-4A42-948F-03130C5F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Wojciech Ślusarski</cp:lastModifiedBy>
  <cp:revision>2</cp:revision>
  <cp:lastPrinted>2021-06-30T07:39:00Z</cp:lastPrinted>
  <dcterms:created xsi:type="dcterms:W3CDTF">2021-06-30T07:39:00Z</dcterms:created>
  <dcterms:modified xsi:type="dcterms:W3CDTF">2021-06-30T07:39:00Z</dcterms:modified>
</cp:coreProperties>
</file>